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034" w:rsidRDefault="00594034">
      <w:pPr>
        <w:pStyle w:val="NormalWeb"/>
        <w:widowControl/>
        <w:shd w:val="clear" w:color="auto" w:fill="FFFFFF"/>
        <w:spacing w:before="0" w:beforeAutospacing="0" w:after="0" w:afterAutospacing="0" w:line="500" w:lineRule="exact"/>
        <w:jc w:val="center"/>
        <w:rPr>
          <w:rFonts w:ascii="Times New Roman" w:eastAsia="方正小标宋简体" w:hAnsi="方正小标宋简体"/>
          <w:sz w:val="44"/>
          <w:szCs w:val="44"/>
          <w:shd w:val="clear" w:color="auto" w:fill="FFFFFF"/>
        </w:rPr>
      </w:pPr>
      <w:r>
        <w:rPr>
          <w:rFonts w:ascii="Times New Roman" w:eastAsia="方正小标宋简体" w:hAnsi="Times New Roman"/>
          <w:sz w:val="44"/>
          <w:szCs w:val="44"/>
          <w:shd w:val="clear" w:color="auto" w:fill="FFFFFF"/>
        </w:rPr>
        <w:t>2019</w:t>
      </w:r>
      <w:r>
        <w:rPr>
          <w:rFonts w:ascii="Times New Roman" w:eastAsia="方正小标宋简体" w:hAnsi="方正小标宋简体" w:hint="eastAsia"/>
          <w:sz w:val="44"/>
          <w:szCs w:val="44"/>
          <w:shd w:val="clear" w:color="auto" w:fill="FFFFFF"/>
        </w:rPr>
        <w:t>年徐州市泉山区公开招聘教师公告</w:t>
      </w:r>
    </w:p>
    <w:p w:rsidR="00594034" w:rsidRDefault="00594034">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p>
    <w:p w:rsidR="00594034" w:rsidRDefault="00594034">
      <w:pPr>
        <w:pStyle w:val="NormalWeb"/>
        <w:widowControl/>
        <w:shd w:val="clear" w:color="auto" w:fill="FFFFFF"/>
        <w:spacing w:before="0" w:beforeAutospacing="0" w:after="0" w:afterAutospacing="0" w:line="500" w:lineRule="exact"/>
        <w:ind w:firstLineChars="211" w:firstLine="675"/>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根据《事业单位人事管理条例》、《江苏省事业单位公开招聘人员办法》、</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关于进一步做好全省中小学校新进教师公开招聘工作的意见</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等有关规定</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结合我区教育事业发展和教师队伍建设的需要，决定面向社会公开招聘在编教师</w:t>
      </w:r>
      <w:r>
        <w:rPr>
          <w:rFonts w:ascii="Times New Roman" w:eastAsia="仿宋" w:hAnsi="Times New Roman"/>
          <w:sz w:val="32"/>
          <w:szCs w:val="32"/>
          <w:shd w:val="clear" w:color="auto" w:fill="FFFFFF"/>
        </w:rPr>
        <w:t>98</w:t>
      </w:r>
      <w:r>
        <w:rPr>
          <w:rFonts w:ascii="Times New Roman" w:eastAsia="仿宋" w:hAnsi="仿宋" w:hint="eastAsia"/>
          <w:sz w:val="32"/>
          <w:szCs w:val="32"/>
          <w:shd w:val="clear" w:color="auto" w:fill="FFFFFF"/>
        </w:rPr>
        <w:t>名。现将有关事项公告如下：</w:t>
      </w:r>
    </w:p>
    <w:p w:rsidR="00594034" w:rsidRDefault="00594034">
      <w:pPr>
        <w:pStyle w:val="NormalWeb"/>
        <w:widowControl/>
        <w:shd w:val="clear" w:color="auto" w:fill="FFFFFF"/>
        <w:spacing w:before="0" w:beforeAutospacing="0" w:after="0" w:afterAutospacing="0" w:line="540" w:lineRule="exact"/>
        <w:ind w:firstLineChars="210" w:firstLine="672"/>
        <w:rPr>
          <w:rFonts w:ascii="仿宋" w:eastAsia="仿宋" w:hAnsi="仿宋" w:cs="仿宋"/>
          <w:sz w:val="32"/>
          <w:szCs w:val="32"/>
          <w:shd w:val="clear" w:color="auto" w:fill="FFFFFF"/>
        </w:rPr>
      </w:pPr>
      <w:r>
        <w:rPr>
          <w:rFonts w:ascii="仿宋" w:eastAsia="仿宋" w:hAnsi="仿宋" w:cs="仿宋"/>
          <w:sz w:val="32"/>
          <w:szCs w:val="32"/>
          <w:shd w:val="clear" w:color="auto" w:fill="FFFFFF"/>
        </w:rPr>
        <w:t>2019</w:t>
      </w:r>
      <w:r>
        <w:rPr>
          <w:rFonts w:ascii="仿宋" w:eastAsia="仿宋" w:hAnsi="仿宋" w:cs="仿宋" w:hint="eastAsia"/>
          <w:sz w:val="32"/>
          <w:szCs w:val="32"/>
          <w:shd w:val="clear" w:color="auto" w:fill="FFFFFF"/>
        </w:rPr>
        <w:t>年徐州市教师招聘将采取全市统一网上报名、统一笔试、各地自主面试的方式进行。面试分两个批次，</w:t>
      </w:r>
      <w:r>
        <w:rPr>
          <w:rFonts w:ascii="Times New Roman" w:eastAsia="仿宋" w:hAnsi="仿宋" w:hint="eastAsia"/>
          <w:sz w:val="32"/>
          <w:szCs w:val="32"/>
          <w:shd w:val="clear" w:color="auto" w:fill="FFFFFF"/>
        </w:rPr>
        <w:t>市教育局直属学校及云龙区、鼓楼区、泉山区、经济技术开发区为第一批次，其余县</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区为第二批次</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第一批次为优先录取批次。</w:t>
      </w:r>
      <w:r>
        <w:rPr>
          <w:rFonts w:ascii="仿宋" w:eastAsia="仿宋" w:hAnsi="仿宋" w:cs="仿宋" w:hint="eastAsia"/>
          <w:sz w:val="32"/>
          <w:szCs w:val="32"/>
          <w:shd w:val="clear" w:color="auto" w:fill="FFFFFF"/>
        </w:rPr>
        <w:t>应聘人员在网上报名时，可选择一个岗位或者两个批次各一个岗位</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须相同学段、学科</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报名。</w:t>
      </w:r>
    </w:p>
    <w:p w:rsidR="00594034" w:rsidRDefault="00594034">
      <w:pPr>
        <w:spacing w:line="500" w:lineRule="exact"/>
        <w:jc w:val="left"/>
        <w:rPr>
          <w:rFonts w:ascii="黑体" w:eastAsia="黑体" w:hAnsi="黑体"/>
          <w:sz w:val="32"/>
          <w:szCs w:val="32"/>
        </w:rPr>
      </w:pPr>
      <w:r>
        <w:rPr>
          <w:rFonts w:ascii="Times New Roman" w:eastAsia="仿宋" w:hAnsi="仿宋" w:hint="eastAsia"/>
          <w:sz w:val="32"/>
          <w:szCs w:val="32"/>
        </w:rPr>
        <w:t xml:space="preserve">　</w:t>
      </w:r>
      <w:r>
        <w:rPr>
          <w:rFonts w:ascii="黑体" w:eastAsia="黑体" w:hAnsi="黑体" w:hint="eastAsia"/>
          <w:sz w:val="32"/>
          <w:szCs w:val="32"/>
        </w:rPr>
        <w:t xml:space="preserve">　一、招聘岗位</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泉山区公开招聘</w:t>
      </w:r>
      <w:r>
        <w:rPr>
          <w:rFonts w:ascii="Times New Roman" w:eastAsia="仿宋" w:hAnsi="仿宋" w:hint="eastAsia"/>
          <w:sz w:val="32"/>
          <w:szCs w:val="32"/>
          <w:shd w:val="clear" w:color="auto" w:fill="FFFFFF"/>
        </w:rPr>
        <w:t>教师岗位信息在徐州人力</w:t>
      </w:r>
      <w:r>
        <w:rPr>
          <w:rFonts w:ascii="Times New Roman" w:eastAsia="仿宋" w:hAnsi="仿宋" w:hint="eastAsia"/>
          <w:sz w:val="32"/>
          <w:szCs w:val="32"/>
        </w:rPr>
        <w:t>资源和社会保障网</w:t>
      </w:r>
      <w:r>
        <w:rPr>
          <w:rFonts w:ascii="Times New Roman" w:eastAsia="仿宋" w:hAnsi="Times New Roman"/>
          <w:sz w:val="32"/>
          <w:szCs w:val="32"/>
        </w:rPr>
        <w:t>(www.jsxz.hrss.gov.cn/)</w:t>
      </w:r>
      <w:r>
        <w:rPr>
          <w:rFonts w:ascii="Times New Roman" w:eastAsia="仿宋" w:hAnsi="仿宋" w:hint="eastAsia"/>
          <w:sz w:val="32"/>
          <w:szCs w:val="32"/>
        </w:rPr>
        <w:t>、徐州市教育局网</w:t>
      </w:r>
      <w:r>
        <w:rPr>
          <w:rFonts w:ascii="Times New Roman" w:eastAsia="仿宋" w:hAnsi="仿宋"/>
          <w:sz w:val="32"/>
          <w:szCs w:val="32"/>
        </w:rPr>
        <w:t>(http://jyj.xz.gov.cn/)</w:t>
      </w:r>
      <w:r>
        <w:rPr>
          <w:rFonts w:ascii="Times New Roman" w:eastAsia="仿宋" w:hAnsi="仿宋" w:hint="eastAsia"/>
          <w:sz w:val="32"/>
          <w:szCs w:val="32"/>
        </w:rPr>
        <w:t>、泉山区政府网</w:t>
      </w:r>
      <w:r>
        <w:rPr>
          <w:rFonts w:hint="eastAsia"/>
        </w:rPr>
        <w:t>（</w:t>
      </w:r>
      <w:r>
        <w:rPr>
          <w:rFonts w:ascii="Times New Roman" w:eastAsia="仿宋" w:hAnsi="Times New Roman"/>
          <w:sz w:val="32"/>
          <w:szCs w:val="32"/>
        </w:rPr>
        <w:t>www.xzqs.gov.cn/</w:t>
      </w:r>
      <w:r>
        <w:rPr>
          <w:rFonts w:hint="eastAsia"/>
        </w:rPr>
        <w:t>）</w:t>
      </w:r>
      <w:r>
        <w:rPr>
          <w:rFonts w:ascii="Times New Roman" w:eastAsia="仿宋" w:hAnsi="仿宋" w:hint="eastAsia"/>
          <w:sz w:val="32"/>
          <w:szCs w:val="32"/>
        </w:rPr>
        <w:t>发布，具体的招聘单位、岗位名称、招聘人数、资格条件等详见《</w:t>
      </w:r>
      <w:r>
        <w:rPr>
          <w:rFonts w:ascii="Times New Roman" w:eastAsia="仿宋" w:hAnsi="Times New Roman"/>
          <w:sz w:val="32"/>
          <w:szCs w:val="32"/>
        </w:rPr>
        <w:t>2019</w:t>
      </w:r>
      <w:r>
        <w:rPr>
          <w:rFonts w:ascii="Times New Roman" w:eastAsia="仿宋" w:hAnsi="仿宋" w:hint="eastAsia"/>
          <w:sz w:val="32"/>
          <w:szCs w:val="32"/>
        </w:rPr>
        <w:t>年徐州市泉山区公开招聘教师岗位信息表》</w:t>
      </w:r>
      <w:r>
        <w:rPr>
          <w:rFonts w:ascii="Times New Roman" w:eastAsia="仿宋" w:hAnsi="Times New Roman"/>
          <w:sz w:val="32"/>
          <w:szCs w:val="32"/>
        </w:rPr>
        <w:t>(</w:t>
      </w:r>
      <w:r>
        <w:rPr>
          <w:rFonts w:ascii="Times New Roman" w:eastAsia="仿宋" w:hAnsi="仿宋" w:hint="eastAsia"/>
          <w:sz w:val="32"/>
          <w:szCs w:val="32"/>
        </w:rPr>
        <w:t>以下简称《岗位信息表》</w:t>
      </w:r>
      <w:r>
        <w:rPr>
          <w:rFonts w:ascii="Times New Roman" w:eastAsia="仿宋" w:hAnsi="Times New Roman"/>
          <w:sz w:val="32"/>
          <w:szCs w:val="32"/>
        </w:rPr>
        <w:t>)</w:t>
      </w:r>
      <w:r>
        <w:rPr>
          <w:rFonts w:ascii="Times New Roman" w:eastAsia="仿宋" w:hAnsi="仿宋" w:hint="eastAsia"/>
          <w:sz w:val="32"/>
          <w:szCs w:val="32"/>
        </w:rPr>
        <w:t>。</w:t>
      </w:r>
    </w:p>
    <w:p w:rsidR="00594034" w:rsidRDefault="00594034">
      <w:pPr>
        <w:spacing w:line="500" w:lineRule="exact"/>
        <w:ind w:firstLineChars="200" w:firstLine="640"/>
        <w:jc w:val="left"/>
        <w:rPr>
          <w:rFonts w:ascii="黑体" w:eastAsia="黑体" w:hAnsi="黑体"/>
          <w:sz w:val="32"/>
          <w:szCs w:val="32"/>
        </w:rPr>
      </w:pPr>
      <w:r>
        <w:rPr>
          <w:rFonts w:ascii="黑体" w:eastAsia="黑体" w:hAnsi="黑体" w:hint="eastAsia"/>
          <w:sz w:val="32"/>
          <w:szCs w:val="32"/>
        </w:rPr>
        <w:t>二、招聘条件</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应聘人员应具有中华人民共和国国籍，享有公民的政治权利；坚持四项基本原则，拥护中国共产党的路线、方针、政策；遵守中华人民共和国宪法和法律</w:t>
      </w:r>
      <w:r>
        <w:rPr>
          <w:rFonts w:ascii="Times New Roman" w:eastAsia="仿宋" w:hAnsi="Times New Roman"/>
          <w:sz w:val="32"/>
          <w:szCs w:val="32"/>
        </w:rPr>
        <w:t>,</w:t>
      </w:r>
      <w:r>
        <w:rPr>
          <w:rFonts w:ascii="Times New Roman" w:eastAsia="仿宋" w:hAnsi="仿宋" w:hint="eastAsia"/>
          <w:sz w:val="32"/>
          <w:szCs w:val="32"/>
        </w:rPr>
        <w:t>无违法违纪行为；热爱教育事业，具备良好的品行和职业道德；身心健康，能正常履行岗位职责。</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一</w:t>
      </w:r>
      <w:r>
        <w:rPr>
          <w:rFonts w:ascii="Times New Roman" w:eastAsia="仿宋" w:hAnsi="Times New Roman"/>
          <w:sz w:val="32"/>
          <w:szCs w:val="32"/>
        </w:rPr>
        <w:t>)</w:t>
      </w:r>
      <w:r>
        <w:rPr>
          <w:rFonts w:ascii="Times New Roman" w:eastAsia="仿宋" w:hAnsi="仿宋" w:hint="eastAsia"/>
          <w:sz w:val="32"/>
          <w:szCs w:val="32"/>
        </w:rPr>
        <w:t>应聘人员另须符合以下条件：</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年龄条件</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应聘人员年龄须在</w:t>
      </w:r>
      <w:r>
        <w:rPr>
          <w:rFonts w:ascii="Times New Roman" w:eastAsia="仿宋" w:hAnsi="Times New Roman"/>
          <w:sz w:val="32"/>
          <w:szCs w:val="32"/>
        </w:rPr>
        <w:t>35</w:t>
      </w:r>
      <w:r>
        <w:rPr>
          <w:rFonts w:ascii="Times New Roman" w:eastAsia="仿宋" w:hAnsi="仿宋" w:hint="eastAsia"/>
          <w:sz w:val="32"/>
          <w:szCs w:val="32"/>
        </w:rPr>
        <w:t>周岁及以下</w:t>
      </w:r>
      <w:r>
        <w:rPr>
          <w:rFonts w:ascii="Times New Roman" w:eastAsia="仿宋" w:hAnsi="Times New Roman"/>
          <w:sz w:val="32"/>
          <w:szCs w:val="32"/>
        </w:rPr>
        <w:t>(</w:t>
      </w:r>
      <w:r>
        <w:rPr>
          <w:rFonts w:ascii="Times New Roman" w:eastAsia="仿宋" w:hAnsi="仿宋" w:hint="eastAsia"/>
          <w:sz w:val="32"/>
          <w:szCs w:val="32"/>
        </w:rPr>
        <w:t>即</w:t>
      </w:r>
      <w:smartTag w:uri="urn:schemas-microsoft-com:office:smarttags" w:element="chsdate">
        <w:smartTagPr>
          <w:attr w:name="IsROCDate" w:val="False"/>
          <w:attr w:name="IsLunarDate" w:val="False"/>
          <w:attr w:name="Day" w:val="1"/>
          <w:attr w:name="Month" w:val="3"/>
          <w:attr w:name="Year" w:val="1983"/>
        </w:smartTagPr>
        <w:r>
          <w:rPr>
            <w:rFonts w:ascii="Times New Roman" w:eastAsia="仿宋" w:hAnsi="Times New Roman"/>
            <w:sz w:val="32"/>
            <w:szCs w:val="32"/>
          </w:rPr>
          <w:t>1983</w:t>
        </w:r>
        <w:r>
          <w:rPr>
            <w:rFonts w:ascii="Times New Roman" w:eastAsia="仿宋" w:hAnsi="仿宋" w:hint="eastAsia"/>
            <w:sz w:val="32"/>
            <w:szCs w:val="32"/>
          </w:rPr>
          <w:t>年</w:t>
        </w:r>
        <w:r>
          <w:rPr>
            <w:rFonts w:ascii="Times New Roman" w:eastAsia="仿宋" w:hAnsi="Times New Roman"/>
            <w:sz w:val="32"/>
            <w:szCs w:val="32"/>
          </w:rPr>
          <w:t>3</w:t>
        </w:r>
        <w:r>
          <w:rPr>
            <w:rFonts w:ascii="Times New Roman" w:eastAsia="仿宋" w:hAnsi="仿宋" w:hint="eastAsia"/>
            <w:sz w:val="32"/>
            <w:szCs w:val="32"/>
          </w:rPr>
          <w:t>月</w:t>
        </w:r>
        <w:r>
          <w:rPr>
            <w:rFonts w:ascii="Times New Roman" w:eastAsia="仿宋" w:hAnsi="Times New Roman"/>
            <w:sz w:val="32"/>
            <w:szCs w:val="32"/>
          </w:rPr>
          <w:t>1</w:t>
        </w:r>
        <w:r>
          <w:rPr>
            <w:rFonts w:ascii="Times New Roman" w:eastAsia="仿宋" w:hAnsi="仿宋" w:hint="eastAsia"/>
            <w:sz w:val="32"/>
            <w:szCs w:val="32"/>
          </w:rPr>
          <w:t>日</w:t>
        </w:r>
      </w:smartTag>
      <w:r>
        <w:rPr>
          <w:rFonts w:ascii="Times New Roman" w:eastAsia="仿宋" w:hAnsi="仿宋" w:hint="eastAsia"/>
          <w:sz w:val="32"/>
          <w:szCs w:val="32"/>
        </w:rPr>
        <w:t>至</w:t>
      </w:r>
      <w:smartTag w:uri="urn:schemas-microsoft-com:office:smarttags" w:element="chsdate">
        <w:smartTagPr>
          <w:attr w:name="IsROCDate" w:val="False"/>
          <w:attr w:name="IsLunarDate" w:val="False"/>
          <w:attr w:name="Day" w:val="28"/>
          <w:attr w:name="Month" w:val="2"/>
          <w:attr w:name="Year" w:val="2001"/>
        </w:smartTagPr>
        <w:r>
          <w:rPr>
            <w:rFonts w:ascii="Times New Roman" w:eastAsia="仿宋" w:hAnsi="Times New Roman"/>
            <w:sz w:val="32"/>
            <w:szCs w:val="32"/>
          </w:rPr>
          <w:t>2001</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28</w:t>
        </w:r>
        <w:r>
          <w:rPr>
            <w:rFonts w:ascii="Times New Roman" w:eastAsia="仿宋" w:hAnsi="仿宋" w:hint="eastAsia"/>
            <w:sz w:val="32"/>
            <w:szCs w:val="32"/>
          </w:rPr>
          <w:t>日</w:t>
        </w:r>
      </w:smartTag>
      <w:r>
        <w:rPr>
          <w:rFonts w:ascii="Times New Roman" w:eastAsia="仿宋" w:hAnsi="仿宋" w:hint="eastAsia"/>
          <w:sz w:val="32"/>
          <w:szCs w:val="32"/>
        </w:rPr>
        <w:t>之间出生</w:t>
      </w:r>
      <w:r>
        <w:rPr>
          <w:rFonts w:ascii="Times New Roman" w:eastAsia="仿宋" w:hAnsi="Times New Roman"/>
          <w:sz w:val="32"/>
          <w:szCs w:val="32"/>
        </w:rPr>
        <w:t>)</w:t>
      </w:r>
      <w:r>
        <w:rPr>
          <w:rFonts w:ascii="Times New Roman" w:eastAsia="仿宋" w:hAnsi="Times New Roman" w:hint="eastAsia"/>
          <w:sz w:val="32"/>
          <w:szCs w:val="32"/>
        </w:rPr>
        <w:t>，</w:t>
      </w:r>
      <w:r>
        <w:rPr>
          <w:rFonts w:ascii="Times New Roman" w:eastAsia="仿宋" w:hAnsi="仿宋" w:hint="eastAsia"/>
          <w:sz w:val="32"/>
          <w:szCs w:val="32"/>
        </w:rPr>
        <w:t>博士研究生年龄可放宽至</w:t>
      </w:r>
      <w:r>
        <w:rPr>
          <w:rFonts w:ascii="Times New Roman" w:eastAsia="仿宋" w:hAnsi="仿宋"/>
          <w:sz w:val="32"/>
          <w:szCs w:val="32"/>
        </w:rPr>
        <w:t>40</w:t>
      </w:r>
      <w:r>
        <w:rPr>
          <w:rFonts w:ascii="Times New Roman" w:eastAsia="仿宋" w:hAnsi="仿宋" w:hint="eastAsia"/>
          <w:sz w:val="32"/>
          <w:szCs w:val="32"/>
        </w:rPr>
        <w:t>周岁及以下</w:t>
      </w:r>
      <w:r>
        <w:rPr>
          <w:rFonts w:ascii="Times New Roman" w:eastAsia="仿宋" w:hAnsi="仿宋"/>
          <w:sz w:val="32"/>
          <w:szCs w:val="32"/>
        </w:rPr>
        <w:t>(</w:t>
      </w:r>
      <w:smartTag w:uri="urn:schemas-microsoft-com:office:smarttags" w:element="chsdate">
        <w:smartTagPr>
          <w:attr w:name="IsROCDate" w:val="False"/>
          <w:attr w:name="IsLunarDate" w:val="False"/>
          <w:attr w:name="Day" w:val="1"/>
          <w:attr w:name="Month" w:val="3"/>
          <w:attr w:name="Year" w:val="1978"/>
        </w:smartTagPr>
        <w:r>
          <w:rPr>
            <w:rFonts w:ascii="Times New Roman" w:eastAsia="仿宋" w:hAnsi="仿宋"/>
            <w:sz w:val="32"/>
            <w:szCs w:val="32"/>
          </w:rPr>
          <w:t>1978</w:t>
        </w:r>
        <w:r>
          <w:rPr>
            <w:rFonts w:ascii="Times New Roman" w:eastAsia="仿宋" w:hAnsi="仿宋" w:hint="eastAsia"/>
            <w:sz w:val="32"/>
            <w:szCs w:val="32"/>
          </w:rPr>
          <w:t>年</w:t>
        </w:r>
        <w:r>
          <w:rPr>
            <w:rFonts w:ascii="Times New Roman" w:eastAsia="仿宋" w:hAnsi="仿宋"/>
            <w:sz w:val="32"/>
            <w:szCs w:val="32"/>
          </w:rPr>
          <w:t>3</w:t>
        </w:r>
        <w:r>
          <w:rPr>
            <w:rFonts w:ascii="Times New Roman" w:eastAsia="仿宋" w:hAnsi="仿宋" w:hint="eastAsia"/>
            <w:sz w:val="32"/>
            <w:szCs w:val="32"/>
          </w:rPr>
          <w:t>月</w:t>
        </w:r>
        <w:r>
          <w:rPr>
            <w:rFonts w:ascii="Times New Roman" w:eastAsia="仿宋" w:hAnsi="仿宋"/>
            <w:sz w:val="32"/>
            <w:szCs w:val="32"/>
          </w:rPr>
          <w:t>1</w:t>
        </w:r>
        <w:r>
          <w:rPr>
            <w:rFonts w:ascii="Times New Roman" w:eastAsia="仿宋" w:hAnsi="仿宋" w:hint="eastAsia"/>
            <w:sz w:val="32"/>
            <w:szCs w:val="32"/>
          </w:rPr>
          <w:t>日</w:t>
        </w:r>
      </w:smartTag>
      <w:r>
        <w:rPr>
          <w:rFonts w:ascii="Times New Roman" w:eastAsia="仿宋" w:hAnsi="仿宋" w:hint="eastAsia"/>
          <w:sz w:val="32"/>
          <w:szCs w:val="32"/>
        </w:rPr>
        <w:t>以后出生</w:t>
      </w:r>
      <w:r>
        <w:rPr>
          <w:rFonts w:ascii="Times New Roman" w:eastAsia="仿宋" w:hAnsi="仿宋"/>
          <w:sz w:val="32"/>
          <w:szCs w:val="32"/>
        </w:rPr>
        <w:t>)</w:t>
      </w:r>
      <w:r>
        <w:rPr>
          <w:rFonts w:ascii="Times New Roman" w:eastAsia="仿宋" w:hAnsi="仿宋" w:hint="eastAsia"/>
          <w:sz w:val="32"/>
          <w:szCs w:val="32"/>
        </w:rPr>
        <w:t>。</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学历、学位、专业条件</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仿宋" w:hint="eastAsia"/>
          <w:sz w:val="32"/>
          <w:szCs w:val="32"/>
        </w:rPr>
        <w:t>应聘人员须为全日制普通高校专科及以上学历，本科及以上学历人员须取得相应学位证书。</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仿宋" w:hint="eastAsia"/>
          <w:sz w:val="32"/>
          <w:szCs w:val="32"/>
        </w:rPr>
        <w:t>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外学历学位应聘人员，须提供中国教育部留学服务中心出具的国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外学历学位认证证明。</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仿宋" w:hint="eastAsia"/>
          <w:sz w:val="32"/>
          <w:szCs w:val="32"/>
        </w:rPr>
        <w:t>专业参考目录为《江苏省</w:t>
      </w:r>
      <w:r>
        <w:rPr>
          <w:rFonts w:ascii="Times New Roman" w:eastAsia="仿宋" w:hAnsi="仿宋"/>
          <w:sz w:val="32"/>
          <w:szCs w:val="32"/>
        </w:rPr>
        <w:t>2019</w:t>
      </w:r>
      <w:r>
        <w:rPr>
          <w:rFonts w:ascii="Times New Roman" w:eastAsia="仿宋" w:hAnsi="仿宋" w:hint="eastAsia"/>
          <w:sz w:val="32"/>
          <w:szCs w:val="32"/>
        </w:rPr>
        <w:t>年考试录用公务员专业参考目录》。</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Pr>
          <w:rFonts w:ascii="Times New Roman" w:eastAsia="仿宋" w:hAnsi="仿宋" w:hint="eastAsia"/>
          <w:sz w:val="32"/>
          <w:szCs w:val="32"/>
        </w:rPr>
        <w:t>户籍条件</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专科学历应聘人员应为徐州户籍或生源，其余人员不限户籍。</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教师资格条件</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应聘人员须取得与岗位相适应的教师资格证，幼儿园教师岗位应聘人员须取得幼儿园教师资格证。</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Times New Roman"/>
          <w:sz w:val="32"/>
          <w:szCs w:val="32"/>
        </w:rPr>
        <w:t>5.</w:t>
      </w:r>
      <w:r>
        <w:rPr>
          <w:rFonts w:ascii="Times New Roman" w:eastAsia="仿宋" w:hAnsi="仿宋" w:hint="eastAsia"/>
          <w:sz w:val="32"/>
          <w:szCs w:val="32"/>
        </w:rPr>
        <w:t>应聘人员须符合招聘岗位所要求的其他条件</w:t>
      </w:r>
      <w:r>
        <w:rPr>
          <w:rFonts w:ascii="Times New Roman" w:eastAsia="仿宋" w:hAnsi="Times New Roman"/>
          <w:sz w:val="32"/>
          <w:szCs w:val="32"/>
        </w:rPr>
        <w:t>(</w:t>
      </w:r>
      <w:r>
        <w:rPr>
          <w:rFonts w:ascii="Times New Roman" w:eastAsia="仿宋" w:hAnsi="仿宋" w:hint="eastAsia"/>
          <w:sz w:val="32"/>
          <w:szCs w:val="32"/>
        </w:rPr>
        <w:t>详见《岗位信息表》</w:t>
      </w:r>
      <w:r>
        <w:rPr>
          <w:rFonts w:ascii="Times New Roman" w:eastAsia="仿宋" w:hAnsi="Times New Roman"/>
          <w:sz w:val="32"/>
          <w:szCs w:val="32"/>
        </w:rPr>
        <w:t>)</w:t>
      </w:r>
      <w:r>
        <w:rPr>
          <w:rFonts w:ascii="Times New Roman" w:eastAsia="仿宋" w:hAnsi="仿宋" w:hint="eastAsia"/>
          <w:sz w:val="32"/>
          <w:szCs w:val="32"/>
        </w:rPr>
        <w:t>。</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仿宋"/>
          <w:sz w:val="32"/>
          <w:szCs w:val="32"/>
        </w:rPr>
        <w:t>6.</w:t>
      </w:r>
      <w:r>
        <w:rPr>
          <w:rFonts w:ascii="Times New Roman" w:eastAsia="仿宋" w:hAnsi="仿宋" w:hint="eastAsia"/>
          <w:sz w:val="32"/>
          <w:szCs w:val="32"/>
        </w:rPr>
        <w:t>岗位代码为</w:t>
      </w:r>
      <w:r>
        <w:rPr>
          <w:rFonts w:ascii="Times New Roman" w:eastAsia="仿宋" w:hAnsi="仿宋"/>
          <w:sz w:val="32"/>
          <w:szCs w:val="32"/>
        </w:rPr>
        <w:t>0410102</w:t>
      </w:r>
      <w:r>
        <w:rPr>
          <w:rFonts w:ascii="Times New Roman" w:eastAsia="仿宋" w:hAnsi="仿宋" w:hint="eastAsia"/>
          <w:sz w:val="32"/>
          <w:szCs w:val="32"/>
        </w:rPr>
        <w:t>的幼儿园教师岗位限泉山区</w:t>
      </w:r>
      <w:r>
        <w:rPr>
          <w:rFonts w:ascii="Times New Roman" w:eastAsia="仿宋" w:hAnsi="仿宋"/>
          <w:sz w:val="32"/>
          <w:szCs w:val="32"/>
        </w:rPr>
        <w:t>2019</w:t>
      </w:r>
      <w:r>
        <w:rPr>
          <w:rFonts w:ascii="Times New Roman" w:eastAsia="仿宋" w:hAnsi="仿宋" w:hint="eastAsia"/>
          <w:sz w:val="32"/>
          <w:szCs w:val="32"/>
        </w:rPr>
        <w:t>年毕业的免费幼儿男师范生报名。</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二</w:t>
      </w:r>
      <w:r>
        <w:rPr>
          <w:rFonts w:ascii="Times New Roman" w:eastAsia="仿宋" w:hAnsi="Times New Roman"/>
          <w:sz w:val="32"/>
          <w:szCs w:val="32"/>
        </w:rPr>
        <w:t>)</w:t>
      </w:r>
      <w:r>
        <w:rPr>
          <w:rFonts w:ascii="Times New Roman" w:eastAsia="仿宋" w:hAnsi="仿宋" w:hint="eastAsia"/>
          <w:sz w:val="32"/>
          <w:szCs w:val="32"/>
        </w:rPr>
        <w:t>有下列情形之一的不得应聘：</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现役军人</w:t>
      </w:r>
      <w:r>
        <w:rPr>
          <w:rFonts w:ascii="Times New Roman" w:eastAsia="仿宋" w:hAnsi="Times New Roman"/>
          <w:sz w:val="32"/>
          <w:szCs w:val="32"/>
        </w:rPr>
        <w:t>;</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普通高校在读非应届毕业生；</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Pr>
          <w:rFonts w:ascii="Times New Roman" w:eastAsia="仿宋" w:hAnsi="仿宋" w:hint="eastAsia"/>
          <w:sz w:val="32"/>
          <w:szCs w:val="32"/>
        </w:rPr>
        <w:t>尚未解除纪律处分或正在接受纪律审查的人员、涉嫌违法犯罪正在接受调查的人员；</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应聘人员与招聘的事业单位负责人员有夫妻关系、直系血亲关系、三代以内旁系血亲关系或者近姻亲关系的，不得应聘该单位负责人员的秘书或者人事、财务、审计、纪检岗位以及与该单位负责人员有直接上下级领导关系的岗位。</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仿宋" w:hint="eastAsia"/>
          <w:sz w:val="32"/>
          <w:szCs w:val="32"/>
        </w:rPr>
        <w:t>国家和省另有规定不得应聘到事业单位有关岗位的人员。</w:t>
      </w:r>
    </w:p>
    <w:p w:rsidR="00594034" w:rsidRDefault="00594034">
      <w:pPr>
        <w:spacing w:line="500" w:lineRule="exact"/>
        <w:ind w:firstLineChars="200" w:firstLine="640"/>
        <w:jc w:val="left"/>
        <w:rPr>
          <w:rFonts w:ascii="黑体" w:eastAsia="黑体" w:hAnsi="黑体"/>
          <w:sz w:val="32"/>
          <w:szCs w:val="32"/>
        </w:rPr>
      </w:pPr>
      <w:r>
        <w:rPr>
          <w:rFonts w:ascii="黑体" w:eastAsia="黑体" w:hAnsi="黑体" w:hint="eastAsia"/>
          <w:sz w:val="32"/>
          <w:szCs w:val="32"/>
        </w:rPr>
        <w:t>三、招聘程序</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网上报名</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登陆徐州市教育局网站</w:t>
      </w:r>
      <w:r>
        <w:rPr>
          <w:rFonts w:ascii="Times New Roman" w:eastAsia="仿宋" w:hAnsi="Times New Roman"/>
          <w:sz w:val="32"/>
          <w:szCs w:val="32"/>
        </w:rPr>
        <w:t>(http://jyj.xz.gov.cn),</w:t>
      </w:r>
      <w:r>
        <w:rPr>
          <w:rFonts w:ascii="Times New Roman" w:eastAsia="仿宋" w:hAnsi="仿宋" w:hint="eastAsia"/>
          <w:sz w:val="32"/>
          <w:szCs w:val="32"/>
        </w:rPr>
        <w:t>点击</w:t>
      </w:r>
      <w:r>
        <w:rPr>
          <w:rFonts w:ascii="Times New Roman" w:eastAsia="仿宋" w:hAnsi="Times New Roman"/>
          <w:sz w:val="32"/>
          <w:szCs w:val="32"/>
        </w:rPr>
        <w:t>“</w:t>
      </w:r>
      <w:r>
        <w:rPr>
          <w:rFonts w:ascii="Times New Roman" w:eastAsia="仿宋" w:hAnsi="仿宋" w:hint="eastAsia"/>
          <w:sz w:val="32"/>
          <w:szCs w:val="32"/>
        </w:rPr>
        <w:t>徐州市</w:t>
      </w:r>
      <w:r>
        <w:rPr>
          <w:rFonts w:ascii="Times New Roman" w:eastAsia="仿宋" w:hAnsi="Times New Roman"/>
          <w:sz w:val="32"/>
          <w:szCs w:val="32"/>
        </w:rPr>
        <w:t>2019</w:t>
      </w:r>
      <w:r>
        <w:rPr>
          <w:rFonts w:ascii="Times New Roman" w:eastAsia="仿宋" w:hAnsi="仿宋" w:hint="eastAsia"/>
          <w:sz w:val="32"/>
          <w:szCs w:val="32"/>
        </w:rPr>
        <w:t>年教师招聘报名入口</w:t>
      </w:r>
      <w:r>
        <w:rPr>
          <w:rFonts w:ascii="Times New Roman" w:eastAsia="仿宋" w:hAnsi="Times New Roman"/>
          <w:sz w:val="32"/>
          <w:szCs w:val="32"/>
        </w:rPr>
        <w:t>”</w:t>
      </w:r>
      <w:r>
        <w:rPr>
          <w:rFonts w:ascii="Times New Roman" w:eastAsia="仿宋" w:hAnsi="仿宋" w:hint="eastAsia"/>
          <w:sz w:val="32"/>
          <w:szCs w:val="32"/>
        </w:rPr>
        <w:t>浮动窗进入报名页面。</w:t>
      </w:r>
      <w:r>
        <w:rPr>
          <w:rFonts w:ascii="Times New Roman" w:eastAsia="仿宋" w:hAnsi="仿宋" w:hint="eastAsia"/>
          <w:sz w:val="32"/>
          <w:szCs w:val="32"/>
          <w:shd w:val="clear" w:color="auto" w:fill="FFFFFF"/>
        </w:rPr>
        <w:t>应聘人员按照网站提示完成网络报名，</w:t>
      </w:r>
      <w:r>
        <w:rPr>
          <w:rFonts w:ascii="Times New Roman" w:eastAsia="仿宋" w:hAnsi="仿宋" w:hint="eastAsia"/>
          <w:sz w:val="32"/>
          <w:szCs w:val="32"/>
        </w:rPr>
        <w:t>泉山区教育体育局负责</w:t>
      </w:r>
      <w:r>
        <w:rPr>
          <w:rFonts w:ascii="Times New Roman" w:eastAsia="仿宋" w:hAnsi="仿宋" w:hint="eastAsia"/>
          <w:sz w:val="32"/>
          <w:szCs w:val="32"/>
          <w:shd w:val="clear" w:color="auto" w:fill="FFFFFF"/>
        </w:rPr>
        <w:t>应聘人员资格审核。</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报名、照片上传时间：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9:00--25</w:t>
      </w:r>
      <w:r>
        <w:rPr>
          <w:rFonts w:ascii="Times New Roman" w:eastAsia="仿宋" w:hAnsi="仿宋" w:hint="eastAsia"/>
          <w:sz w:val="32"/>
          <w:szCs w:val="32"/>
        </w:rPr>
        <w:t>日</w:t>
      </w:r>
      <w:r>
        <w:rPr>
          <w:rFonts w:ascii="Times New Roman" w:eastAsia="仿宋" w:hAnsi="Times New Roman"/>
          <w:sz w:val="32"/>
          <w:szCs w:val="32"/>
        </w:rPr>
        <w:t>16:00</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资格初审时间：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9:00--26</w:t>
      </w:r>
      <w:r>
        <w:rPr>
          <w:rFonts w:ascii="Times New Roman" w:eastAsia="仿宋" w:hAnsi="仿宋" w:hint="eastAsia"/>
          <w:sz w:val="32"/>
          <w:szCs w:val="32"/>
        </w:rPr>
        <w:t>日</w:t>
      </w:r>
      <w:r>
        <w:rPr>
          <w:rFonts w:ascii="Times New Roman" w:eastAsia="仿宋" w:hAnsi="Times New Roman"/>
          <w:sz w:val="32"/>
          <w:szCs w:val="32"/>
        </w:rPr>
        <w:t>16:00</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应聘人员对资格初审异议的陈述申辩时间：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w:t>
      </w:r>
      <w:r>
        <w:rPr>
          <w:rFonts w:ascii="Times New Roman" w:eastAsia="仿宋" w:hAnsi="Times New Roman"/>
          <w:sz w:val="32"/>
          <w:szCs w:val="32"/>
        </w:rPr>
        <w:t>-</w:t>
      </w:r>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r>
        <w:rPr>
          <w:rFonts w:ascii="Times New Roman" w:eastAsia="仿宋" w:hAnsi="仿宋"/>
          <w:sz w:val="32"/>
          <w:szCs w:val="32"/>
          <w:shd w:val="clear" w:color="auto" w:fill="FFFFFF"/>
        </w:rPr>
        <w:t>9:00-16:00</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rPr>
        <w:t>泉山区人力资源和社会保障局</w:t>
      </w:r>
      <w:r>
        <w:rPr>
          <w:rFonts w:ascii="Times New Roman" w:eastAsia="仿宋" w:hAnsi="仿宋" w:hint="eastAsia"/>
          <w:sz w:val="32"/>
          <w:szCs w:val="32"/>
          <w:shd w:val="clear" w:color="auto" w:fill="FFFFFF"/>
        </w:rPr>
        <w:t>对资格初审异议的处理时间：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r>
        <w:rPr>
          <w:rFonts w:ascii="Times New Roman" w:eastAsia="仿宋" w:hAnsi="仿宋"/>
          <w:sz w:val="32"/>
          <w:szCs w:val="32"/>
          <w:shd w:val="clear" w:color="auto" w:fill="FFFFFF"/>
        </w:rPr>
        <w:t>9:00-17:00</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shd w:val="clear" w:color="auto" w:fill="FFFFFF"/>
        </w:rPr>
        <w:t>缴费时间：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Times New Roman"/>
          <w:sz w:val="32"/>
          <w:szCs w:val="32"/>
        </w:rPr>
        <w:t>9:00</w:t>
      </w:r>
      <w:r>
        <w:rPr>
          <w:rFonts w:ascii="Times New Roman" w:eastAsia="仿宋" w:hAnsi="仿宋"/>
          <w:sz w:val="32"/>
          <w:szCs w:val="32"/>
          <w:shd w:val="clear" w:color="auto" w:fill="FFFFFF"/>
        </w:rPr>
        <w:t>--2</w:t>
      </w:r>
      <w:r>
        <w:rPr>
          <w:rFonts w:ascii="Times New Roman" w:eastAsia="仿宋" w:hAnsi="Times New Roman"/>
          <w:sz w:val="32"/>
          <w:szCs w:val="32"/>
        </w:rPr>
        <w:t>7</w:t>
      </w:r>
      <w:r>
        <w:rPr>
          <w:rFonts w:ascii="Times New Roman" w:eastAsia="仿宋" w:hAnsi="仿宋" w:hint="eastAsia"/>
          <w:sz w:val="32"/>
          <w:szCs w:val="32"/>
        </w:rPr>
        <w:t>日</w:t>
      </w:r>
      <w:r>
        <w:rPr>
          <w:rFonts w:ascii="Times New Roman" w:eastAsia="仿宋" w:hAnsi="Times New Roman"/>
          <w:sz w:val="32"/>
          <w:szCs w:val="32"/>
        </w:rPr>
        <w:t>20:00</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shd w:val="clear" w:color="auto" w:fill="FFFFFF"/>
        </w:rPr>
        <w:t>应</w:t>
      </w:r>
      <w:r>
        <w:rPr>
          <w:rFonts w:ascii="Times New Roman" w:eastAsia="仿宋" w:hAnsi="仿宋" w:hint="eastAsia"/>
          <w:sz w:val="32"/>
          <w:szCs w:val="32"/>
        </w:rPr>
        <w:t>聘人员网上报名</w:t>
      </w:r>
      <w:r>
        <w:rPr>
          <w:rFonts w:ascii="Times New Roman" w:eastAsia="仿宋" w:hAnsi="Times New Roman"/>
          <w:sz w:val="32"/>
          <w:szCs w:val="32"/>
        </w:rPr>
        <w:t>24</w:t>
      </w:r>
      <w:r>
        <w:rPr>
          <w:rFonts w:ascii="Times New Roman" w:eastAsia="仿宋" w:hAnsi="仿宋" w:hint="eastAsia"/>
          <w:sz w:val="32"/>
          <w:szCs w:val="32"/>
        </w:rPr>
        <w:t>小时内可查询是否通过资格初审和照片审核。资格初审和照片审核通过后，通过微信缴纳笔试报名费用</w:t>
      </w:r>
      <w:r>
        <w:rPr>
          <w:rFonts w:ascii="Times New Roman" w:eastAsia="仿宋" w:hAnsi="Times New Roman"/>
          <w:sz w:val="32"/>
          <w:szCs w:val="32"/>
        </w:rPr>
        <w:t>100</w:t>
      </w:r>
      <w:r>
        <w:rPr>
          <w:rFonts w:ascii="Times New Roman" w:eastAsia="仿宋" w:hAnsi="仿宋" w:hint="eastAsia"/>
          <w:sz w:val="32"/>
          <w:szCs w:val="32"/>
        </w:rPr>
        <w:t>元，缴费成功即完成报名</w:t>
      </w:r>
      <w:r>
        <w:rPr>
          <w:rFonts w:ascii="Times New Roman" w:eastAsia="仿宋" w:hAnsi="Times New Roman"/>
          <w:sz w:val="32"/>
          <w:szCs w:val="32"/>
        </w:rPr>
        <w:t>(</w:t>
      </w:r>
      <w:r>
        <w:rPr>
          <w:rFonts w:ascii="Times New Roman" w:eastAsia="仿宋" w:hAnsi="仿宋" w:hint="eastAsia"/>
          <w:sz w:val="32"/>
          <w:szCs w:val="32"/>
        </w:rPr>
        <w:t>享受最低生活保障的城镇家庭和农村绝对贫困家庭的应聘人员，先缴费确认，若没有违反考试纪律，在参加考试后，凭相关单位出具的证明办理减免报名笔试费手续</w:t>
      </w:r>
      <w:r>
        <w:rPr>
          <w:rFonts w:ascii="Times New Roman" w:eastAsia="仿宋" w:hAnsi="Times New Roman"/>
          <w:sz w:val="32"/>
          <w:szCs w:val="32"/>
        </w:rPr>
        <w:t>)</w:t>
      </w:r>
      <w:r>
        <w:rPr>
          <w:rFonts w:ascii="Times New Roman" w:eastAsia="仿宋" w:hAnsi="仿宋" w:hint="eastAsia"/>
          <w:sz w:val="32"/>
          <w:szCs w:val="32"/>
        </w:rPr>
        <w:t>。未按期缴费视为自动放弃。</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、报名注意事项</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w:t>
      </w:r>
      <w:r>
        <w:rPr>
          <w:rFonts w:ascii="Times New Roman" w:eastAsia="仿宋" w:hAnsi="Times New Roman"/>
          <w:sz w:val="32"/>
          <w:szCs w:val="32"/>
        </w:rPr>
        <w:t>1</w:t>
      </w:r>
      <w:r>
        <w:rPr>
          <w:rFonts w:ascii="Times New Roman" w:eastAsia="仿宋" w:hAnsi="仿宋" w:hint="eastAsia"/>
          <w:sz w:val="32"/>
          <w:szCs w:val="32"/>
        </w:rPr>
        <w:t>）应聘人员应按岗位要求和网上提示，如实填写有关信息，并上传本人近期免冠</w:t>
      </w:r>
      <w:r>
        <w:rPr>
          <w:rFonts w:ascii="Times New Roman" w:eastAsia="仿宋" w:hAnsi="Times New Roman"/>
          <w:sz w:val="32"/>
          <w:szCs w:val="32"/>
        </w:rPr>
        <w:t>2</w:t>
      </w:r>
      <w:r>
        <w:rPr>
          <w:rFonts w:ascii="Times New Roman" w:eastAsia="仿宋" w:hAnsi="仿宋" w:hint="eastAsia"/>
          <w:sz w:val="32"/>
          <w:szCs w:val="32"/>
        </w:rPr>
        <w:t>寸正面证件电子照片（</w:t>
      </w:r>
      <w:r>
        <w:rPr>
          <w:rFonts w:ascii="Times New Roman" w:eastAsia="仿宋" w:hAnsi="Times New Roman"/>
          <w:sz w:val="32"/>
          <w:szCs w:val="32"/>
        </w:rPr>
        <w:t>jpg</w:t>
      </w:r>
      <w:r>
        <w:rPr>
          <w:rFonts w:ascii="Times New Roman" w:eastAsia="仿宋" w:hAnsi="仿宋" w:hint="eastAsia"/>
          <w:sz w:val="32"/>
          <w:szCs w:val="32"/>
        </w:rPr>
        <w:t>格式，</w:t>
      </w:r>
      <w:r>
        <w:rPr>
          <w:rFonts w:ascii="Times New Roman" w:eastAsia="仿宋" w:hAnsi="Times New Roman"/>
          <w:sz w:val="32"/>
          <w:szCs w:val="32"/>
        </w:rPr>
        <w:t>320×240</w:t>
      </w:r>
      <w:r>
        <w:rPr>
          <w:rFonts w:ascii="Times New Roman" w:eastAsia="仿宋" w:hAnsi="仿宋" w:hint="eastAsia"/>
          <w:sz w:val="32"/>
          <w:szCs w:val="32"/>
        </w:rPr>
        <w:t>像素，大小在</w:t>
      </w:r>
      <w:r>
        <w:rPr>
          <w:rFonts w:ascii="Times New Roman" w:eastAsia="仿宋" w:hAnsi="Times New Roman"/>
          <w:sz w:val="32"/>
          <w:szCs w:val="32"/>
        </w:rPr>
        <w:t>200KB</w:t>
      </w:r>
      <w:r>
        <w:rPr>
          <w:rFonts w:ascii="Times New Roman" w:eastAsia="仿宋" w:hAnsi="仿宋" w:hint="eastAsia"/>
          <w:sz w:val="32"/>
          <w:szCs w:val="32"/>
        </w:rPr>
        <w:t>以下，清晰可辨）。</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仿宋" w:hint="eastAsia"/>
          <w:b/>
          <w:bCs/>
          <w:sz w:val="32"/>
          <w:szCs w:val="32"/>
          <w:shd w:val="clear" w:color="auto" w:fill="FFFFFF"/>
        </w:rPr>
        <w:t>特别提醒：</w:t>
      </w:r>
      <w:r>
        <w:rPr>
          <w:rFonts w:ascii="Times New Roman" w:eastAsia="仿宋" w:hAnsi="仿宋" w:hint="eastAsia"/>
          <w:sz w:val="32"/>
          <w:szCs w:val="32"/>
          <w:shd w:val="clear" w:color="auto" w:fill="FFFFFF"/>
        </w:rPr>
        <w:t>考生务必诚信报考，仔细阅读网上</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报名诚信协议</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按招聘岗位要求和报名系统提示，如实、准确、完整地填写有关信息。应聘人员应确认本人完全符合相关岗位的资格条件，如对资格条件和岗位要求存在疑问，应及时向泉山区教育体育局进一步咨询确认。如不符合资格条件仍然坚持报名的，由此产生的后果自行承担。资格审查工作贯穿于招聘工作全过程。在招聘各个环节，如发现应聘人员报名时填报信息不实、不符合报考资格条件、弄虚作假骗取报考资格者，将随时终止或取消考试聘用资格。对恶意注册报名信息，扰乱报名秩序或者伪造学历证明及其他有关材料骗取考试资格等严重违纪违规行为的，将按照有关规定处理。】</w:t>
      </w:r>
    </w:p>
    <w:p w:rsidR="00594034" w:rsidRDefault="00594034">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w:t>
      </w:r>
      <w:r>
        <w:rPr>
          <w:rFonts w:ascii="Times New Roman" w:eastAsia="仿宋" w:hAnsi="仿宋" w:hint="eastAsia"/>
          <w:bCs/>
          <w:sz w:val="32"/>
          <w:szCs w:val="32"/>
          <w:shd w:val="clear" w:color="auto" w:fill="FFFFFF"/>
        </w:rPr>
        <w:t>应聘人员</w:t>
      </w:r>
      <w:r>
        <w:rPr>
          <w:rFonts w:ascii="Times New Roman" w:eastAsia="仿宋" w:hAnsi="仿宋" w:hint="eastAsia"/>
          <w:sz w:val="32"/>
          <w:szCs w:val="32"/>
          <w:shd w:val="clear" w:color="auto" w:fill="FFFFFF"/>
        </w:rPr>
        <w:t>须使用在有效期内的第二代居民身份证报名，未进行资格初审或资格初审未通过的，可以在报名期限内改报其他岗位。资格初审通过后，不得更改报名信息。对应聘人员作出资格初审不合格决定时，告知应聘人员拟作出的决定及相关事实、理由和依据。应聘人员对资格初审结果如有异议，请及时向泉山区人力资源和社会保障局陈述申辩。</w:t>
      </w:r>
    </w:p>
    <w:p w:rsidR="00594034" w:rsidRDefault="00594034">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）招聘岗位的笔试开考比例为</w:t>
      </w:r>
      <w:r>
        <w:rPr>
          <w:rFonts w:ascii="Times New Roman" w:eastAsia="仿宋" w:hAnsi="Times New Roman"/>
          <w:sz w:val="32"/>
          <w:szCs w:val="32"/>
          <w:shd w:val="clear" w:color="auto" w:fill="FFFFFF"/>
        </w:rPr>
        <w:t>1:</w:t>
      </w:r>
      <w:r>
        <w:rPr>
          <w:rFonts w:ascii="Times New Roman" w:eastAsia="仿宋" w:hAnsi="仿宋"/>
          <w:sz w:val="32"/>
          <w:szCs w:val="32"/>
          <w:shd w:val="clear" w:color="auto" w:fill="FFFFFF"/>
        </w:rPr>
        <w:t>3</w:t>
      </w:r>
      <w:r>
        <w:rPr>
          <w:rFonts w:ascii="Times New Roman" w:eastAsia="仿宋" w:hAnsi="仿宋" w:hint="eastAsia"/>
          <w:sz w:val="32"/>
          <w:szCs w:val="32"/>
          <w:shd w:val="clear" w:color="auto" w:fill="FFFFFF"/>
        </w:rPr>
        <w:t>（岗位代码为</w:t>
      </w:r>
      <w:r>
        <w:rPr>
          <w:rFonts w:ascii="Times New Roman" w:eastAsia="仿宋" w:hAnsi="仿宋"/>
          <w:sz w:val="32"/>
          <w:szCs w:val="32"/>
          <w:shd w:val="clear" w:color="auto" w:fill="FFFFFF"/>
        </w:rPr>
        <w:t>0410102</w:t>
      </w:r>
      <w:r>
        <w:rPr>
          <w:rFonts w:ascii="Times New Roman" w:eastAsia="仿宋" w:hAnsi="仿宋" w:hint="eastAsia"/>
          <w:sz w:val="32"/>
          <w:szCs w:val="32"/>
          <w:shd w:val="clear" w:color="auto" w:fill="FFFFFF"/>
        </w:rPr>
        <w:t>的幼儿园教师岗位开考比例为</w:t>
      </w:r>
      <w:r>
        <w:rPr>
          <w:rFonts w:ascii="Times New Roman" w:eastAsia="仿宋" w:hAnsi="仿宋"/>
          <w:sz w:val="32"/>
          <w:szCs w:val="32"/>
          <w:shd w:val="clear" w:color="auto" w:fill="FFFFFF"/>
        </w:rPr>
        <w:t>1:1</w:t>
      </w:r>
      <w:r>
        <w:rPr>
          <w:rFonts w:ascii="Times New Roman" w:eastAsia="仿宋" w:hAnsi="仿宋" w:hint="eastAsia"/>
          <w:sz w:val="32"/>
          <w:szCs w:val="32"/>
          <w:shd w:val="clear" w:color="auto" w:fill="FFFFFF"/>
        </w:rPr>
        <w:t>），报名结束后达不到开考比例的岗位，相应核减招聘计划，直至取消该岗位。不能开考的岗位，泉山区教育体育局将通知考生对照条件在原报名网址上重新报考其他岗位。网上重新报名时间为</w:t>
      </w:r>
      <w:smartTag w:uri="urn:schemas-microsoft-com:office:smarttags" w:element="chsdate">
        <w:smartTagPr>
          <w:attr w:name="IsROCDate" w:val="False"/>
          <w:attr w:name="IsLunarDate" w:val="False"/>
          <w:attr w:name="Day" w:val="28"/>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28</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 xml:space="preserve"> 9:00—12:00</w:t>
      </w:r>
      <w:r>
        <w:rPr>
          <w:rFonts w:ascii="Times New Roman" w:eastAsia="仿宋" w:hAnsi="仿宋" w:hint="eastAsia"/>
          <w:sz w:val="32"/>
          <w:szCs w:val="32"/>
          <w:shd w:val="clear" w:color="auto" w:fill="FFFFFF"/>
        </w:rPr>
        <w:t>。</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为减轻特困考生负担，享受国家最低生活保障金的城镇家庭的考生凭本人身份证、准考证、其家庭所在地的县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、区民政部门出具的享受最低生活保障金的证明和低保证原件及复印件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份；享受农村绝对贫困家庭的考生凭本人身份证、准考证、其家庭所在地的县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、区扶贫办</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部门</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出具的特困证明和特困家庭基本情况档案卡原件及复印件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份，可申请办理报名笔试费用减免手续。办理时间：</w:t>
      </w:r>
      <w:smartTag w:uri="urn:schemas-microsoft-com:office:smarttags" w:element="chsdate">
        <w:smartTagPr>
          <w:attr w:name="IsROCDate" w:val="False"/>
          <w:attr w:name="IsLunarDate" w:val="False"/>
          <w:attr w:name="Day" w:val="12"/>
          <w:attr w:name="Month" w:val="4"/>
          <w:attr w:name="Year" w:val="2019"/>
        </w:smartTag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12</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14:00</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16:00</w:t>
      </w:r>
      <w:r>
        <w:rPr>
          <w:rFonts w:ascii="Times New Roman" w:eastAsia="仿宋" w:hAnsi="仿宋" w:hint="eastAsia"/>
          <w:sz w:val="32"/>
          <w:szCs w:val="32"/>
          <w:shd w:val="clear" w:color="auto" w:fill="FFFFFF"/>
        </w:rPr>
        <w:t>，办理地点：徐州市新城区汉风路</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号行政中心西区综合楼</w:t>
      </w:r>
      <w:r>
        <w:rPr>
          <w:rFonts w:ascii="Times New Roman" w:eastAsia="仿宋" w:hAnsi="Times New Roman"/>
          <w:sz w:val="32"/>
          <w:szCs w:val="32"/>
          <w:shd w:val="clear" w:color="auto" w:fill="FFFFFF"/>
        </w:rPr>
        <w:t>G202</w:t>
      </w:r>
      <w:r>
        <w:rPr>
          <w:rFonts w:ascii="Times New Roman" w:eastAsia="仿宋" w:hAnsi="仿宋" w:hint="eastAsia"/>
          <w:sz w:val="32"/>
          <w:szCs w:val="32"/>
          <w:shd w:val="clear" w:color="auto" w:fill="FFFFFF"/>
        </w:rPr>
        <w:t>室。</w:t>
      </w:r>
    </w:p>
    <w:p w:rsidR="00594034" w:rsidRDefault="00594034">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5</w:t>
      </w:r>
      <w:r>
        <w:rPr>
          <w:rFonts w:ascii="Times New Roman" w:eastAsia="仿宋" w:hAnsi="仿宋" w:hint="eastAsia"/>
          <w:sz w:val="32"/>
          <w:szCs w:val="32"/>
          <w:shd w:val="clear" w:color="auto" w:fill="FFFFFF"/>
        </w:rPr>
        <w:t>）打印笔试准考证：</w:t>
      </w:r>
      <w:smartTag w:uri="urn:schemas-microsoft-com:office:smarttags" w:element="chsdate">
        <w:smartTagPr>
          <w:attr w:name="IsROCDate" w:val="False"/>
          <w:attr w:name="IsLunarDate" w:val="False"/>
          <w:attr w:name="Day" w:val="7"/>
          <w:attr w:name="Month" w:val="3"/>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7</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9:00--9</w:t>
      </w:r>
      <w:r>
        <w:rPr>
          <w:rFonts w:ascii="Times New Roman" w:eastAsia="仿宋" w:hAnsi="仿宋" w:hint="eastAsia"/>
          <w:sz w:val="32"/>
          <w:szCs w:val="32"/>
          <w:shd w:val="clear" w:color="auto" w:fill="FFFFFF"/>
        </w:rPr>
        <w:t>日</w:t>
      </w:r>
      <w:r>
        <w:rPr>
          <w:rFonts w:ascii="Times New Roman" w:eastAsia="仿宋" w:hAnsi="仿宋"/>
          <w:sz w:val="32"/>
          <w:szCs w:val="32"/>
          <w:shd w:val="clear" w:color="auto" w:fill="FFFFFF"/>
        </w:rPr>
        <w:t>24:00</w:t>
      </w:r>
      <w:r>
        <w:rPr>
          <w:rFonts w:ascii="Times New Roman" w:eastAsia="仿宋" w:hAnsi="仿宋" w:hint="eastAsia"/>
          <w:sz w:val="32"/>
          <w:szCs w:val="32"/>
          <w:shd w:val="clear" w:color="auto" w:fill="FFFFFF"/>
        </w:rPr>
        <w:t>，在报名网站上自行下载打印。</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、考试</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考试包括笔试和面试。笔试由市教育局统一组织实施，面试由泉山区教育体育局组织实施。</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本次招聘教师考试不指定考试辅导用书，不举办也不委托任何机构举办考试辅导培训班。</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笔试：</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笔试主要考察公共基础知识、教育教学综合知识和专业知识等，总分</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分。</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笔试时间为：</w:t>
      </w:r>
      <w:smartTag w:uri="urn:schemas-microsoft-com:office:smarttags" w:element="chsdate">
        <w:smartTagPr>
          <w:attr w:name="IsROCDate" w:val="False"/>
          <w:attr w:name="IsLunarDate" w:val="False"/>
          <w:attr w:name="Day" w:val="10"/>
          <w:attr w:name="Month" w:val="3"/>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10</w:t>
        </w:r>
        <w:r>
          <w:rPr>
            <w:rFonts w:ascii="Times New Roman" w:eastAsia="仿宋" w:hAnsi="仿宋" w:hint="eastAsia"/>
            <w:sz w:val="32"/>
            <w:szCs w:val="32"/>
            <w:shd w:val="clear" w:color="auto" w:fill="FFFFFF"/>
          </w:rPr>
          <w:t>日</w:t>
        </w:r>
      </w:smartTag>
      <w:r>
        <w:rPr>
          <w:rFonts w:ascii="Times New Roman" w:eastAsia="仿宋" w:hAnsi="仿宋" w:hint="eastAsia"/>
          <w:sz w:val="32"/>
          <w:szCs w:val="32"/>
          <w:shd w:val="clear" w:color="auto" w:fill="FFFFFF"/>
        </w:rPr>
        <w:t>。应聘人员应按照准考证上规定的时间和地点，携带准考证和本人有效期内的二代身份证原件参加笔试。笔试为全程封闭考试，考试期间不得提前交卷、退场。</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笔试成绩在徐州市教育局网站公布，应聘人员可凭身份证号和准考证号查询。</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资格复审：</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笔试阅卷结束后，泉山区教育体育局划定笔试合格线，并从应聘各岗位笔试成绩合格人员中，从高分到低分的顺序，按不超过招聘岗位计划数</w:t>
      </w:r>
      <w:r>
        <w:rPr>
          <w:rFonts w:ascii="Times New Roman" w:eastAsia="仿宋" w:hAnsi="Times New Roman"/>
          <w:sz w:val="32"/>
          <w:szCs w:val="32"/>
          <w:shd w:val="clear" w:color="auto" w:fill="FFFFFF"/>
        </w:rPr>
        <w:t>1:3</w:t>
      </w:r>
      <w:r>
        <w:rPr>
          <w:rFonts w:ascii="Times New Roman" w:eastAsia="仿宋" w:hAnsi="仿宋" w:hint="eastAsia"/>
          <w:sz w:val="32"/>
          <w:szCs w:val="32"/>
          <w:shd w:val="clear" w:color="auto" w:fill="FFFFFF"/>
        </w:rPr>
        <w:t>的比例确定参加资格复审的人员名单（末位成绩并列的，一并参加）。达不到该比例的，按实际人数确定资格复审人员名单。</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trike/>
          <w:sz w:val="32"/>
          <w:szCs w:val="32"/>
          <w:shd w:val="clear" w:color="auto" w:fill="FFFFFF"/>
        </w:rPr>
      </w:pPr>
      <w:r>
        <w:rPr>
          <w:rFonts w:ascii="Times New Roman" w:eastAsia="仿宋" w:hAnsi="仿宋" w:hint="eastAsia"/>
          <w:sz w:val="32"/>
          <w:szCs w:val="32"/>
          <w:shd w:val="clear" w:color="auto" w:fill="FFFFFF"/>
        </w:rPr>
        <w:t>参加泉山区教师招聘资格复审人员名单在泉山区政府网公布。</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区教育体育局资格复审时间：</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19</w:t>
        </w:r>
        <w:r>
          <w:rPr>
            <w:rFonts w:ascii="Times New Roman" w:eastAsia="仿宋" w:hAnsi="仿宋" w:hint="eastAsia"/>
            <w:sz w:val="32"/>
            <w:szCs w:val="32"/>
            <w:shd w:val="clear" w:color="auto" w:fill="FFFFFF"/>
          </w:rPr>
          <w:t>日上午</w:t>
        </w:r>
      </w:smartTag>
      <w:r>
        <w:rPr>
          <w:rFonts w:ascii="Times New Roman" w:eastAsia="仿宋" w:hAnsi="Times New Roman"/>
          <w:sz w:val="32"/>
          <w:szCs w:val="32"/>
          <w:shd w:val="clear" w:color="auto" w:fill="FFFFFF"/>
        </w:rPr>
        <w:t>9:00—12:00</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下午</w:t>
      </w:r>
      <w:r>
        <w:rPr>
          <w:rFonts w:ascii="Times New Roman" w:eastAsia="仿宋" w:hAnsi="Times New Roman"/>
          <w:sz w:val="32"/>
          <w:szCs w:val="32"/>
          <w:shd w:val="clear" w:color="auto" w:fill="FFFFFF"/>
        </w:rPr>
        <w:t>14:00-17:00</w:t>
      </w:r>
      <w:r>
        <w:rPr>
          <w:rFonts w:ascii="Times New Roman" w:eastAsia="仿宋" w:hAnsi="Times New Roman" w:hint="eastAsia"/>
          <w:sz w:val="32"/>
          <w:szCs w:val="32"/>
          <w:shd w:val="clear" w:color="auto" w:fill="FFFFFF"/>
        </w:rPr>
        <w:t>；</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仿宋"/>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20</w:t>
        </w:r>
        <w:r>
          <w:rPr>
            <w:rFonts w:ascii="Times New Roman" w:eastAsia="仿宋" w:hAnsi="仿宋" w:hint="eastAsia"/>
            <w:sz w:val="32"/>
            <w:szCs w:val="32"/>
            <w:shd w:val="clear" w:color="auto" w:fill="FFFFFF"/>
          </w:rPr>
          <w:t>日上午</w:t>
        </w:r>
      </w:smartTag>
      <w:r>
        <w:rPr>
          <w:rFonts w:ascii="Times New Roman" w:eastAsia="仿宋" w:hAnsi="Times New Roman"/>
          <w:sz w:val="32"/>
          <w:szCs w:val="32"/>
          <w:shd w:val="clear" w:color="auto" w:fill="FFFFFF"/>
        </w:rPr>
        <w:t>9:00—12:00</w:t>
      </w:r>
      <w:r>
        <w:rPr>
          <w:rFonts w:ascii="Times New Roman" w:eastAsia="仿宋" w:hAnsi="Times New Roman" w:hint="eastAsia"/>
          <w:sz w:val="32"/>
          <w:szCs w:val="32"/>
          <w:shd w:val="clear" w:color="auto" w:fill="FFFFFF"/>
        </w:rPr>
        <w:t>。</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资格复审地点：泉山区教育体育局</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泉山区建国西路</w:t>
      </w:r>
      <w:r>
        <w:rPr>
          <w:rFonts w:ascii="Times New Roman" w:eastAsia="仿宋" w:hAnsi="仿宋"/>
          <w:sz w:val="32"/>
          <w:szCs w:val="32"/>
          <w:shd w:val="clear" w:color="auto" w:fill="FFFFFF"/>
        </w:rPr>
        <w:t>88</w:t>
      </w:r>
      <w:r>
        <w:rPr>
          <w:rFonts w:ascii="Times New Roman" w:eastAsia="仿宋" w:hAnsi="仿宋" w:hint="eastAsia"/>
          <w:sz w:val="32"/>
          <w:szCs w:val="32"/>
          <w:shd w:val="clear" w:color="auto" w:fill="FFFFFF"/>
        </w:rPr>
        <w:t>号</w:t>
      </w:r>
      <w:r>
        <w:rPr>
          <w:rFonts w:ascii="Times New Roman" w:eastAsia="仿宋" w:hAnsi="仿宋"/>
          <w:sz w:val="32"/>
          <w:szCs w:val="32"/>
          <w:shd w:val="clear" w:color="auto" w:fill="FFFFFF"/>
        </w:rPr>
        <w:t>)</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进入资格复审的应聘人员，未在规定时限内参加资格复审的，视为自动放弃面试资格处理。资格复审不合格的应聘人员如对资格复审有异议，可在</w:t>
      </w:r>
      <w:r>
        <w:rPr>
          <w:rFonts w:ascii="Times New Roman" w:eastAsia="仿宋" w:hAnsi="仿宋"/>
          <w:sz w:val="32"/>
          <w:szCs w:val="32"/>
          <w:shd w:val="clear" w:color="auto" w:fill="FFFFFF"/>
        </w:rPr>
        <w:t>1</w:t>
      </w:r>
      <w:r>
        <w:rPr>
          <w:rFonts w:ascii="Times New Roman" w:eastAsia="仿宋" w:hAnsi="仿宋" w:hint="eastAsia"/>
          <w:sz w:val="32"/>
          <w:szCs w:val="32"/>
          <w:shd w:val="clear" w:color="auto" w:fill="FFFFFF"/>
        </w:rPr>
        <w:t>日内向泉山区人力资源和社会保障局陈述申辩。</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资格复审须应聘人员本人到场，提供符合报考条件的相关证明材料：</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①有效期内二代居民身份证原件和复印件；</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②专科生提供户口本</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或户籍证明</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或徐州生源的证明原件和复印件；</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③教师资格证原件和复印件；</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④毕业证书、学位证书原件和复印件；</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⑤《教育部学历证书电子注册备案表》（在学信网上打印，网址为：</w:t>
      </w:r>
      <w:r>
        <w:rPr>
          <w:rFonts w:ascii="Times New Roman" w:eastAsia="仿宋" w:hAnsi="Times New Roman"/>
          <w:sz w:val="32"/>
          <w:szCs w:val="32"/>
          <w:shd w:val="clear" w:color="auto" w:fill="FFFFFF"/>
        </w:rPr>
        <w:t>http://www.chsi.com.cn </w:t>
      </w:r>
      <w:r>
        <w:rPr>
          <w:rFonts w:ascii="Times New Roman" w:eastAsia="仿宋" w:hAnsi="仿宋" w:hint="eastAsia"/>
          <w:sz w:val="32"/>
          <w:szCs w:val="32"/>
          <w:shd w:val="clear" w:color="auto" w:fill="FFFFFF"/>
        </w:rPr>
        <w:t>）；</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⑥行政、事业单位在编人员须按照人事管理权限提供单位及主管部门同意报考的证明；其他签有劳动合同或聘用合同的人员须按管理权限提供同意报考证明。</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应届毕业生可暂缓提交学历学位证书和《教育部学历证书电子注册备案表》</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，但须提供本人的《毕业生双向选择就业推荐表》的原件、复印件和《教育部学籍在线验证报告》；</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应届毕业生可暂缓提供教师资格证书</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，但须提供教育部考试中心颁发的《中小学教师资格考试合格证明》</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国考笔试、面试均合格人员，登陆中小学教师资格考试网下载打印</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，或提供毕业学校开具的应届师范生直接认定证明。</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外学历学位报考者另提供教育部留学服务中心出具的国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外学历学位认证证明原件和复印件。</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以上材料复印件需单独按序装订。</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资格复审合格者，当场领取面试通知书，并缴纳面试费</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元，按面试通知书要求参加面试；资格复审不合格者，取消面试资格，并从该岗位笔试合格的人员中从高分到低分的顺序一次性递补面试人选。资格复审时，应聘人员信息与网上报名提供信息不一致且不符合报考条件的，资格复审为不合格。</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递补人员资格复审时间为：</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22</w:t>
        </w:r>
        <w:r>
          <w:rPr>
            <w:rFonts w:ascii="Times New Roman" w:eastAsia="仿宋" w:hAnsi="仿宋" w:hint="eastAsia"/>
            <w:sz w:val="32"/>
            <w:szCs w:val="32"/>
            <w:shd w:val="clear" w:color="auto" w:fill="FFFFFF"/>
          </w:rPr>
          <w:t>日上午</w:t>
        </w:r>
      </w:smartTag>
      <w:r>
        <w:rPr>
          <w:rFonts w:ascii="Times New Roman" w:eastAsia="仿宋" w:hAnsi="Times New Roman"/>
          <w:sz w:val="32"/>
          <w:szCs w:val="32"/>
          <w:shd w:val="clear" w:color="auto" w:fill="FFFFFF"/>
        </w:rPr>
        <w:t>9:00-12</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0</w:t>
      </w:r>
      <w:r>
        <w:rPr>
          <w:rFonts w:ascii="Times New Roman" w:eastAsia="仿宋" w:hAnsi="仿宋"/>
          <w:sz w:val="32"/>
          <w:szCs w:val="32"/>
          <w:shd w:val="clear" w:color="auto" w:fill="FFFFFF"/>
        </w:rPr>
        <w:t>0</w:t>
      </w:r>
      <w:r>
        <w:rPr>
          <w:rFonts w:ascii="Times New Roman" w:eastAsia="仿宋" w:hAnsi="仿宋" w:hint="eastAsia"/>
          <w:sz w:val="32"/>
          <w:szCs w:val="32"/>
          <w:shd w:val="clear" w:color="auto" w:fill="FFFFFF"/>
        </w:rPr>
        <w:t>。地点另行通知。</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资格复审合格的人员，泉山区教育体育局填写“资格复审合格人员信息采集表”报泉山区人力资源和社会保障局备案。</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面试：</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进入面试的人员名单和面试要求在泉山区政府网公布。</w:t>
      </w:r>
    </w:p>
    <w:p w:rsidR="00594034" w:rsidRDefault="00594034">
      <w:pPr>
        <w:ind w:firstLineChars="200" w:firstLine="640"/>
        <w:rPr>
          <w:rFonts w:ascii="Times New Roman" w:eastAsia="仿宋" w:hAnsi="仿宋"/>
          <w:kern w:val="0"/>
          <w:sz w:val="32"/>
          <w:szCs w:val="32"/>
          <w:shd w:val="clear" w:color="auto" w:fill="FFFFFF"/>
        </w:rPr>
      </w:pPr>
      <w:r>
        <w:rPr>
          <w:rFonts w:ascii="Times New Roman" w:eastAsia="仿宋" w:hAnsi="仿宋" w:hint="eastAsia"/>
          <w:sz w:val="32"/>
          <w:szCs w:val="32"/>
          <w:shd w:val="clear" w:color="auto" w:fill="FFFFFF"/>
        </w:rPr>
        <w:t>面试重点考核应聘者专业知识与技</w:t>
      </w:r>
      <w:r>
        <w:rPr>
          <w:rFonts w:ascii="Times New Roman" w:eastAsia="仿宋" w:hAnsi="仿宋" w:hint="eastAsia"/>
          <w:kern w:val="0"/>
          <w:sz w:val="32"/>
          <w:szCs w:val="32"/>
          <w:shd w:val="clear" w:color="auto" w:fill="FFFFFF"/>
        </w:rPr>
        <w:t>能，中小学教师岗位面试方式及成绩计算：面试采取模拟课堂和现场答辩相结合的方式进行，面试成绩为模拟课堂和现场答辩成绩之和。（</w:t>
      </w:r>
      <w:r>
        <w:rPr>
          <w:rFonts w:ascii="Times New Roman" w:eastAsia="仿宋" w:hAnsi="仿宋"/>
          <w:kern w:val="0"/>
          <w:sz w:val="32"/>
          <w:szCs w:val="32"/>
          <w:shd w:val="clear" w:color="auto" w:fill="FFFFFF"/>
        </w:rPr>
        <w:t>1</w:t>
      </w:r>
      <w:r>
        <w:rPr>
          <w:rFonts w:ascii="Times New Roman" w:eastAsia="仿宋" w:hAnsi="仿宋" w:hint="eastAsia"/>
          <w:kern w:val="0"/>
          <w:sz w:val="32"/>
          <w:szCs w:val="32"/>
          <w:shd w:val="clear" w:color="auto" w:fill="FFFFFF"/>
        </w:rPr>
        <w:t>）模拟课堂：满分</w:t>
      </w:r>
      <w:r>
        <w:rPr>
          <w:rFonts w:ascii="Times New Roman" w:eastAsia="仿宋" w:hAnsi="仿宋"/>
          <w:kern w:val="0"/>
          <w:sz w:val="32"/>
          <w:szCs w:val="32"/>
          <w:shd w:val="clear" w:color="auto" w:fill="FFFFFF"/>
        </w:rPr>
        <w:t>70</w:t>
      </w:r>
      <w:r>
        <w:rPr>
          <w:rFonts w:ascii="Times New Roman" w:eastAsia="仿宋" w:hAnsi="仿宋" w:hint="eastAsia"/>
          <w:kern w:val="0"/>
          <w:sz w:val="32"/>
          <w:szCs w:val="32"/>
          <w:shd w:val="clear" w:color="auto" w:fill="FFFFFF"/>
        </w:rPr>
        <w:t>分，应聘者在规定时间内，独立备课、设计教案</w:t>
      </w:r>
      <w:r>
        <w:rPr>
          <w:rFonts w:ascii="Times New Roman" w:eastAsia="仿宋" w:hAnsi="仿宋"/>
          <w:kern w:val="0"/>
          <w:sz w:val="32"/>
          <w:szCs w:val="32"/>
          <w:shd w:val="clear" w:color="auto" w:fill="FFFFFF"/>
        </w:rPr>
        <w:t>(30</w:t>
      </w:r>
      <w:r>
        <w:rPr>
          <w:rFonts w:ascii="Times New Roman" w:eastAsia="仿宋" w:hAnsi="仿宋" w:hint="eastAsia"/>
          <w:kern w:val="0"/>
          <w:sz w:val="32"/>
          <w:szCs w:val="32"/>
          <w:shd w:val="clear" w:color="auto" w:fill="FFFFFF"/>
        </w:rPr>
        <w:t>分钟</w:t>
      </w:r>
      <w:r>
        <w:rPr>
          <w:rFonts w:ascii="Times New Roman" w:eastAsia="仿宋" w:hAnsi="仿宋"/>
          <w:kern w:val="0"/>
          <w:sz w:val="32"/>
          <w:szCs w:val="32"/>
          <w:shd w:val="clear" w:color="auto" w:fill="FFFFFF"/>
        </w:rPr>
        <w:t>)</w:t>
      </w:r>
      <w:r>
        <w:rPr>
          <w:rFonts w:ascii="Times New Roman" w:eastAsia="仿宋" w:hAnsi="仿宋" w:hint="eastAsia"/>
          <w:kern w:val="0"/>
          <w:sz w:val="32"/>
          <w:szCs w:val="32"/>
          <w:shd w:val="clear" w:color="auto" w:fill="FFFFFF"/>
        </w:rPr>
        <w:t>，模拟课堂</w:t>
      </w:r>
      <w:r>
        <w:rPr>
          <w:rFonts w:ascii="Times New Roman" w:eastAsia="仿宋" w:hAnsi="仿宋"/>
          <w:kern w:val="0"/>
          <w:sz w:val="32"/>
          <w:szCs w:val="32"/>
          <w:shd w:val="clear" w:color="auto" w:fill="FFFFFF"/>
        </w:rPr>
        <w:t>(10</w:t>
      </w:r>
      <w:r>
        <w:rPr>
          <w:rFonts w:ascii="Times New Roman" w:eastAsia="仿宋" w:hAnsi="仿宋" w:hint="eastAsia"/>
          <w:kern w:val="0"/>
          <w:sz w:val="32"/>
          <w:szCs w:val="32"/>
          <w:shd w:val="clear" w:color="auto" w:fill="FFFFFF"/>
        </w:rPr>
        <w:t>分钟</w:t>
      </w:r>
      <w:r>
        <w:rPr>
          <w:rFonts w:ascii="Times New Roman" w:eastAsia="仿宋" w:hAnsi="仿宋"/>
          <w:kern w:val="0"/>
          <w:sz w:val="32"/>
          <w:szCs w:val="32"/>
          <w:shd w:val="clear" w:color="auto" w:fill="FFFFFF"/>
        </w:rPr>
        <w:t>)</w:t>
      </w:r>
      <w:r>
        <w:rPr>
          <w:rFonts w:ascii="Times New Roman" w:eastAsia="仿宋" w:hAnsi="仿宋" w:hint="eastAsia"/>
          <w:kern w:val="0"/>
          <w:sz w:val="32"/>
          <w:szCs w:val="32"/>
          <w:shd w:val="clear" w:color="auto" w:fill="FFFFFF"/>
        </w:rPr>
        <w:t>。（</w:t>
      </w:r>
      <w:r>
        <w:rPr>
          <w:rFonts w:ascii="Times New Roman" w:eastAsia="仿宋" w:hAnsi="仿宋"/>
          <w:kern w:val="0"/>
          <w:sz w:val="32"/>
          <w:szCs w:val="32"/>
          <w:shd w:val="clear" w:color="auto" w:fill="FFFFFF"/>
        </w:rPr>
        <w:t>2</w:t>
      </w:r>
      <w:r>
        <w:rPr>
          <w:rFonts w:ascii="Times New Roman" w:eastAsia="仿宋" w:hAnsi="仿宋" w:hint="eastAsia"/>
          <w:kern w:val="0"/>
          <w:sz w:val="32"/>
          <w:szCs w:val="32"/>
          <w:shd w:val="clear" w:color="auto" w:fill="FFFFFF"/>
        </w:rPr>
        <w:t>）现场答辩</w:t>
      </w:r>
      <w:r>
        <w:rPr>
          <w:rFonts w:ascii="Times New Roman" w:eastAsia="仿宋" w:hAnsi="仿宋"/>
          <w:kern w:val="0"/>
          <w:sz w:val="32"/>
          <w:szCs w:val="32"/>
          <w:shd w:val="clear" w:color="auto" w:fill="FFFFFF"/>
        </w:rPr>
        <w:t>(5</w:t>
      </w:r>
      <w:r>
        <w:rPr>
          <w:rFonts w:ascii="Times New Roman" w:eastAsia="仿宋" w:hAnsi="仿宋" w:hint="eastAsia"/>
          <w:kern w:val="0"/>
          <w:sz w:val="32"/>
          <w:szCs w:val="32"/>
          <w:shd w:val="clear" w:color="auto" w:fill="FFFFFF"/>
        </w:rPr>
        <w:t>分钟</w:t>
      </w:r>
      <w:r>
        <w:rPr>
          <w:rFonts w:ascii="Times New Roman" w:eastAsia="仿宋" w:hAnsi="仿宋"/>
          <w:kern w:val="0"/>
          <w:sz w:val="32"/>
          <w:szCs w:val="32"/>
          <w:shd w:val="clear" w:color="auto" w:fill="FFFFFF"/>
        </w:rPr>
        <w:t>)</w:t>
      </w:r>
      <w:r>
        <w:rPr>
          <w:rFonts w:ascii="Times New Roman" w:eastAsia="仿宋" w:hAnsi="仿宋" w:hint="eastAsia"/>
          <w:kern w:val="0"/>
          <w:sz w:val="32"/>
          <w:szCs w:val="32"/>
          <w:shd w:val="clear" w:color="auto" w:fill="FFFFFF"/>
        </w:rPr>
        <w:t>，满分</w:t>
      </w:r>
      <w:r>
        <w:rPr>
          <w:rFonts w:ascii="Times New Roman" w:eastAsia="仿宋" w:hAnsi="仿宋"/>
          <w:kern w:val="0"/>
          <w:sz w:val="32"/>
          <w:szCs w:val="32"/>
          <w:shd w:val="clear" w:color="auto" w:fill="FFFFFF"/>
        </w:rPr>
        <w:t>30</w:t>
      </w:r>
      <w:r>
        <w:rPr>
          <w:rFonts w:ascii="Times New Roman" w:eastAsia="仿宋" w:hAnsi="仿宋" w:hint="eastAsia"/>
          <w:kern w:val="0"/>
          <w:sz w:val="32"/>
          <w:szCs w:val="32"/>
          <w:shd w:val="clear" w:color="auto" w:fill="FFFFFF"/>
        </w:rPr>
        <w:t>分。</w:t>
      </w:r>
    </w:p>
    <w:p w:rsidR="00594034" w:rsidRDefault="00594034">
      <w:pPr>
        <w:ind w:firstLineChars="200" w:firstLine="640"/>
        <w:rPr>
          <w:rFonts w:ascii="Times New Roman" w:eastAsia="仿宋" w:hAnsi="仿宋"/>
          <w:kern w:val="0"/>
          <w:sz w:val="32"/>
          <w:szCs w:val="32"/>
          <w:shd w:val="clear" w:color="auto" w:fill="FFFFFF"/>
        </w:rPr>
      </w:pPr>
      <w:r>
        <w:rPr>
          <w:rFonts w:ascii="Times New Roman" w:eastAsia="仿宋" w:hAnsi="仿宋" w:hint="eastAsia"/>
          <w:kern w:val="0"/>
          <w:sz w:val="32"/>
          <w:szCs w:val="32"/>
          <w:shd w:val="clear" w:color="auto" w:fill="FFFFFF"/>
        </w:rPr>
        <w:t>幼儿园教师岗位面试方式及成绩计算：面试采取模拟课堂和专业技能测试相结合的方式进行，面试成绩为模拟课堂和专业技能测试成绩之和。（</w:t>
      </w:r>
      <w:r>
        <w:rPr>
          <w:rFonts w:ascii="Times New Roman" w:eastAsia="仿宋" w:hAnsi="仿宋"/>
          <w:kern w:val="0"/>
          <w:sz w:val="32"/>
          <w:szCs w:val="32"/>
          <w:shd w:val="clear" w:color="auto" w:fill="FFFFFF"/>
        </w:rPr>
        <w:t>1</w:t>
      </w:r>
      <w:r>
        <w:rPr>
          <w:rFonts w:ascii="Times New Roman" w:eastAsia="仿宋" w:hAnsi="仿宋" w:hint="eastAsia"/>
          <w:kern w:val="0"/>
          <w:sz w:val="32"/>
          <w:szCs w:val="32"/>
          <w:shd w:val="clear" w:color="auto" w:fill="FFFFFF"/>
        </w:rPr>
        <w:t>）模拟课堂，满分</w:t>
      </w:r>
      <w:r>
        <w:rPr>
          <w:rFonts w:ascii="Times New Roman" w:eastAsia="仿宋" w:hAnsi="仿宋"/>
          <w:kern w:val="0"/>
          <w:sz w:val="32"/>
          <w:szCs w:val="32"/>
          <w:shd w:val="clear" w:color="auto" w:fill="FFFFFF"/>
        </w:rPr>
        <w:t>70</w:t>
      </w:r>
      <w:r>
        <w:rPr>
          <w:rFonts w:ascii="Times New Roman" w:eastAsia="仿宋" w:hAnsi="仿宋" w:hint="eastAsia"/>
          <w:kern w:val="0"/>
          <w:sz w:val="32"/>
          <w:szCs w:val="32"/>
          <w:shd w:val="clear" w:color="auto" w:fill="FFFFFF"/>
        </w:rPr>
        <w:t>分。应聘者在规定时间内，按指定内容独立备课（</w:t>
      </w:r>
      <w:r>
        <w:rPr>
          <w:rFonts w:ascii="Times New Roman" w:eastAsia="仿宋" w:hAnsi="仿宋"/>
          <w:kern w:val="0"/>
          <w:sz w:val="32"/>
          <w:szCs w:val="32"/>
          <w:shd w:val="clear" w:color="auto" w:fill="FFFFFF"/>
        </w:rPr>
        <w:t>30</w:t>
      </w:r>
      <w:r>
        <w:rPr>
          <w:rFonts w:ascii="Times New Roman" w:eastAsia="仿宋" w:hAnsi="仿宋" w:hint="eastAsia"/>
          <w:kern w:val="0"/>
          <w:sz w:val="32"/>
          <w:szCs w:val="32"/>
          <w:shd w:val="clear" w:color="auto" w:fill="FFFFFF"/>
        </w:rPr>
        <w:t>分钟），模拟课堂（</w:t>
      </w:r>
      <w:r>
        <w:rPr>
          <w:rFonts w:ascii="Times New Roman" w:eastAsia="仿宋" w:hAnsi="仿宋"/>
          <w:kern w:val="0"/>
          <w:sz w:val="32"/>
          <w:szCs w:val="32"/>
          <w:shd w:val="clear" w:color="auto" w:fill="FFFFFF"/>
        </w:rPr>
        <w:t>10</w:t>
      </w:r>
      <w:r>
        <w:rPr>
          <w:rFonts w:ascii="Times New Roman" w:eastAsia="仿宋" w:hAnsi="仿宋" w:hint="eastAsia"/>
          <w:kern w:val="0"/>
          <w:sz w:val="32"/>
          <w:szCs w:val="32"/>
          <w:shd w:val="clear" w:color="auto" w:fill="FFFFFF"/>
        </w:rPr>
        <w:t>分钟）。（</w:t>
      </w:r>
      <w:r>
        <w:rPr>
          <w:rFonts w:ascii="Times New Roman" w:eastAsia="仿宋" w:hAnsi="仿宋"/>
          <w:kern w:val="0"/>
          <w:sz w:val="32"/>
          <w:szCs w:val="32"/>
          <w:shd w:val="clear" w:color="auto" w:fill="FFFFFF"/>
        </w:rPr>
        <w:t>2</w:t>
      </w:r>
      <w:r>
        <w:rPr>
          <w:rFonts w:ascii="Times New Roman" w:eastAsia="仿宋" w:hAnsi="仿宋" w:hint="eastAsia"/>
          <w:kern w:val="0"/>
          <w:sz w:val="32"/>
          <w:szCs w:val="32"/>
          <w:shd w:val="clear" w:color="auto" w:fill="FFFFFF"/>
        </w:rPr>
        <w:t>）专业技能测试，满分</w:t>
      </w:r>
      <w:r>
        <w:rPr>
          <w:rFonts w:ascii="Times New Roman" w:eastAsia="仿宋" w:hAnsi="仿宋"/>
          <w:kern w:val="0"/>
          <w:sz w:val="32"/>
          <w:szCs w:val="32"/>
          <w:shd w:val="clear" w:color="auto" w:fill="FFFFFF"/>
        </w:rPr>
        <w:t>30</w:t>
      </w:r>
      <w:r>
        <w:rPr>
          <w:rFonts w:ascii="Times New Roman" w:eastAsia="仿宋" w:hAnsi="仿宋" w:hint="eastAsia"/>
          <w:kern w:val="0"/>
          <w:sz w:val="32"/>
          <w:szCs w:val="32"/>
          <w:shd w:val="clear" w:color="auto" w:fill="FFFFFF"/>
        </w:rPr>
        <w:t>分。测试内容为简笔画和钢琴弹唱，简笔画限时</w:t>
      </w:r>
      <w:r>
        <w:rPr>
          <w:rFonts w:ascii="Times New Roman" w:eastAsia="仿宋" w:hAnsi="仿宋"/>
          <w:kern w:val="0"/>
          <w:sz w:val="32"/>
          <w:szCs w:val="32"/>
          <w:shd w:val="clear" w:color="auto" w:fill="FFFFFF"/>
        </w:rPr>
        <w:t>15</w:t>
      </w:r>
      <w:r>
        <w:rPr>
          <w:rFonts w:ascii="Times New Roman" w:eastAsia="仿宋" w:hAnsi="仿宋" w:hint="eastAsia"/>
          <w:kern w:val="0"/>
          <w:sz w:val="32"/>
          <w:szCs w:val="32"/>
          <w:shd w:val="clear" w:color="auto" w:fill="FFFFFF"/>
        </w:rPr>
        <w:t>分钟，满分</w:t>
      </w:r>
      <w:r>
        <w:rPr>
          <w:rFonts w:ascii="Times New Roman" w:eastAsia="仿宋" w:hAnsi="仿宋"/>
          <w:kern w:val="0"/>
          <w:sz w:val="32"/>
          <w:szCs w:val="32"/>
          <w:shd w:val="clear" w:color="auto" w:fill="FFFFFF"/>
        </w:rPr>
        <w:t>15</w:t>
      </w:r>
      <w:r>
        <w:rPr>
          <w:rFonts w:ascii="Times New Roman" w:eastAsia="仿宋" w:hAnsi="仿宋" w:hint="eastAsia"/>
          <w:kern w:val="0"/>
          <w:sz w:val="32"/>
          <w:szCs w:val="32"/>
          <w:shd w:val="clear" w:color="auto" w:fill="FFFFFF"/>
        </w:rPr>
        <w:t>分；钢琴弹唱限时</w:t>
      </w:r>
      <w:r>
        <w:rPr>
          <w:rFonts w:ascii="Times New Roman" w:eastAsia="仿宋" w:hAnsi="仿宋"/>
          <w:kern w:val="0"/>
          <w:sz w:val="32"/>
          <w:szCs w:val="32"/>
          <w:shd w:val="clear" w:color="auto" w:fill="FFFFFF"/>
        </w:rPr>
        <w:t>5</w:t>
      </w:r>
      <w:r>
        <w:rPr>
          <w:rFonts w:ascii="Times New Roman" w:eastAsia="仿宋" w:hAnsi="仿宋" w:hint="eastAsia"/>
          <w:kern w:val="0"/>
          <w:sz w:val="32"/>
          <w:szCs w:val="32"/>
          <w:shd w:val="clear" w:color="auto" w:fill="FFFFFF"/>
        </w:rPr>
        <w:t>分钟，满分</w:t>
      </w:r>
      <w:r>
        <w:rPr>
          <w:rFonts w:ascii="Times New Roman" w:eastAsia="仿宋" w:hAnsi="仿宋"/>
          <w:kern w:val="0"/>
          <w:sz w:val="32"/>
          <w:szCs w:val="32"/>
          <w:shd w:val="clear" w:color="auto" w:fill="FFFFFF"/>
        </w:rPr>
        <w:t>15</w:t>
      </w:r>
      <w:r>
        <w:rPr>
          <w:rFonts w:ascii="Times New Roman" w:eastAsia="仿宋" w:hAnsi="仿宋" w:hint="eastAsia"/>
          <w:kern w:val="0"/>
          <w:sz w:val="32"/>
          <w:szCs w:val="32"/>
          <w:shd w:val="clear" w:color="auto" w:fill="FFFFFF"/>
        </w:rPr>
        <w:t>分。</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 xml:space="preserve"> (4)</w:t>
      </w:r>
      <w:r>
        <w:rPr>
          <w:rFonts w:ascii="Times New Roman" w:eastAsia="仿宋" w:hAnsi="仿宋" w:hint="eastAsia"/>
          <w:sz w:val="32"/>
          <w:szCs w:val="32"/>
          <w:shd w:val="clear" w:color="auto" w:fill="FFFFFF"/>
        </w:rPr>
        <w:t>总成绩计算方法：</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面试结束后，按笔试成绩占</w:t>
      </w:r>
      <w:r>
        <w:rPr>
          <w:rFonts w:ascii="Times New Roman" w:eastAsia="仿宋" w:hAnsi="Times New Roman"/>
          <w:sz w:val="32"/>
          <w:szCs w:val="32"/>
          <w:shd w:val="clear" w:color="auto" w:fill="FFFFFF"/>
        </w:rPr>
        <w:t>40%</w:t>
      </w:r>
      <w:r>
        <w:rPr>
          <w:rFonts w:ascii="Times New Roman" w:eastAsia="仿宋" w:hAnsi="仿宋" w:hint="eastAsia"/>
          <w:sz w:val="32"/>
          <w:szCs w:val="32"/>
          <w:shd w:val="clear" w:color="auto" w:fill="FFFFFF"/>
        </w:rPr>
        <w:t>、面试成绩占</w:t>
      </w:r>
      <w:r>
        <w:rPr>
          <w:rFonts w:ascii="Times New Roman" w:eastAsia="仿宋" w:hAnsi="Times New Roman"/>
          <w:sz w:val="32"/>
          <w:szCs w:val="32"/>
          <w:shd w:val="clear" w:color="auto" w:fill="FFFFFF"/>
        </w:rPr>
        <w:t>60%</w:t>
      </w:r>
      <w:r>
        <w:rPr>
          <w:rFonts w:ascii="Times New Roman" w:eastAsia="仿宋" w:hAnsi="仿宋" w:hint="eastAsia"/>
          <w:sz w:val="32"/>
          <w:szCs w:val="32"/>
          <w:shd w:val="clear" w:color="auto" w:fill="FFFFFF"/>
        </w:rPr>
        <w:t>的比例计算应聘人员总成绩。笔试、面试和总成绩保留两位小数，第三位小数按</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四舍五入</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办法处理。面试结束</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个工作日内，考生可在</w:t>
      </w:r>
      <w:r>
        <w:rPr>
          <w:rFonts w:ascii="Times New Roman" w:eastAsia="仿宋" w:hAnsi="仿宋" w:hint="eastAsia"/>
          <w:sz w:val="32"/>
          <w:szCs w:val="32"/>
        </w:rPr>
        <w:t>泉山区政府网</w:t>
      </w:r>
      <w:r>
        <w:rPr>
          <w:rFonts w:hint="eastAsia"/>
        </w:rPr>
        <w:t>（</w:t>
      </w:r>
      <w:r>
        <w:rPr>
          <w:rFonts w:ascii="Times New Roman" w:eastAsia="仿宋" w:hAnsi="Times New Roman"/>
          <w:sz w:val="32"/>
          <w:szCs w:val="32"/>
        </w:rPr>
        <w:t>www.xzqs.gov.cn/</w:t>
      </w:r>
      <w:r>
        <w:rPr>
          <w:rFonts w:hint="eastAsia"/>
        </w:rPr>
        <w:t>）</w:t>
      </w:r>
      <w:r>
        <w:rPr>
          <w:rFonts w:ascii="Times New Roman" w:eastAsia="仿宋" w:hAnsi="仿宋" w:hint="eastAsia"/>
          <w:sz w:val="32"/>
          <w:szCs w:val="32"/>
          <w:shd w:val="clear" w:color="auto" w:fill="FFFFFF"/>
        </w:rPr>
        <w:t>查询考试总成绩。</w:t>
      </w:r>
    </w:p>
    <w:p w:rsidR="00594034" w:rsidRDefault="00594034">
      <w:pPr>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根据考生的总成绩，按岗位招聘人数</w:t>
      </w:r>
      <w:r>
        <w:rPr>
          <w:rFonts w:ascii="Times New Roman" w:eastAsia="仿宋" w:hAnsi="Times New Roman"/>
          <w:sz w:val="32"/>
          <w:szCs w:val="32"/>
          <w:shd w:val="clear" w:color="auto" w:fill="FFFFFF"/>
        </w:rPr>
        <w:t>1:1</w:t>
      </w:r>
      <w:r>
        <w:rPr>
          <w:rFonts w:ascii="Times New Roman" w:eastAsia="仿宋" w:hAnsi="仿宋" w:hint="eastAsia"/>
          <w:sz w:val="32"/>
          <w:szCs w:val="32"/>
          <w:shd w:val="clear" w:color="auto" w:fill="FFFFFF"/>
        </w:rPr>
        <w:t>的比例从高分到低分确定体检人员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成绩并列者，按面试成绩由高分到低分排序，面试成绩相同的按模拟课堂教学成绩由高分到低分排序，模拟课堂教学成绩相同的，组织加试</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。体检时间、地点和注意事项在泉山区政府网（</w:t>
      </w:r>
      <w:r>
        <w:rPr>
          <w:rFonts w:ascii="Times New Roman" w:eastAsia="仿宋" w:hAnsi="仿宋"/>
          <w:sz w:val="32"/>
          <w:szCs w:val="32"/>
          <w:shd w:val="clear" w:color="auto" w:fill="FFFFFF"/>
        </w:rPr>
        <w:t>www.xzqs.gov.cn/</w:t>
      </w:r>
      <w:r>
        <w:rPr>
          <w:rFonts w:ascii="Times New Roman" w:eastAsia="仿宋" w:hAnsi="仿宋" w:hint="eastAsia"/>
          <w:sz w:val="32"/>
          <w:szCs w:val="32"/>
          <w:shd w:val="clear" w:color="auto" w:fill="FFFFFF"/>
        </w:rPr>
        <w:t>）公布，进入体检的应聘人员应关注网站信息。</w:t>
      </w:r>
      <w:r>
        <w:rPr>
          <w:rFonts w:ascii="Times New Roman" w:eastAsia="仿宋" w:hAnsi="仿宋"/>
          <w:sz w:val="32"/>
          <w:szCs w:val="32"/>
          <w:shd w:val="clear" w:color="auto" w:fill="FFFFFF"/>
        </w:rPr>
        <w:t xml:space="preserve"> </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、体检、选岗及考察</w:t>
      </w:r>
    </w:p>
    <w:p w:rsidR="00594034" w:rsidRDefault="00594034">
      <w:pPr>
        <w:spacing w:line="500" w:lineRule="exact"/>
        <w:ind w:firstLineChars="200" w:firstLine="640"/>
        <w:rPr>
          <w:rFonts w:ascii="Times New Roman" w:eastAsia="仿宋" w:hAnsi="仿宋"/>
          <w:kern w:val="0"/>
          <w:sz w:val="32"/>
          <w:szCs w:val="32"/>
          <w:shd w:val="clear" w:color="auto" w:fill="FFFFFF"/>
        </w:rPr>
      </w:pPr>
      <w:r>
        <w:rPr>
          <w:rFonts w:ascii="Times New Roman" w:eastAsia="仿宋" w:hAnsi="仿宋" w:hint="eastAsia"/>
          <w:kern w:val="0"/>
          <w:sz w:val="32"/>
          <w:szCs w:val="32"/>
          <w:shd w:val="clear" w:color="auto" w:fill="FFFFFF"/>
        </w:rPr>
        <w:t>体检工作由</w:t>
      </w:r>
      <w:r>
        <w:rPr>
          <w:rFonts w:ascii="Times New Roman" w:eastAsia="仿宋" w:hAnsi="仿宋" w:hint="eastAsia"/>
          <w:sz w:val="32"/>
          <w:szCs w:val="32"/>
          <w:shd w:val="clear" w:color="auto" w:fill="FFFFFF"/>
        </w:rPr>
        <w:t>泉山区教育体育局</w:t>
      </w:r>
      <w:r>
        <w:rPr>
          <w:rFonts w:ascii="Times New Roman" w:eastAsia="仿宋" w:hAnsi="仿宋" w:hint="eastAsia"/>
          <w:kern w:val="0"/>
          <w:sz w:val="32"/>
          <w:szCs w:val="32"/>
          <w:shd w:val="clear" w:color="auto" w:fill="FFFFFF"/>
        </w:rPr>
        <w:t>统一组织实施。体检标准参照《江苏省教师资格认定体检标准》、《公务员录用体检通用标准</w:t>
      </w:r>
      <w:r>
        <w:rPr>
          <w:rFonts w:ascii="Times New Roman" w:eastAsia="仿宋" w:hAnsi="仿宋"/>
          <w:kern w:val="0"/>
          <w:sz w:val="32"/>
          <w:szCs w:val="32"/>
          <w:shd w:val="clear" w:color="auto" w:fill="FFFFFF"/>
        </w:rPr>
        <w:t>(</w:t>
      </w:r>
      <w:r>
        <w:rPr>
          <w:rFonts w:ascii="Times New Roman" w:eastAsia="仿宋" w:hAnsi="仿宋" w:hint="eastAsia"/>
          <w:kern w:val="0"/>
          <w:sz w:val="32"/>
          <w:szCs w:val="32"/>
          <w:shd w:val="clear" w:color="auto" w:fill="FFFFFF"/>
        </w:rPr>
        <w:t>试行</w:t>
      </w:r>
      <w:r>
        <w:rPr>
          <w:rFonts w:ascii="Times New Roman" w:eastAsia="仿宋" w:hAnsi="仿宋"/>
          <w:kern w:val="0"/>
          <w:sz w:val="32"/>
          <w:szCs w:val="32"/>
          <w:shd w:val="clear" w:color="auto" w:fill="FFFFFF"/>
        </w:rPr>
        <w:t>)</w:t>
      </w:r>
      <w:r>
        <w:rPr>
          <w:rFonts w:ascii="Times New Roman" w:eastAsia="仿宋" w:hAnsi="仿宋" w:hint="eastAsia"/>
          <w:kern w:val="0"/>
          <w:sz w:val="32"/>
          <w:szCs w:val="32"/>
          <w:shd w:val="clear" w:color="auto" w:fill="FFFFFF"/>
        </w:rPr>
        <w:t>》规定执行。体检所产生的一切费用由体检人员本人承担。应聘人员对体检结果有疑问的，本人可以申请复查一次，并到指定的医疗机构重新检查。因体检不合格或考生放弃体检资格出现缺额时，不再递补。</w:t>
      </w:r>
    </w:p>
    <w:p w:rsidR="00594034" w:rsidRDefault="00594034">
      <w:pPr>
        <w:spacing w:line="500" w:lineRule="exact"/>
        <w:ind w:firstLineChars="200" w:firstLine="640"/>
        <w:rPr>
          <w:rFonts w:ascii="Times New Roman" w:eastAsia="仿宋" w:hAnsi="仿宋"/>
          <w:kern w:val="0"/>
          <w:sz w:val="32"/>
          <w:szCs w:val="32"/>
          <w:shd w:val="clear" w:color="auto" w:fill="FFFFFF"/>
        </w:rPr>
      </w:pPr>
      <w:r>
        <w:rPr>
          <w:rFonts w:ascii="Times New Roman" w:eastAsia="仿宋" w:hAnsi="仿宋" w:hint="eastAsia"/>
          <w:kern w:val="0"/>
          <w:sz w:val="32"/>
          <w:szCs w:val="32"/>
          <w:shd w:val="clear" w:color="auto" w:fill="FFFFFF"/>
        </w:rPr>
        <w:t>泉山区教育体育局统一组织选择具体工作岗位。同一招聘岗位，体检合格人员根据总成绩从高分到低分依次选择（总成绩并列的，同上）。一经选定，个人不得更改。</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选岗结束后，由用人单位按有关规定组织考察。因考察不合格或考生放弃聘用资格出现缺额时，不再递补。</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对应聘人员作出体检、考察不合格决定前，泉山区教育体育局告知应聘人员拟作出的决定及相关事实、理由和依据，并告知应聘人员依法享有陈述和申辩的权利。泉山区教育体育局对应聘人员提出的事实、理由和证据进行复核，对应聘人员作出体检、考察不合格处理决定的，制作体检、考察不合格决定书，依法送达应聘人员。</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5</w:t>
      </w:r>
      <w:r>
        <w:rPr>
          <w:rFonts w:ascii="Times New Roman" w:eastAsia="仿宋" w:hAnsi="仿宋" w:hint="eastAsia"/>
          <w:sz w:val="32"/>
          <w:szCs w:val="32"/>
          <w:shd w:val="clear" w:color="auto" w:fill="FFFFFF"/>
        </w:rPr>
        <w:t>、公示</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泉山区教育体育局从考试成绩、体检、考察均合格的人员中确定拟聘用人员，报泉山区人力资源和社会保障局在泉山区政府网对拟聘用人员进行公示。公示内容包括招聘单位、岗位名称、拟聘用人员姓名、现工作或学习单位、招聘考试的各项成绩、总成绩、排名等。</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公示期间接受社会和考生监督，期限为</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个工作日。</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举报者应实事求是地反映问题，提供必要的调查线索和联系方式，由具体组织实施部门负责查实。公示期满，符合聘用条件的，办理聘用手续；对反映的问题，一时难以查实的，暂缓聘用，待查清后再决定是否聘用；对反映问题查有实据，不符合聘用条件的，不予聘用；如拟聘人员明确放弃或其他导致拟聘岗位空缺等情形的，不再递补。</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6</w:t>
      </w:r>
      <w:r>
        <w:rPr>
          <w:rFonts w:ascii="Times New Roman" w:eastAsia="仿宋" w:hAnsi="仿宋" w:hint="eastAsia"/>
          <w:sz w:val="32"/>
          <w:szCs w:val="32"/>
          <w:shd w:val="clear" w:color="auto" w:fill="FFFFFF"/>
        </w:rPr>
        <w:t>、聘用</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无异议的，经泉山区教育体育局审核后报泉山区人力资源和社会保障局办理聘用手续。用人单位与聘用人员及时签订聘用合同，按照政策规定约定试用期，严格按照聘用合同进行管理。试用期满考核合格者，予以定岗定级。考核不合格者，取消聘用资格，解除聘用合同。拟聘人员应在招聘单位或泉山区教育体育局规定时间内办理报到和有关手续，因拟聘人员个人原因逾期未办理相关手续的，取消其聘用资格。</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被聘用人员与原单位签有劳动或聘用合同以及其他协议的，由考生本人在规定的期限内自行负责处理。</w:t>
      </w:r>
    </w:p>
    <w:p w:rsidR="00594034" w:rsidRDefault="00594034">
      <w:pPr>
        <w:spacing w:line="500" w:lineRule="exact"/>
        <w:ind w:firstLineChars="200" w:firstLine="640"/>
        <w:jc w:val="left"/>
        <w:rPr>
          <w:rFonts w:ascii="黑体" w:eastAsia="黑体" w:hAnsi="黑体"/>
          <w:sz w:val="32"/>
          <w:szCs w:val="32"/>
          <w:shd w:val="clear" w:color="auto" w:fill="FFFFFF"/>
        </w:rPr>
      </w:pPr>
      <w:r>
        <w:rPr>
          <w:rFonts w:ascii="黑体" w:eastAsia="黑体" w:hAnsi="黑体" w:hint="eastAsia"/>
          <w:sz w:val="32"/>
          <w:szCs w:val="32"/>
        </w:rPr>
        <w:t>四、考试聘用工作纪律</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招聘工作坚持</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公开、平等、竞争、择优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的原则，严把事业人员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进口</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关。</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应聘人员在报名、考试、体检、考察过程中或聘用后查实存在违纪违规行为的，按照《事业单位公开招聘违纪违规行为处理规定》（中华人民共和国人力资源和社会保障部第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号令）第二章的规定进行处理。招聘单位和招聘工作人员有违纪违规行为的，按照《事业单位公开招聘违纪违规行为处理规定》（中华人民共和国人力资源和社会保障部第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号令）第三章的规定进行处理。</w:t>
      </w:r>
    </w:p>
    <w:p w:rsidR="00594034" w:rsidRDefault="00594034">
      <w:pPr>
        <w:pStyle w:val="NormalWeb"/>
        <w:widowControl/>
        <w:shd w:val="clear" w:color="auto" w:fill="FFFFFF"/>
        <w:spacing w:before="0" w:beforeAutospacing="0" w:after="0" w:afterAutospacing="0" w:line="500" w:lineRule="exact"/>
        <w:ind w:firstLineChars="200" w:firstLine="640"/>
        <w:rPr>
          <w:rFonts w:ascii="黑体" w:eastAsia="黑体" w:hAnsi="黑体"/>
          <w:sz w:val="32"/>
          <w:szCs w:val="32"/>
          <w:shd w:val="clear" w:color="auto" w:fill="FFFFFF"/>
        </w:rPr>
      </w:pPr>
      <w:r>
        <w:rPr>
          <w:rFonts w:ascii="黑体" w:eastAsia="黑体" w:hAnsi="黑体" w:hint="eastAsia"/>
          <w:sz w:val="32"/>
          <w:szCs w:val="32"/>
          <w:shd w:val="clear" w:color="auto" w:fill="FFFFFF"/>
        </w:rPr>
        <w:t>五、其他事项</w:t>
      </w:r>
    </w:p>
    <w:p w:rsidR="00594034" w:rsidRDefault="00594034">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trike/>
          <w:sz w:val="32"/>
          <w:szCs w:val="32"/>
          <w:shd w:val="clear" w:color="auto" w:fill="FFFFFF"/>
        </w:rPr>
      </w:pPr>
      <w:r>
        <w:rPr>
          <w:rFonts w:ascii="Times New Roman" w:eastAsia="仿宋" w:hAnsi="仿宋" w:hint="eastAsia"/>
          <w:sz w:val="32"/>
          <w:szCs w:val="32"/>
          <w:shd w:val="clear" w:color="auto" w:fill="FFFFFF"/>
        </w:rPr>
        <w:t>泉山区教师招聘公告在徐州人力资源和社会保障网、徐州市教育局网、泉山区政府网同时发布，笔试成绩在徐州市教育局网发布，招聘工作其余的进度信息均只在泉山区政府网公布。应聘人员应及时关注，并保持手机畅通，无法联系者视为自动放弃。同时，应聘人员应对收到的关于招聘的相关电话通知、短信告知进行及时准确应答和回复。凡因应聘人员个人原因造成延误的，由应聘人员承担相关责任。本公告由泉山区教育体育局负责解释。</w:t>
      </w:r>
    </w:p>
    <w:p w:rsidR="00594034" w:rsidRDefault="00594034">
      <w:pPr>
        <w:spacing w:line="540" w:lineRule="exact"/>
        <w:ind w:firstLine="645"/>
        <w:rPr>
          <w:rFonts w:ascii="Times New Roman" w:eastAsia="仿宋" w:hAnsi="仿宋"/>
          <w:kern w:val="0"/>
          <w:sz w:val="32"/>
          <w:szCs w:val="32"/>
          <w:shd w:val="clear" w:color="auto" w:fill="FFFFFF"/>
        </w:rPr>
      </w:pPr>
      <w:r>
        <w:rPr>
          <w:rFonts w:ascii="Times New Roman" w:eastAsia="仿宋" w:hAnsi="仿宋" w:hint="eastAsia"/>
          <w:kern w:val="0"/>
          <w:sz w:val="32"/>
          <w:szCs w:val="32"/>
          <w:shd w:val="clear" w:color="auto" w:fill="FFFFFF"/>
        </w:rPr>
        <w:t>徐州市泉山区教育体育局政策咨询电话：</w:t>
      </w:r>
      <w:r>
        <w:rPr>
          <w:rFonts w:ascii="Times New Roman" w:eastAsia="仿宋" w:hAnsi="仿宋"/>
          <w:kern w:val="0"/>
          <w:sz w:val="32"/>
          <w:szCs w:val="32"/>
          <w:shd w:val="clear" w:color="auto" w:fill="FFFFFF"/>
        </w:rPr>
        <w:t>0516-85901752</w:t>
      </w:r>
    </w:p>
    <w:p w:rsidR="00594034" w:rsidRDefault="00594034">
      <w:pPr>
        <w:spacing w:line="540" w:lineRule="exact"/>
        <w:ind w:firstLine="645"/>
        <w:rPr>
          <w:rFonts w:ascii="Times New Roman" w:eastAsia="仿宋" w:hAnsi="仿宋"/>
          <w:kern w:val="0"/>
          <w:sz w:val="32"/>
          <w:szCs w:val="32"/>
          <w:shd w:val="clear" w:color="auto" w:fill="FFFFFF"/>
        </w:rPr>
      </w:pPr>
      <w:r>
        <w:rPr>
          <w:rFonts w:ascii="Times New Roman" w:eastAsia="仿宋" w:hAnsi="仿宋" w:hint="eastAsia"/>
          <w:kern w:val="0"/>
          <w:sz w:val="32"/>
          <w:szCs w:val="32"/>
          <w:shd w:val="clear" w:color="auto" w:fill="FFFFFF"/>
        </w:rPr>
        <w:t>徐州市泉山区人力资源和社会保障局政策咨询电话：</w:t>
      </w:r>
      <w:r>
        <w:rPr>
          <w:rFonts w:ascii="Times New Roman" w:eastAsia="仿宋" w:hAnsi="仿宋"/>
          <w:kern w:val="0"/>
          <w:sz w:val="32"/>
          <w:szCs w:val="32"/>
          <w:shd w:val="clear" w:color="auto" w:fill="FFFFFF"/>
        </w:rPr>
        <w:t xml:space="preserve"> 0516-85806117</w:t>
      </w:r>
    </w:p>
    <w:p w:rsidR="00594034" w:rsidRDefault="00594034">
      <w:pPr>
        <w:spacing w:line="540" w:lineRule="exact"/>
        <w:ind w:firstLine="645"/>
        <w:rPr>
          <w:rFonts w:ascii="Times New Roman" w:eastAsia="仿宋" w:hAnsi="仿宋"/>
          <w:kern w:val="0"/>
          <w:sz w:val="32"/>
          <w:szCs w:val="32"/>
          <w:shd w:val="clear" w:color="auto" w:fill="FFFFFF"/>
        </w:rPr>
      </w:pPr>
      <w:r>
        <w:rPr>
          <w:rFonts w:ascii="Times New Roman" w:eastAsia="仿宋" w:hAnsi="仿宋" w:hint="eastAsia"/>
          <w:kern w:val="0"/>
          <w:sz w:val="32"/>
          <w:szCs w:val="32"/>
          <w:shd w:val="clear" w:color="auto" w:fill="FFFFFF"/>
        </w:rPr>
        <w:t>徐州市泉山区教师招聘纪检监督电话：</w:t>
      </w:r>
      <w:r>
        <w:rPr>
          <w:rFonts w:ascii="Times New Roman" w:eastAsia="仿宋" w:hAnsi="仿宋"/>
          <w:kern w:val="0"/>
          <w:sz w:val="32"/>
          <w:szCs w:val="32"/>
          <w:shd w:val="clear" w:color="auto" w:fill="FFFFFF"/>
        </w:rPr>
        <w:t>0516-67016996</w:t>
      </w:r>
    </w:p>
    <w:p w:rsidR="00594034" w:rsidRDefault="00594034">
      <w:pPr>
        <w:spacing w:line="540" w:lineRule="exact"/>
        <w:ind w:firstLine="645"/>
        <w:rPr>
          <w:rFonts w:ascii="Times New Roman" w:eastAsia="仿宋" w:hAnsi="仿宋"/>
          <w:kern w:val="0"/>
          <w:sz w:val="32"/>
          <w:szCs w:val="32"/>
          <w:shd w:val="clear" w:color="auto" w:fill="FFFFFF"/>
        </w:rPr>
      </w:pPr>
    </w:p>
    <w:p w:rsidR="00594034" w:rsidRDefault="00594034">
      <w:pPr>
        <w:spacing w:line="540" w:lineRule="exact"/>
        <w:ind w:firstLine="645"/>
        <w:rPr>
          <w:rFonts w:ascii="Times New Roman" w:eastAsia="仿宋" w:hAnsi="仿宋"/>
          <w:kern w:val="0"/>
          <w:sz w:val="32"/>
          <w:szCs w:val="32"/>
          <w:shd w:val="clear" w:color="auto" w:fill="FFFFFF"/>
        </w:rPr>
      </w:pPr>
      <w:hyperlink r:id="rId6" w:tgtFrame="http://www.xze.gov.cn/info/1058/_self" w:history="1">
        <w:r>
          <w:rPr>
            <w:rFonts w:ascii="Times New Roman" w:eastAsia="仿宋" w:hAnsi="仿宋" w:hint="eastAsia"/>
            <w:kern w:val="0"/>
            <w:sz w:val="32"/>
            <w:szCs w:val="32"/>
            <w:shd w:val="clear" w:color="auto" w:fill="FFFFFF"/>
          </w:rPr>
          <w:t>附件：</w:t>
        </w:r>
        <w:r>
          <w:rPr>
            <w:rFonts w:ascii="Times New Roman" w:eastAsia="仿宋" w:hAnsi="仿宋"/>
            <w:kern w:val="0"/>
            <w:sz w:val="32"/>
            <w:szCs w:val="32"/>
            <w:shd w:val="clear" w:color="auto" w:fill="FFFFFF"/>
          </w:rPr>
          <w:t>1.</w:t>
        </w:r>
        <w:r>
          <w:rPr>
            <w:rFonts w:ascii="Times New Roman" w:eastAsia="仿宋" w:hAnsi="仿宋" w:hint="eastAsia"/>
            <w:kern w:val="0"/>
            <w:sz w:val="32"/>
            <w:szCs w:val="32"/>
            <w:shd w:val="clear" w:color="auto" w:fill="FFFFFF"/>
          </w:rPr>
          <w:t>《</w:t>
        </w:r>
        <w:r>
          <w:rPr>
            <w:rFonts w:ascii="Times New Roman" w:eastAsia="仿宋" w:hAnsi="仿宋"/>
            <w:kern w:val="0"/>
            <w:sz w:val="32"/>
            <w:szCs w:val="32"/>
            <w:shd w:val="clear" w:color="auto" w:fill="FFFFFF"/>
          </w:rPr>
          <w:t>2019</w:t>
        </w:r>
        <w:r>
          <w:rPr>
            <w:rFonts w:ascii="Times New Roman" w:eastAsia="仿宋" w:hAnsi="仿宋" w:hint="eastAsia"/>
            <w:kern w:val="0"/>
            <w:sz w:val="32"/>
            <w:szCs w:val="32"/>
            <w:shd w:val="clear" w:color="auto" w:fill="FFFFFF"/>
          </w:rPr>
          <w:t>年徐州市泉山区公开招聘教师岗位信息表》</w:t>
        </w:r>
      </w:hyperlink>
    </w:p>
    <w:p w:rsidR="00594034" w:rsidRDefault="00594034">
      <w:pPr>
        <w:spacing w:line="540" w:lineRule="exact"/>
        <w:ind w:firstLine="645"/>
        <w:rPr>
          <w:rFonts w:ascii="Times New Roman" w:eastAsia="仿宋" w:hAnsi="仿宋"/>
          <w:kern w:val="0"/>
          <w:sz w:val="32"/>
          <w:szCs w:val="32"/>
          <w:shd w:val="clear" w:color="auto" w:fill="FFFFFF"/>
        </w:rPr>
      </w:pPr>
      <w:r>
        <w:rPr>
          <w:rFonts w:ascii="Times New Roman" w:eastAsia="仿宋" w:hAnsi="仿宋"/>
          <w:kern w:val="0"/>
          <w:sz w:val="32"/>
          <w:szCs w:val="32"/>
          <w:shd w:val="clear" w:color="auto" w:fill="FFFFFF"/>
        </w:rPr>
        <w:t>2.</w:t>
      </w:r>
      <w:r>
        <w:rPr>
          <w:rFonts w:ascii="Times New Roman" w:eastAsia="仿宋" w:hAnsi="仿宋" w:hint="eastAsia"/>
          <w:kern w:val="0"/>
          <w:sz w:val="32"/>
          <w:szCs w:val="32"/>
          <w:shd w:val="clear" w:color="auto" w:fill="FFFFFF"/>
        </w:rPr>
        <w:t>《江苏省</w:t>
      </w:r>
      <w:r>
        <w:rPr>
          <w:rFonts w:ascii="Times New Roman" w:eastAsia="仿宋" w:hAnsi="仿宋"/>
          <w:kern w:val="0"/>
          <w:sz w:val="32"/>
          <w:szCs w:val="32"/>
          <w:shd w:val="clear" w:color="auto" w:fill="FFFFFF"/>
        </w:rPr>
        <w:t>2019</w:t>
      </w:r>
      <w:r>
        <w:rPr>
          <w:rFonts w:ascii="Times New Roman" w:eastAsia="仿宋" w:hAnsi="仿宋" w:hint="eastAsia"/>
          <w:kern w:val="0"/>
          <w:sz w:val="32"/>
          <w:szCs w:val="32"/>
          <w:shd w:val="clear" w:color="auto" w:fill="FFFFFF"/>
        </w:rPr>
        <w:t>年考试录用公务员专业参考目录》</w:t>
      </w:r>
    </w:p>
    <w:p w:rsidR="00594034" w:rsidRDefault="00594034">
      <w:pPr>
        <w:pStyle w:val="NormalWeb"/>
        <w:widowControl/>
        <w:shd w:val="clear" w:color="auto" w:fill="FFFFFF"/>
        <w:spacing w:before="0" w:beforeAutospacing="0" w:after="0" w:afterAutospacing="0" w:line="500" w:lineRule="exact"/>
        <w:rPr>
          <w:rFonts w:ascii="Times New Roman" w:eastAsia="仿宋" w:hAnsi="仿宋"/>
          <w:sz w:val="32"/>
          <w:szCs w:val="32"/>
          <w:shd w:val="clear" w:color="auto" w:fill="FFFFFF"/>
        </w:rPr>
      </w:pPr>
    </w:p>
    <w:p w:rsidR="00594034" w:rsidRDefault="00594034">
      <w:pPr>
        <w:pStyle w:val="NormalWeb"/>
        <w:widowControl/>
        <w:shd w:val="clear" w:color="auto" w:fill="FFFFFF"/>
        <w:spacing w:before="0" w:beforeAutospacing="0" w:after="0" w:afterAutospacing="0" w:line="500" w:lineRule="exact"/>
        <w:ind w:leftChars="92" w:left="193" w:right="800" w:firstLineChars="850" w:firstLine="2720"/>
        <w:rPr>
          <w:rFonts w:ascii="Times New Roman" w:eastAsia="仿宋" w:hAnsi="仿宋"/>
          <w:sz w:val="32"/>
          <w:szCs w:val="32"/>
          <w:shd w:val="clear" w:color="auto" w:fill="FFFFFF"/>
        </w:rPr>
      </w:pPr>
    </w:p>
    <w:p w:rsidR="00594034" w:rsidRDefault="00594034">
      <w:pPr>
        <w:pStyle w:val="NormalWeb"/>
        <w:widowControl/>
        <w:shd w:val="clear" w:color="auto" w:fill="FFFFFF"/>
        <w:spacing w:before="0" w:beforeAutospacing="0" w:after="0" w:afterAutospacing="0" w:line="500" w:lineRule="exact"/>
        <w:ind w:leftChars="92" w:left="193" w:right="800" w:firstLineChars="850" w:firstLine="2720"/>
        <w:rPr>
          <w:rFonts w:ascii="Times New Roman" w:eastAsia="仿宋" w:hAnsi="仿宋"/>
          <w:sz w:val="32"/>
          <w:szCs w:val="32"/>
          <w:shd w:val="clear" w:color="auto" w:fill="FFFFFF"/>
        </w:rPr>
      </w:pPr>
    </w:p>
    <w:p w:rsidR="00594034" w:rsidRDefault="00594034">
      <w:pPr>
        <w:pStyle w:val="NormalWeb"/>
        <w:widowControl/>
        <w:shd w:val="clear" w:color="auto" w:fill="FFFFFF"/>
        <w:spacing w:before="0" w:beforeAutospacing="0" w:after="0" w:afterAutospacing="0" w:line="500" w:lineRule="exact"/>
        <w:ind w:leftChars="92" w:left="193" w:right="800" w:firstLineChars="850" w:firstLine="272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徐州市泉山区人力资源和社会保障局</w:t>
      </w:r>
      <w:r>
        <w:rPr>
          <w:rFonts w:ascii="Times New Roman" w:eastAsia="仿宋" w:hAnsi="仿宋"/>
          <w:sz w:val="32"/>
          <w:szCs w:val="32"/>
          <w:shd w:val="clear" w:color="auto" w:fill="FFFFFF"/>
        </w:rPr>
        <w:t xml:space="preserve">  </w:t>
      </w:r>
    </w:p>
    <w:p w:rsidR="00594034" w:rsidRDefault="00594034">
      <w:pPr>
        <w:pStyle w:val="NormalWeb"/>
        <w:widowControl/>
        <w:shd w:val="clear" w:color="auto" w:fill="FFFFFF"/>
        <w:spacing w:before="0" w:beforeAutospacing="0" w:after="0" w:afterAutospacing="0" w:line="500" w:lineRule="exact"/>
        <w:ind w:leftChars="92" w:left="193" w:right="800" w:firstLineChars="1250" w:firstLine="4000"/>
        <w:rPr>
          <w:rFonts w:ascii="Times New Roman" w:eastAsia="仿宋" w:hAnsi="Times New Roman"/>
          <w:sz w:val="32"/>
          <w:szCs w:val="32"/>
        </w:rPr>
      </w:pPr>
      <w:smartTag w:uri="urn:schemas-microsoft-com:office:smarttags" w:element="chsdate">
        <w:smartTagPr>
          <w:attr w:name="IsROCDate" w:val="False"/>
          <w:attr w:name="IsLunarDate" w:val="False"/>
          <w:attr w:name="Day" w:val="11"/>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月</w:t>
        </w:r>
        <w:bookmarkStart w:id="0" w:name="_GoBack"/>
        <w:bookmarkEnd w:id="0"/>
        <w:r>
          <w:rPr>
            <w:rFonts w:ascii="Times New Roman" w:eastAsia="仿宋" w:hAnsi="仿宋"/>
            <w:sz w:val="32"/>
            <w:szCs w:val="32"/>
            <w:shd w:val="clear" w:color="auto" w:fill="FFFFFF"/>
          </w:rPr>
          <w:t>11</w:t>
        </w:r>
        <w:r>
          <w:rPr>
            <w:rFonts w:ascii="Times New Roman" w:eastAsia="仿宋" w:hAnsi="仿宋" w:hint="eastAsia"/>
            <w:sz w:val="32"/>
            <w:szCs w:val="32"/>
            <w:shd w:val="clear" w:color="auto" w:fill="FFFFFF"/>
          </w:rPr>
          <w:t>日</w:t>
        </w:r>
      </w:smartTag>
    </w:p>
    <w:sectPr w:rsidR="00594034" w:rsidSect="003B3070">
      <w:footerReference w:type="default" r:id="rId7"/>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034" w:rsidRDefault="00594034" w:rsidP="003B3070">
      <w:r>
        <w:separator/>
      </w:r>
    </w:p>
  </w:endnote>
  <w:endnote w:type="continuationSeparator" w:id="0">
    <w:p w:rsidR="00594034" w:rsidRDefault="00594034" w:rsidP="003B30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2010601030101010101"/>
    <w:charset w:val="86"/>
    <w:family w:val="auto"/>
    <w:pitch w:val="variable"/>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34" w:rsidRDefault="00594034">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312pt;margin-top:0;width:2in;height:2in;z-index:251660288;mso-wrap-style:none;mso-position-horizontal:right;mso-position-horizontal-relative:margin" filled="f" stroked="f">
          <v:textbox style="mso-fit-shape-to-text:t" inset="0,0,0,0">
            <w:txbxContent>
              <w:p w:rsidR="00594034" w:rsidRDefault="00594034">
                <w:pPr>
                  <w:pStyle w:val="Footer"/>
                  <w:rPr>
                    <w:rFonts w:ascii="宋体" w:cs="宋体"/>
                    <w:sz w:val="28"/>
                    <w:szCs w:val="28"/>
                  </w:rPr>
                </w:pPr>
                <w:fldSimple w:instr=" PAGE  \* MERGEFORMAT ">
                  <w:r>
                    <w:rPr>
                      <w:noProof/>
                    </w:rPr>
                    <w:t>10</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034" w:rsidRDefault="00594034" w:rsidP="003B3070">
      <w:r>
        <w:separator/>
      </w:r>
    </w:p>
  </w:footnote>
  <w:footnote w:type="continuationSeparator" w:id="0">
    <w:p w:rsidR="00594034" w:rsidRDefault="00594034" w:rsidP="003B30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412B"/>
    <w:rsid w:val="00005FA5"/>
    <w:rsid w:val="00006097"/>
    <w:rsid w:val="00014C05"/>
    <w:rsid w:val="00047108"/>
    <w:rsid w:val="00052027"/>
    <w:rsid w:val="0005370B"/>
    <w:rsid w:val="00054CC8"/>
    <w:rsid w:val="000625C7"/>
    <w:rsid w:val="00070FF5"/>
    <w:rsid w:val="00071784"/>
    <w:rsid w:val="000730F9"/>
    <w:rsid w:val="00093A1D"/>
    <w:rsid w:val="000B4DE4"/>
    <w:rsid w:val="000B53B6"/>
    <w:rsid w:val="000C50B7"/>
    <w:rsid w:val="000D20DB"/>
    <w:rsid w:val="000D22B7"/>
    <w:rsid w:val="000D3B07"/>
    <w:rsid w:val="000E46DE"/>
    <w:rsid w:val="001267DF"/>
    <w:rsid w:val="00132332"/>
    <w:rsid w:val="00145A00"/>
    <w:rsid w:val="00146F7C"/>
    <w:rsid w:val="001511F2"/>
    <w:rsid w:val="00156A83"/>
    <w:rsid w:val="00161D3C"/>
    <w:rsid w:val="0016353A"/>
    <w:rsid w:val="00167923"/>
    <w:rsid w:val="001959AC"/>
    <w:rsid w:val="00197090"/>
    <w:rsid w:val="001A0B37"/>
    <w:rsid w:val="001B620C"/>
    <w:rsid w:val="001B7ED8"/>
    <w:rsid w:val="001D1572"/>
    <w:rsid w:val="001D3CA8"/>
    <w:rsid w:val="002024BB"/>
    <w:rsid w:val="00214A60"/>
    <w:rsid w:val="00221BC9"/>
    <w:rsid w:val="002229E8"/>
    <w:rsid w:val="0022453B"/>
    <w:rsid w:val="00243CC6"/>
    <w:rsid w:val="002456A3"/>
    <w:rsid w:val="0025782C"/>
    <w:rsid w:val="002650E6"/>
    <w:rsid w:val="00272095"/>
    <w:rsid w:val="00280C3D"/>
    <w:rsid w:val="002A1B23"/>
    <w:rsid w:val="002A4498"/>
    <w:rsid w:val="002C568F"/>
    <w:rsid w:val="002D562F"/>
    <w:rsid w:val="002E2B0C"/>
    <w:rsid w:val="002E5184"/>
    <w:rsid w:val="002E6EAB"/>
    <w:rsid w:val="002F5D61"/>
    <w:rsid w:val="003128F7"/>
    <w:rsid w:val="003143EF"/>
    <w:rsid w:val="00315EAD"/>
    <w:rsid w:val="003175E9"/>
    <w:rsid w:val="0032647B"/>
    <w:rsid w:val="00330DE6"/>
    <w:rsid w:val="00333C33"/>
    <w:rsid w:val="00334B08"/>
    <w:rsid w:val="003407FD"/>
    <w:rsid w:val="00357744"/>
    <w:rsid w:val="00361C48"/>
    <w:rsid w:val="0037639A"/>
    <w:rsid w:val="00381839"/>
    <w:rsid w:val="00386B1B"/>
    <w:rsid w:val="0039102A"/>
    <w:rsid w:val="00391047"/>
    <w:rsid w:val="0039407C"/>
    <w:rsid w:val="003A1E43"/>
    <w:rsid w:val="003A265A"/>
    <w:rsid w:val="003B3070"/>
    <w:rsid w:val="003C407A"/>
    <w:rsid w:val="003C6FE1"/>
    <w:rsid w:val="003C7BC7"/>
    <w:rsid w:val="003D1D5C"/>
    <w:rsid w:val="003D778E"/>
    <w:rsid w:val="003E7D9C"/>
    <w:rsid w:val="003F47F2"/>
    <w:rsid w:val="00411B8E"/>
    <w:rsid w:val="004237A7"/>
    <w:rsid w:val="00425F52"/>
    <w:rsid w:val="004304D5"/>
    <w:rsid w:val="0043301A"/>
    <w:rsid w:val="004430B3"/>
    <w:rsid w:val="00450A5A"/>
    <w:rsid w:val="0045278A"/>
    <w:rsid w:val="00456758"/>
    <w:rsid w:val="004A02C2"/>
    <w:rsid w:val="004A4288"/>
    <w:rsid w:val="004C1F5E"/>
    <w:rsid w:val="004C38DF"/>
    <w:rsid w:val="004C6FBA"/>
    <w:rsid w:val="004D05CE"/>
    <w:rsid w:val="004D3AD2"/>
    <w:rsid w:val="004D4F53"/>
    <w:rsid w:val="004D5F2D"/>
    <w:rsid w:val="004E0377"/>
    <w:rsid w:val="005147FA"/>
    <w:rsid w:val="0051688C"/>
    <w:rsid w:val="00522307"/>
    <w:rsid w:val="00523080"/>
    <w:rsid w:val="005252A2"/>
    <w:rsid w:val="0053033B"/>
    <w:rsid w:val="005353AB"/>
    <w:rsid w:val="00535BFC"/>
    <w:rsid w:val="00540F1D"/>
    <w:rsid w:val="005416D7"/>
    <w:rsid w:val="00543FFC"/>
    <w:rsid w:val="00580E35"/>
    <w:rsid w:val="00581480"/>
    <w:rsid w:val="005817FB"/>
    <w:rsid w:val="00584727"/>
    <w:rsid w:val="005865B0"/>
    <w:rsid w:val="00591FCB"/>
    <w:rsid w:val="00594034"/>
    <w:rsid w:val="00596A6A"/>
    <w:rsid w:val="005A4FC0"/>
    <w:rsid w:val="005A5CB7"/>
    <w:rsid w:val="005B3D1D"/>
    <w:rsid w:val="005B5EEB"/>
    <w:rsid w:val="005C0A31"/>
    <w:rsid w:val="005C3524"/>
    <w:rsid w:val="005D3C0C"/>
    <w:rsid w:val="005E648F"/>
    <w:rsid w:val="0061709C"/>
    <w:rsid w:val="00632AD7"/>
    <w:rsid w:val="006437C5"/>
    <w:rsid w:val="00654E07"/>
    <w:rsid w:val="0066382F"/>
    <w:rsid w:val="006647F9"/>
    <w:rsid w:val="00670288"/>
    <w:rsid w:val="00680920"/>
    <w:rsid w:val="006961A1"/>
    <w:rsid w:val="006B28DC"/>
    <w:rsid w:val="006C151B"/>
    <w:rsid w:val="006D412B"/>
    <w:rsid w:val="006D4AA9"/>
    <w:rsid w:val="006E12B3"/>
    <w:rsid w:val="00727154"/>
    <w:rsid w:val="007324F7"/>
    <w:rsid w:val="00746C49"/>
    <w:rsid w:val="00756F8B"/>
    <w:rsid w:val="0076129C"/>
    <w:rsid w:val="0077458A"/>
    <w:rsid w:val="00782A50"/>
    <w:rsid w:val="00794C18"/>
    <w:rsid w:val="00795C81"/>
    <w:rsid w:val="0079630C"/>
    <w:rsid w:val="007C263E"/>
    <w:rsid w:val="007C2BB7"/>
    <w:rsid w:val="007C7384"/>
    <w:rsid w:val="007D5108"/>
    <w:rsid w:val="007D7DF1"/>
    <w:rsid w:val="007E19B0"/>
    <w:rsid w:val="007E2E9D"/>
    <w:rsid w:val="007F27C4"/>
    <w:rsid w:val="007F37C8"/>
    <w:rsid w:val="00801F3E"/>
    <w:rsid w:val="008061A7"/>
    <w:rsid w:val="008228B7"/>
    <w:rsid w:val="00822F7C"/>
    <w:rsid w:val="00876435"/>
    <w:rsid w:val="00880073"/>
    <w:rsid w:val="00881D7C"/>
    <w:rsid w:val="00882D88"/>
    <w:rsid w:val="00883D88"/>
    <w:rsid w:val="00887EEC"/>
    <w:rsid w:val="00890ADD"/>
    <w:rsid w:val="0089140C"/>
    <w:rsid w:val="00894965"/>
    <w:rsid w:val="008A2EB3"/>
    <w:rsid w:val="008C4221"/>
    <w:rsid w:val="008D5CA5"/>
    <w:rsid w:val="008F563E"/>
    <w:rsid w:val="008F580C"/>
    <w:rsid w:val="008F6223"/>
    <w:rsid w:val="0090695E"/>
    <w:rsid w:val="00912CBB"/>
    <w:rsid w:val="009205A4"/>
    <w:rsid w:val="00940DFB"/>
    <w:rsid w:val="0094122C"/>
    <w:rsid w:val="00943A2C"/>
    <w:rsid w:val="00946BB5"/>
    <w:rsid w:val="0094707C"/>
    <w:rsid w:val="00953EA4"/>
    <w:rsid w:val="00956BC5"/>
    <w:rsid w:val="009575B4"/>
    <w:rsid w:val="00962D9D"/>
    <w:rsid w:val="009801A5"/>
    <w:rsid w:val="00990279"/>
    <w:rsid w:val="00994066"/>
    <w:rsid w:val="00994796"/>
    <w:rsid w:val="009C4E3C"/>
    <w:rsid w:val="009C68EE"/>
    <w:rsid w:val="00A11648"/>
    <w:rsid w:val="00A24C5F"/>
    <w:rsid w:val="00A4167C"/>
    <w:rsid w:val="00A46240"/>
    <w:rsid w:val="00A507EB"/>
    <w:rsid w:val="00A61374"/>
    <w:rsid w:val="00A814D7"/>
    <w:rsid w:val="00A85EA8"/>
    <w:rsid w:val="00AA1B7F"/>
    <w:rsid w:val="00AA2BCD"/>
    <w:rsid w:val="00AA328C"/>
    <w:rsid w:val="00AB12BE"/>
    <w:rsid w:val="00AB2E4D"/>
    <w:rsid w:val="00AB4BB0"/>
    <w:rsid w:val="00AC3418"/>
    <w:rsid w:val="00AC3BFE"/>
    <w:rsid w:val="00AD1DFB"/>
    <w:rsid w:val="00AE6607"/>
    <w:rsid w:val="00AE7A07"/>
    <w:rsid w:val="00B03CD6"/>
    <w:rsid w:val="00B04892"/>
    <w:rsid w:val="00B0566C"/>
    <w:rsid w:val="00B14653"/>
    <w:rsid w:val="00B1547B"/>
    <w:rsid w:val="00B158FD"/>
    <w:rsid w:val="00B22296"/>
    <w:rsid w:val="00B2677D"/>
    <w:rsid w:val="00B26AD9"/>
    <w:rsid w:val="00B33962"/>
    <w:rsid w:val="00B4380C"/>
    <w:rsid w:val="00B4605C"/>
    <w:rsid w:val="00B60569"/>
    <w:rsid w:val="00B95846"/>
    <w:rsid w:val="00B97A8A"/>
    <w:rsid w:val="00BB022A"/>
    <w:rsid w:val="00BC6FE2"/>
    <w:rsid w:val="00BC7640"/>
    <w:rsid w:val="00BE3415"/>
    <w:rsid w:val="00BE3463"/>
    <w:rsid w:val="00BE3917"/>
    <w:rsid w:val="00BE3B94"/>
    <w:rsid w:val="00BF5694"/>
    <w:rsid w:val="00C052D3"/>
    <w:rsid w:val="00C1056C"/>
    <w:rsid w:val="00C10E4A"/>
    <w:rsid w:val="00C16F4C"/>
    <w:rsid w:val="00C414ED"/>
    <w:rsid w:val="00C4196E"/>
    <w:rsid w:val="00C716E2"/>
    <w:rsid w:val="00C81DA5"/>
    <w:rsid w:val="00CB2A9E"/>
    <w:rsid w:val="00CC0BE5"/>
    <w:rsid w:val="00CC7309"/>
    <w:rsid w:val="00CD279C"/>
    <w:rsid w:val="00CD5246"/>
    <w:rsid w:val="00CD53DE"/>
    <w:rsid w:val="00CE38F5"/>
    <w:rsid w:val="00CE6149"/>
    <w:rsid w:val="00CF3994"/>
    <w:rsid w:val="00CF3D21"/>
    <w:rsid w:val="00D01459"/>
    <w:rsid w:val="00D05A82"/>
    <w:rsid w:val="00D124BD"/>
    <w:rsid w:val="00D12C08"/>
    <w:rsid w:val="00D22379"/>
    <w:rsid w:val="00D2556F"/>
    <w:rsid w:val="00D267D5"/>
    <w:rsid w:val="00D317E9"/>
    <w:rsid w:val="00D32D01"/>
    <w:rsid w:val="00D34064"/>
    <w:rsid w:val="00D41761"/>
    <w:rsid w:val="00D431EF"/>
    <w:rsid w:val="00D44630"/>
    <w:rsid w:val="00D45BA8"/>
    <w:rsid w:val="00D54AB6"/>
    <w:rsid w:val="00D63063"/>
    <w:rsid w:val="00D66E74"/>
    <w:rsid w:val="00D9298A"/>
    <w:rsid w:val="00D95D1F"/>
    <w:rsid w:val="00DA3375"/>
    <w:rsid w:val="00DD08E6"/>
    <w:rsid w:val="00DE195F"/>
    <w:rsid w:val="00DF3E55"/>
    <w:rsid w:val="00DF619D"/>
    <w:rsid w:val="00DF6ED6"/>
    <w:rsid w:val="00DF753A"/>
    <w:rsid w:val="00E121E4"/>
    <w:rsid w:val="00E218CA"/>
    <w:rsid w:val="00E25C67"/>
    <w:rsid w:val="00E3076F"/>
    <w:rsid w:val="00E36271"/>
    <w:rsid w:val="00E5359E"/>
    <w:rsid w:val="00E53801"/>
    <w:rsid w:val="00E5649E"/>
    <w:rsid w:val="00E62A2E"/>
    <w:rsid w:val="00E64BFA"/>
    <w:rsid w:val="00E664C8"/>
    <w:rsid w:val="00E67FAA"/>
    <w:rsid w:val="00E7490D"/>
    <w:rsid w:val="00E765C7"/>
    <w:rsid w:val="00E91C19"/>
    <w:rsid w:val="00EA3329"/>
    <w:rsid w:val="00EA6402"/>
    <w:rsid w:val="00EB0233"/>
    <w:rsid w:val="00EC51B0"/>
    <w:rsid w:val="00ED4F50"/>
    <w:rsid w:val="00EE314B"/>
    <w:rsid w:val="00EE7C77"/>
    <w:rsid w:val="00EF68A1"/>
    <w:rsid w:val="00EF6E64"/>
    <w:rsid w:val="00F052C7"/>
    <w:rsid w:val="00F06C64"/>
    <w:rsid w:val="00F11BA0"/>
    <w:rsid w:val="00F23533"/>
    <w:rsid w:val="00F23980"/>
    <w:rsid w:val="00F30C16"/>
    <w:rsid w:val="00F30FA0"/>
    <w:rsid w:val="00F3452C"/>
    <w:rsid w:val="00F409F5"/>
    <w:rsid w:val="00F46810"/>
    <w:rsid w:val="00F50837"/>
    <w:rsid w:val="00F57765"/>
    <w:rsid w:val="00F64BC7"/>
    <w:rsid w:val="00F665AB"/>
    <w:rsid w:val="00F76E81"/>
    <w:rsid w:val="00F91737"/>
    <w:rsid w:val="00FA42F6"/>
    <w:rsid w:val="00FB5D2F"/>
    <w:rsid w:val="00FC72E5"/>
    <w:rsid w:val="00FE1237"/>
    <w:rsid w:val="01022F8F"/>
    <w:rsid w:val="011A5DC9"/>
    <w:rsid w:val="011E5E42"/>
    <w:rsid w:val="011E6F29"/>
    <w:rsid w:val="01247E5A"/>
    <w:rsid w:val="013B134A"/>
    <w:rsid w:val="015070D1"/>
    <w:rsid w:val="0152249F"/>
    <w:rsid w:val="01552EFF"/>
    <w:rsid w:val="016E187A"/>
    <w:rsid w:val="017230AA"/>
    <w:rsid w:val="017A046E"/>
    <w:rsid w:val="018D6B3E"/>
    <w:rsid w:val="018E17A7"/>
    <w:rsid w:val="018F1EDC"/>
    <w:rsid w:val="01951E22"/>
    <w:rsid w:val="01A5246B"/>
    <w:rsid w:val="01B32007"/>
    <w:rsid w:val="01B94EA7"/>
    <w:rsid w:val="01C6580F"/>
    <w:rsid w:val="01C665A8"/>
    <w:rsid w:val="01C86403"/>
    <w:rsid w:val="01D95491"/>
    <w:rsid w:val="01D96383"/>
    <w:rsid w:val="01E04E5E"/>
    <w:rsid w:val="01F65B9B"/>
    <w:rsid w:val="01F72E6F"/>
    <w:rsid w:val="01F9143C"/>
    <w:rsid w:val="01FA315C"/>
    <w:rsid w:val="02023A78"/>
    <w:rsid w:val="02056C64"/>
    <w:rsid w:val="020860F3"/>
    <w:rsid w:val="021054BA"/>
    <w:rsid w:val="021F2747"/>
    <w:rsid w:val="022015DB"/>
    <w:rsid w:val="023A2A40"/>
    <w:rsid w:val="023A4BCE"/>
    <w:rsid w:val="02432855"/>
    <w:rsid w:val="024532BC"/>
    <w:rsid w:val="024A2B58"/>
    <w:rsid w:val="02570238"/>
    <w:rsid w:val="026566ED"/>
    <w:rsid w:val="028826E2"/>
    <w:rsid w:val="02884409"/>
    <w:rsid w:val="028C7F1E"/>
    <w:rsid w:val="028E4E5B"/>
    <w:rsid w:val="02945FDA"/>
    <w:rsid w:val="02993FA0"/>
    <w:rsid w:val="02A07C5C"/>
    <w:rsid w:val="02AC0BD8"/>
    <w:rsid w:val="02B43D6C"/>
    <w:rsid w:val="02B72399"/>
    <w:rsid w:val="02C13928"/>
    <w:rsid w:val="02C37E2B"/>
    <w:rsid w:val="02C92B78"/>
    <w:rsid w:val="02CD61ED"/>
    <w:rsid w:val="02CE1504"/>
    <w:rsid w:val="02D74D45"/>
    <w:rsid w:val="02E311EA"/>
    <w:rsid w:val="02E9292B"/>
    <w:rsid w:val="02F22028"/>
    <w:rsid w:val="02F27DBA"/>
    <w:rsid w:val="02FE5C24"/>
    <w:rsid w:val="02FF5238"/>
    <w:rsid w:val="03065668"/>
    <w:rsid w:val="03145BED"/>
    <w:rsid w:val="0319560D"/>
    <w:rsid w:val="031C24C3"/>
    <w:rsid w:val="031C26B4"/>
    <w:rsid w:val="03297C40"/>
    <w:rsid w:val="033A73B3"/>
    <w:rsid w:val="034858BD"/>
    <w:rsid w:val="03565E01"/>
    <w:rsid w:val="035C0A5D"/>
    <w:rsid w:val="035C17EA"/>
    <w:rsid w:val="03604AAC"/>
    <w:rsid w:val="03662DBB"/>
    <w:rsid w:val="03703D49"/>
    <w:rsid w:val="037366BD"/>
    <w:rsid w:val="0375452C"/>
    <w:rsid w:val="03813B08"/>
    <w:rsid w:val="03A0135C"/>
    <w:rsid w:val="03A50409"/>
    <w:rsid w:val="03A5391A"/>
    <w:rsid w:val="03A82800"/>
    <w:rsid w:val="03A91ECE"/>
    <w:rsid w:val="03B90838"/>
    <w:rsid w:val="03B94FEE"/>
    <w:rsid w:val="03C540C4"/>
    <w:rsid w:val="03DA1009"/>
    <w:rsid w:val="03E15E50"/>
    <w:rsid w:val="03E51836"/>
    <w:rsid w:val="03E92AB3"/>
    <w:rsid w:val="03EA43FD"/>
    <w:rsid w:val="03F53FE9"/>
    <w:rsid w:val="04043776"/>
    <w:rsid w:val="04206618"/>
    <w:rsid w:val="0421394A"/>
    <w:rsid w:val="0431659A"/>
    <w:rsid w:val="043605C3"/>
    <w:rsid w:val="043A74EA"/>
    <w:rsid w:val="04417B89"/>
    <w:rsid w:val="0446149C"/>
    <w:rsid w:val="04462C6D"/>
    <w:rsid w:val="045A63A5"/>
    <w:rsid w:val="04627856"/>
    <w:rsid w:val="046827CC"/>
    <w:rsid w:val="04753676"/>
    <w:rsid w:val="04766778"/>
    <w:rsid w:val="04874938"/>
    <w:rsid w:val="04940747"/>
    <w:rsid w:val="0497435A"/>
    <w:rsid w:val="04A30E1E"/>
    <w:rsid w:val="04A456D1"/>
    <w:rsid w:val="04B752E0"/>
    <w:rsid w:val="04BE453D"/>
    <w:rsid w:val="04C6578E"/>
    <w:rsid w:val="04D54942"/>
    <w:rsid w:val="04DE0057"/>
    <w:rsid w:val="04E6145F"/>
    <w:rsid w:val="04E73C6F"/>
    <w:rsid w:val="04EB0C4B"/>
    <w:rsid w:val="04FB7453"/>
    <w:rsid w:val="050860EB"/>
    <w:rsid w:val="05116AC3"/>
    <w:rsid w:val="05183549"/>
    <w:rsid w:val="051A4719"/>
    <w:rsid w:val="051C7B87"/>
    <w:rsid w:val="051E50C3"/>
    <w:rsid w:val="0520355D"/>
    <w:rsid w:val="0521197C"/>
    <w:rsid w:val="052B00D3"/>
    <w:rsid w:val="052E7E78"/>
    <w:rsid w:val="05331897"/>
    <w:rsid w:val="053E1A3C"/>
    <w:rsid w:val="05465951"/>
    <w:rsid w:val="055600AE"/>
    <w:rsid w:val="055F6091"/>
    <w:rsid w:val="0567632D"/>
    <w:rsid w:val="056A6503"/>
    <w:rsid w:val="05701EF5"/>
    <w:rsid w:val="0573372C"/>
    <w:rsid w:val="05891304"/>
    <w:rsid w:val="059224C5"/>
    <w:rsid w:val="059C5BFA"/>
    <w:rsid w:val="05A6180A"/>
    <w:rsid w:val="05AB1DDA"/>
    <w:rsid w:val="05EC758B"/>
    <w:rsid w:val="05F34F26"/>
    <w:rsid w:val="05FD488A"/>
    <w:rsid w:val="06041826"/>
    <w:rsid w:val="060D41E6"/>
    <w:rsid w:val="060D72BB"/>
    <w:rsid w:val="060F6C1C"/>
    <w:rsid w:val="061F785F"/>
    <w:rsid w:val="0621272E"/>
    <w:rsid w:val="06232E2A"/>
    <w:rsid w:val="06311FC6"/>
    <w:rsid w:val="063652D7"/>
    <w:rsid w:val="06365AD6"/>
    <w:rsid w:val="06391165"/>
    <w:rsid w:val="06415FF2"/>
    <w:rsid w:val="06417280"/>
    <w:rsid w:val="06465EF3"/>
    <w:rsid w:val="064A1E54"/>
    <w:rsid w:val="064D64C6"/>
    <w:rsid w:val="06540E2E"/>
    <w:rsid w:val="06576D8C"/>
    <w:rsid w:val="06606F07"/>
    <w:rsid w:val="066D7316"/>
    <w:rsid w:val="067C733B"/>
    <w:rsid w:val="067D09D2"/>
    <w:rsid w:val="0687705B"/>
    <w:rsid w:val="068B2594"/>
    <w:rsid w:val="068C66DC"/>
    <w:rsid w:val="069128D2"/>
    <w:rsid w:val="06962601"/>
    <w:rsid w:val="06A77C7A"/>
    <w:rsid w:val="06B95655"/>
    <w:rsid w:val="06C25FBB"/>
    <w:rsid w:val="06C64B08"/>
    <w:rsid w:val="06E26C0D"/>
    <w:rsid w:val="06F71077"/>
    <w:rsid w:val="06F90909"/>
    <w:rsid w:val="06FA1A74"/>
    <w:rsid w:val="07040256"/>
    <w:rsid w:val="071D57B9"/>
    <w:rsid w:val="072C4BB6"/>
    <w:rsid w:val="07374185"/>
    <w:rsid w:val="073819CA"/>
    <w:rsid w:val="073C7080"/>
    <w:rsid w:val="073F2031"/>
    <w:rsid w:val="0742522A"/>
    <w:rsid w:val="076762C7"/>
    <w:rsid w:val="076A58E4"/>
    <w:rsid w:val="07703858"/>
    <w:rsid w:val="07775167"/>
    <w:rsid w:val="07795417"/>
    <w:rsid w:val="079636AB"/>
    <w:rsid w:val="07A64B84"/>
    <w:rsid w:val="07A94F2E"/>
    <w:rsid w:val="07AE3226"/>
    <w:rsid w:val="07B32670"/>
    <w:rsid w:val="07B532B9"/>
    <w:rsid w:val="07C52BBA"/>
    <w:rsid w:val="07E96CFE"/>
    <w:rsid w:val="08026F8F"/>
    <w:rsid w:val="08056C16"/>
    <w:rsid w:val="0810079D"/>
    <w:rsid w:val="08243418"/>
    <w:rsid w:val="0826523A"/>
    <w:rsid w:val="082773EE"/>
    <w:rsid w:val="082D4CA4"/>
    <w:rsid w:val="08317D64"/>
    <w:rsid w:val="0833604C"/>
    <w:rsid w:val="08344328"/>
    <w:rsid w:val="0838478B"/>
    <w:rsid w:val="084410F7"/>
    <w:rsid w:val="08591D27"/>
    <w:rsid w:val="086103FC"/>
    <w:rsid w:val="08757927"/>
    <w:rsid w:val="08816230"/>
    <w:rsid w:val="08826A89"/>
    <w:rsid w:val="08881089"/>
    <w:rsid w:val="088A7685"/>
    <w:rsid w:val="08907615"/>
    <w:rsid w:val="08943354"/>
    <w:rsid w:val="089F3AE3"/>
    <w:rsid w:val="08A622CC"/>
    <w:rsid w:val="08A8751A"/>
    <w:rsid w:val="08AC5A4E"/>
    <w:rsid w:val="08B06203"/>
    <w:rsid w:val="08BB1D02"/>
    <w:rsid w:val="08BD4402"/>
    <w:rsid w:val="08D15BD5"/>
    <w:rsid w:val="08DA744E"/>
    <w:rsid w:val="08E57228"/>
    <w:rsid w:val="08EE0F2C"/>
    <w:rsid w:val="08EE398C"/>
    <w:rsid w:val="090063DD"/>
    <w:rsid w:val="090621DB"/>
    <w:rsid w:val="091018D1"/>
    <w:rsid w:val="09197AC5"/>
    <w:rsid w:val="091B11EC"/>
    <w:rsid w:val="091E1E2D"/>
    <w:rsid w:val="091E6867"/>
    <w:rsid w:val="0938539C"/>
    <w:rsid w:val="09507933"/>
    <w:rsid w:val="09584BF2"/>
    <w:rsid w:val="09630FE0"/>
    <w:rsid w:val="09696206"/>
    <w:rsid w:val="096A1828"/>
    <w:rsid w:val="096F4DD6"/>
    <w:rsid w:val="0978583E"/>
    <w:rsid w:val="09995F93"/>
    <w:rsid w:val="099A6C00"/>
    <w:rsid w:val="099E5BEF"/>
    <w:rsid w:val="09A0737D"/>
    <w:rsid w:val="09A6431F"/>
    <w:rsid w:val="09B962DC"/>
    <w:rsid w:val="09BF7A16"/>
    <w:rsid w:val="09C77B67"/>
    <w:rsid w:val="09C97DD4"/>
    <w:rsid w:val="09CB394C"/>
    <w:rsid w:val="09D64B63"/>
    <w:rsid w:val="09D9737D"/>
    <w:rsid w:val="09DF00FB"/>
    <w:rsid w:val="09F92B50"/>
    <w:rsid w:val="0A0E32D4"/>
    <w:rsid w:val="0A135A2E"/>
    <w:rsid w:val="0A1447C6"/>
    <w:rsid w:val="0A2337ED"/>
    <w:rsid w:val="0A2A4A71"/>
    <w:rsid w:val="0A3336AF"/>
    <w:rsid w:val="0A361DC9"/>
    <w:rsid w:val="0A426279"/>
    <w:rsid w:val="0A5673AB"/>
    <w:rsid w:val="0A5D3A2B"/>
    <w:rsid w:val="0A633E40"/>
    <w:rsid w:val="0A6C2466"/>
    <w:rsid w:val="0A736D83"/>
    <w:rsid w:val="0A7B1AA1"/>
    <w:rsid w:val="0A9D436D"/>
    <w:rsid w:val="0AA436F3"/>
    <w:rsid w:val="0AA60D6F"/>
    <w:rsid w:val="0AD14CAC"/>
    <w:rsid w:val="0AD82283"/>
    <w:rsid w:val="0ADC5D4E"/>
    <w:rsid w:val="0ADF5CE8"/>
    <w:rsid w:val="0AE358A6"/>
    <w:rsid w:val="0AF85E4B"/>
    <w:rsid w:val="0B030B33"/>
    <w:rsid w:val="0B066E46"/>
    <w:rsid w:val="0B073A2D"/>
    <w:rsid w:val="0B073BD1"/>
    <w:rsid w:val="0B074AC9"/>
    <w:rsid w:val="0B106B6B"/>
    <w:rsid w:val="0B15633B"/>
    <w:rsid w:val="0B1B3A49"/>
    <w:rsid w:val="0B1D204A"/>
    <w:rsid w:val="0B25749C"/>
    <w:rsid w:val="0B276FB9"/>
    <w:rsid w:val="0B29464C"/>
    <w:rsid w:val="0B2A1471"/>
    <w:rsid w:val="0B2B4EC9"/>
    <w:rsid w:val="0B340806"/>
    <w:rsid w:val="0B3853CB"/>
    <w:rsid w:val="0B422247"/>
    <w:rsid w:val="0B4559B2"/>
    <w:rsid w:val="0B5969B1"/>
    <w:rsid w:val="0B771397"/>
    <w:rsid w:val="0B791DFD"/>
    <w:rsid w:val="0B7D2162"/>
    <w:rsid w:val="0B8432DB"/>
    <w:rsid w:val="0B8B0960"/>
    <w:rsid w:val="0B906560"/>
    <w:rsid w:val="0B92772F"/>
    <w:rsid w:val="0B941C27"/>
    <w:rsid w:val="0B95139A"/>
    <w:rsid w:val="0B9B15BC"/>
    <w:rsid w:val="0BA3513A"/>
    <w:rsid w:val="0BA416EA"/>
    <w:rsid w:val="0BA8114F"/>
    <w:rsid w:val="0BAD2A83"/>
    <w:rsid w:val="0BB6446C"/>
    <w:rsid w:val="0BB64ACD"/>
    <w:rsid w:val="0BC175CD"/>
    <w:rsid w:val="0BC207F9"/>
    <w:rsid w:val="0BC41384"/>
    <w:rsid w:val="0BCF4910"/>
    <w:rsid w:val="0BD7354E"/>
    <w:rsid w:val="0BDA0535"/>
    <w:rsid w:val="0BDF1ECC"/>
    <w:rsid w:val="0BFD0EA1"/>
    <w:rsid w:val="0C0036BA"/>
    <w:rsid w:val="0C006D35"/>
    <w:rsid w:val="0C0765DE"/>
    <w:rsid w:val="0C0F31FF"/>
    <w:rsid w:val="0C1811D8"/>
    <w:rsid w:val="0C31030E"/>
    <w:rsid w:val="0C316FB3"/>
    <w:rsid w:val="0C327916"/>
    <w:rsid w:val="0C4D4EF9"/>
    <w:rsid w:val="0C5D03E0"/>
    <w:rsid w:val="0C602CD2"/>
    <w:rsid w:val="0C7D04F1"/>
    <w:rsid w:val="0C8F687F"/>
    <w:rsid w:val="0C99681C"/>
    <w:rsid w:val="0CA900D8"/>
    <w:rsid w:val="0CAB69F9"/>
    <w:rsid w:val="0CB1099B"/>
    <w:rsid w:val="0CC846FE"/>
    <w:rsid w:val="0CC86CDE"/>
    <w:rsid w:val="0CCD2EBD"/>
    <w:rsid w:val="0CCF146C"/>
    <w:rsid w:val="0CEA19F2"/>
    <w:rsid w:val="0CEB6416"/>
    <w:rsid w:val="0CF932F4"/>
    <w:rsid w:val="0D027F4B"/>
    <w:rsid w:val="0D0432AC"/>
    <w:rsid w:val="0D094DA7"/>
    <w:rsid w:val="0D1154B2"/>
    <w:rsid w:val="0D203793"/>
    <w:rsid w:val="0D24455B"/>
    <w:rsid w:val="0D647DAE"/>
    <w:rsid w:val="0D667729"/>
    <w:rsid w:val="0D6F2B3E"/>
    <w:rsid w:val="0D780F72"/>
    <w:rsid w:val="0D7B6D8C"/>
    <w:rsid w:val="0D833E79"/>
    <w:rsid w:val="0D8342E0"/>
    <w:rsid w:val="0D867A65"/>
    <w:rsid w:val="0D8F0E5E"/>
    <w:rsid w:val="0D956556"/>
    <w:rsid w:val="0D972B26"/>
    <w:rsid w:val="0DA56EC7"/>
    <w:rsid w:val="0DA73DF0"/>
    <w:rsid w:val="0DAC1E31"/>
    <w:rsid w:val="0DB51B00"/>
    <w:rsid w:val="0DBB0000"/>
    <w:rsid w:val="0DC8341C"/>
    <w:rsid w:val="0DCB70D8"/>
    <w:rsid w:val="0DFC02B5"/>
    <w:rsid w:val="0DFE7CEB"/>
    <w:rsid w:val="0E012DE3"/>
    <w:rsid w:val="0E0418C1"/>
    <w:rsid w:val="0E0426FD"/>
    <w:rsid w:val="0E0D5DDE"/>
    <w:rsid w:val="0E126104"/>
    <w:rsid w:val="0E187548"/>
    <w:rsid w:val="0E1E3CE0"/>
    <w:rsid w:val="0E241C7F"/>
    <w:rsid w:val="0E242BDB"/>
    <w:rsid w:val="0E263F83"/>
    <w:rsid w:val="0E2A15B2"/>
    <w:rsid w:val="0E3D3F90"/>
    <w:rsid w:val="0E4B4AB4"/>
    <w:rsid w:val="0E5426B3"/>
    <w:rsid w:val="0E5B011C"/>
    <w:rsid w:val="0E622F15"/>
    <w:rsid w:val="0E73368B"/>
    <w:rsid w:val="0E8A0D40"/>
    <w:rsid w:val="0E8E4897"/>
    <w:rsid w:val="0E9105A8"/>
    <w:rsid w:val="0E943D3B"/>
    <w:rsid w:val="0E9B6EC3"/>
    <w:rsid w:val="0E9D6015"/>
    <w:rsid w:val="0EA82AA4"/>
    <w:rsid w:val="0EA86381"/>
    <w:rsid w:val="0EB47363"/>
    <w:rsid w:val="0EC50322"/>
    <w:rsid w:val="0ED90A7B"/>
    <w:rsid w:val="0EDF01D0"/>
    <w:rsid w:val="0EE40165"/>
    <w:rsid w:val="0EE42A02"/>
    <w:rsid w:val="0EE873EF"/>
    <w:rsid w:val="0EF14662"/>
    <w:rsid w:val="0EFF5A7F"/>
    <w:rsid w:val="0F027EEB"/>
    <w:rsid w:val="0F061A0F"/>
    <w:rsid w:val="0F102C11"/>
    <w:rsid w:val="0F2672EE"/>
    <w:rsid w:val="0F2A481E"/>
    <w:rsid w:val="0F324875"/>
    <w:rsid w:val="0F487FBC"/>
    <w:rsid w:val="0F4B7585"/>
    <w:rsid w:val="0F4C2476"/>
    <w:rsid w:val="0F6D43F9"/>
    <w:rsid w:val="0F784FB3"/>
    <w:rsid w:val="0F9317CA"/>
    <w:rsid w:val="0F977482"/>
    <w:rsid w:val="0F987833"/>
    <w:rsid w:val="0FA94F85"/>
    <w:rsid w:val="0FAD076C"/>
    <w:rsid w:val="0FB00A21"/>
    <w:rsid w:val="0FB6207D"/>
    <w:rsid w:val="0FB90DE4"/>
    <w:rsid w:val="0FCC5651"/>
    <w:rsid w:val="0FCE275F"/>
    <w:rsid w:val="0FCE3F10"/>
    <w:rsid w:val="0FD50A62"/>
    <w:rsid w:val="0FDE16E0"/>
    <w:rsid w:val="0FE577D8"/>
    <w:rsid w:val="10197D25"/>
    <w:rsid w:val="10243B60"/>
    <w:rsid w:val="106133C3"/>
    <w:rsid w:val="107F1CAE"/>
    <w:rsid w:val="10850B4B"/>
    <w:rsid w:val="1099397C"/>
    <w:rsid w:val="109F5279"/>
    <w:rsid w:val="10A245B2"/>
    <w:rsid w:val="10A812A4"/>
    <w:rsid w:val="10B71623"/>
    <w:rsid w:val="10C310DC"/>
    <w:rsid w:val="10CE196F"/>
    <w:rsid w:val="10D555A9"/>
    <w:rsid w:val="10D833C2"/>
    <w:rsid w:val="10DD3D35"/>
    <w:rsid w:val="10F0025A"/>
    <w:rsid w:val="10F66A8B"/>
    <w:rsid w:val="10FA08B6"/>
    <w:rsid w:val="10FD57A9"/>
    <w:rsid w:val="110428D9"/>
    <w:rsid w:val="110618D7"/>
    <w:rsid w:val="11072C30"/>
    <w:rsid w:val="11134684"/>
    <w:rsid w:val="11135CC8"/>
    <w:rsid w:val="11144EBF"/>
    <w:rsid w:val="113A6236"/>
    <w:rsid w:val="113C6CB1"/>
    <w:rsid w:val="1140167A"/>
    <w:rsid w:val="115C1C43"/>
    <w:rsid w:val="116D4A4C"/>
    <w:rsid w:val="117229EF"/>
    <w:rsid w:val="11746AA5"/>
    <w:rsid w:val="118236C1"/>
    <w:rsid w:val="118D5D6F"/>
    <w:rsid w:val="1196628F"/>
    <w:rsid w:val="119A13BF"/>
    <w:rsid w:val="11AE11FF"/>
    <w:rsid w:val="11B01E56"/>
    <w:rsid w:val="11B2585B"/>
    <w:rsid w:val="11BD0BCD"/>
    <w:rsid w:val="11C4071C"/>
    <w:rsid w:val="11C42849"/>
    <w:rsid w:val="11D61CD0"/>
    <w:rsid w:val="11E717CA"/>
    <w:rsid w:val="11FF42FE"/>
    <w:rsid w:val="121501BE"/>
    <w:rsid w:val="121718D7"/>
    <w:rsid w:val="1218127C"/>
    <w:rsid w:val="121859D4"/>
    <w:rsid w:val="121C04DD"/>
    <w:rsid w:val="121C56AC"/>
    <w:rsid w:val="12255C1C"/>
    <w:rsid w:val="12297B1E"/>
    <w:rsid w:val="122B6DA7"/>
    <w:rsid w:val="123060D7"/>
    <w:rsid w:val="12334C10"/>
    <w:rsid w:val="123F3F09"/>
    <w:rsid w:val="12410865"/>
    <w:rsid w:val="124477BF"/>
    <w:rsid w:val="12465B52"/>
    <w:rsid w:val="124F501D"/>
    <w:rsid w:val="1258485D"/>
    <w:rsid w:val="125B2EA4"/>
    <w:rsid w:val="126C1AE6"/>
    <w:rsid w:val="12733DB8"/>
    <w:rsid w:val="12746DB4"/>
    <w:rsid w:val="127E6B9F"/>
    <w:rsid w:val="12962858"/>
    <w:rsid w:val="12A26BD3"/>
    <w:rsid w:val="12A41B65"/>
    <w:rsid w:val="12A63DB6"/>
    <w:rsid w:val="12B30A53"/>
    <w:rsid w:val="12BF080F"/>
    <w:rsid w:val="12C7040B"/>
    <w:rsid w:val="12CA56ED"/>
    <w:rsid w:val="12CB049A"/>
    <w:rsid w:val="12CE6BB8"/>
    <w:rsid w:val="12D475B0"/>
    <w:rsid w:val="12D701E7"/>
    <w:rsid w:val="12DE064B"/>
    <w:rsid w:val="12E231A3"/>
    <w:rsid w:val="12F52CFB"/>
    <w:rsid w:val="12F7069B"/>
    <w:rsid w:val="12FA316C"/>
    <w:rsid w:val="13087AA9"/>
    <w:rsid w:val="130C2AD6"/>
    <w:rsid w:val="130C2F16"/>
    <w:rsid w:val="130E7448"/>
    <w:rsid w:val="1310062B"/>
    <w:rsid w:val="13157BED"/>
    <w:rsid w:val="13183ED0"/>
    <w:rsid w:val="132672BD"/>
    <w:rsid w:val="13307CF8"/>
    <w:rsid w:val="13390276"/>
    <w:rsid w:val="133F0468"/>
    <w:rsid w:val="134B5AE2"/>
    <w:rsid w:val="135E0DE4"/>
    <w:rsid w:val="135E5774"/>
    <w:rsid w:val="135F10F3"/>
    <w:rsid w:val="13643D4F"/>
    <w:rsid w:val="138F6080"/>
    <w:rsid w:val="139142A7"/>
    <w:rsid w:val="13982E7D"/>
    <w:rsid w:val="13A1782E"/>
    <w:rsid w:val="13A24ACE"/>
    <w:rsid w:val="13A45DB0"/>
    <w:rsid w:val="13AC1CBE"/>
    <w:rsid w:val="13AD31CA"/>
    <w:rsid w:val="13AF63CE"/>
    <w:rsid w:val="13C44CDB"/>
    <w:rsid w:val="13CD2B06"/>
    <w:rsid w:val="13D827EE"/>
    <w:rsid w:val="13EB5A11"/>
    <w:rsid w:val="13EF6F3C"/>
    <w:rsid w:val="13FC03FB"/>
    <w:rsid w:val="141830CB"/>
    <w:rsid w:val="141C1657"/>
    <w:rsid w:val="14307DB5"/>
    <w:rsid w:val="143F2AF5"/>
    <w:rsid w:val="14494F0C"/>
    <w:rsid w:val="145542D5"/>
    <w:rsid w:val="145A5BC8"/>
    <w:rsid w:val="145C678E"/>
    <w:rsid w:val="145E668B"/>
    <w:rsid w:val="147277B0"/>
    <w:rsid w:val="14764576"/>
    <w:rsid w:val="147E056F"/>
    <w:rsid w:val="147F1FA0"/>
    <w:rsid w:val="14916DBE"/>
    <w:rsid w:val="14956CDF"/>
    <w:rsid w:val="149F5C46"/>
    <w:rsid w:val="14A27F23"/>
    <w:rsid w:val="14AE5EE0"/>
    <w:rsid w:val="14B10E44"/>
    <w:rsid w:val="14B82539"/>
    <w:rsid w:val="14BC4AA1"/>
    <w:rsid w:val="14BF410E"/>
    <w:rsid w:val="14C708DC"/>
    <w:rsid w:val="14CC51F3"/>
    <w:rsid w:val="14CD3553"/>
    <w:rsid w:val="14DA6E13"/>
    <w:rsid w:val="14E34F96"/>
    <w:rsid w:val="14EC6343"/>
    <w:rsid w:val="14ED145F"/>
    <w:rsid w:val="14FD5738"/>
    <w:rsid w:val="15035440"/>
    <w:rsid w:val="151276C6"/>
    <w:rsid w:val="15186E4C"/>
    <w:rsid w:val="15191851"/>
    <w:rsid w:val="151C2F79"/>
    <w:rsid w:val="153102F0"/>
    <w:rsid w:val="15314F0B"/>
    <w:rsid w:val="153430DC"/>
    <w:rsid w:val="15441F33"/>
    <w:rsid w:val="15570EF5"/>
    <w:rsid w:val="15604451"/>
    <w:rsid w:val="157067FB"/>
    <w:rsid w:val="157D3356"/>
    <w:rsid w:val="158009AE"/>
    <w:rsid w:val="15895058"/>
    <w:rsid w:val="158C6FC0"/>
    <w:rsid w:val="15981D15"/>
    <w:rsid w:val="15995F0A"/>
    <w:rsid w:val="159E6991"/>
    <w:rsid w:val="15A019CD"/>
    <w:rsid w:val="15A03D34"/>
    <w:rsid w:val="15A21198"/>
    <w:rsid w:val="15A21E2D"/>
    <w:rsid w:val="15A55E30"/>
    <w:rsid w:val="15BB663E"/>
    <w:rsid w:val="15C20FD2"/>
    <w:rsid w:val="15DB7DC8"/>
    <w:rsid w:val="15F32C41"/>
    <w:rsid w:val="16022E72"/>
    <w:rsid w:val="160F5624"/>
    <w:rsid w:val="16132E36"/>
    <w:rsid w:val="16425B13"/>
    <w:rsid w:val="16454B24"/>
    <w:rsid w:val="1649570F"/>
    <w:rsid w:val="165111B5"/>
    <w:rsid w:val="16593892"/>
    <w:rsid w:val="16694D65"/>
    <w:rsid w:val="166A3199"/>
    <w:rsid w:val="166B14A9"/>
    <w:rsid w:val="166D5947"/>
    <w:rsid w:val="1673704E"/>
    <w:rsid w:val="16752A1D"/>
    <w:rsid w:val="16827047"/>
    <w:rsid w:val="1683140F"/>
    <w:rsid w:val="1688349B"/>
    <w:rsid w:val="16924789"/>
    <w:rsid w:val="16947A07"/>
    <w:rsid w:val="16A153F2"/>
    <w:rsid w:val="16A31282"/>
    <w:rsid w:val="16AC196C"/>
    <w:rsid w:val="16B52D3B"/>
    <w:rsid w:val="16DD5450"/>
    <w:rsid w:val="16E0001A"/>
    <w:rsid w:val="16EA5B6A"/>
    <w:rsid w:val="16F41CE1"/>
    <w:rsid w:val="16F86B13"/>
    <w:rsid w:val="16FA4789"/>
    <w:rsid w:val="170C3EB7"/>
    <w:rsid w:val="170F1C31"/>
    <w:rsid w:val="171D3081"/>
    <w:rsid w:val="172401EF"/>
    <w:rsid w:val="172805DF"/>
    <w:rsid w:val="17404D6B"/>
    <w:rsid w:val="17410A23"/>
    <w:rsid w:val="17457D74"/>
    <w:rsid w:val="174C4B13"/>
    <w:rsid w:val="17563FF5"/>
    <w:rsid w:val="17710942"/>
    <w:rsid w:val="17744275"/>
    <w:rsid w:val="177C097A"/>
    <w:rsid w:val="177C2715"/>
    <w:rsid w:val="178E5B2E"/>
    <w:rsid w:val="17905154"/>
    <w:rsid w:val="17930BC7"/>
    <w:rsid w:val="17A02BB5"/>
    <w:rsid w:val="17A15EAC"/>
    <w:rsid w:val="17A170B8"/>
    <w:rsid w:val="17A35053"/>
    <w:rsid w:val="17B3590F"/>
    <w:rsid w:val="17B468A5"/>
    <w:rsid w:val="17C801BE"/>
    <w:rsid w:val="17C81352"/>
    <w:rsid w:val="17CC1134"/>
    <w:rsid w:val="17D03929"/>
    <w:rsid w:val="17D86F8D"/>
    <w:rsid w:val="17DD25C5"/>
    <w:rsid w:val="17EB1721"/>
    <w:rsid w:val="17ED6F39"/>
    <w:rsid w:val="17ED704E"/>
    <w:rsid w:val="17EF16DF"/>
    <w:rsid w:val="17F63E9C"/>
    <w:rsid w:val="180C60F6"/>
    <w:rsid w:val="18100ACC"/>
    <w:rsid w:val="18224F27"/>
    <w:rsid w:val="18243334"/>
    <w:rsid w:val="182A63B2"/>
    <w:rsid w:val="183A151E"/>
    <w:rsid w:val="183F2329"/>
    <w:rsid w:val="184819AF"/>
    <w:rsid w:val="184A4F1C"/>
    <w:rsid w:val="185A5FAE"/>
    <w:rsid w:val="185A7A02"/>
    <w:rsid w:val="186B63D3"/>
    <w:rsid w:val="186C66C9"/>
    <w:rsid w:val="18723B2B"/>
    <w:rsid w:val="18807313"/>
    <w:rsid w:val="188D6389"/>
    <w:rsid w:val="18914103"/>
    <w:rsid w:val="189F2864"/>
    <w:rsid w:val="18AD32DF"/>
    <w:rsid w:val="18BB70B8"/>
    <w:rsid w:val="18C41E5F"/>
    <w:rsid w:val="18CC13D2"/>
    <w:rsid w:val="18CF30BA"/>
    <w:rsid w:val="18D47597"/>
    <w:rsid w:val="18D76498"/>
    <w:rsid w:val="18DC5F13"/>
    <w:rsid w:val="18E12728"/>
    <w:rsid w:val="18E15569"/>
    <w:rsid w:val="18E36134"/>
    <w:rsid w:val="18ED3AC6"/>
    <w:rsid w:val="18F33D48"/>
    <w:rsid w:val="18F829B5"/>
    <w:rsid w:val="18F91141"/>
    <w:rsid w:val="18FB3C47"/>
    <w:rsid w:val="19042909"/>
    <w:rsid w:val="19054A79"/>
    <w:rsid w:val="190F4817"/>
    <w:rsid w:val="191D530B"/>
    <w:rsid w:val="19210D7A"/>
    <w:rsid w:val="192B0427"/>
    <w:rsid w:val="194441BD"/>
    <w:rsid w:val="19466E16"/>
    <w:rsid w:val="194739FE"/>
    <w:rsid w:val="1960408E"/>
    <w:rsid w:val="19784B9E"/>
    <w:rsid w:val="198636BC"/>
    <w:rsid w:val="198667E7"/>
    <w:rsid w:val="199A2B3E"/>
    <w:rsid w:val="19B04EB2"/>
    <w:rsid w:val="19B92338"/>
    <w:rsid w:val="19BA142E"/>
    <w:rsid w:val="19C143F8"/>
    <w:rsid w:val="19C96042"/>
    <w:rsid w:val="19D56104"/>
    <w:rsid w:val="19ED008B"/>
    <w:rsid w:val="1A086381"/>
    <w:rsid w:val="1A1B0AAC"/>
    <w:rsid w:val="1A2817C9"/>
    <w:rsid w:val="1A4A4790"/>
    <w:rsid w:val="1A534A40"/>
    <w:rsid w:val="1A571B97"/>
    <w:rsid w:val="1A5923DA"/>
    <w:rsid w:val="1A5E1C9A"/>
    <w:rsid w:val="1A67143B"/>
    <w:rsid w:val="1A6B385C"/>
    <w:rsid w:val="1A6D751C"/>
    <w:rsid w:val="1A6E0A1D"/>
    <w:rsid w:val="1A773FA8"/>
    <w:rsid w:val="1A7F41E1"/>
    <w:rsid w:val="1A85616A"/>
    <w:rsid w:val="1A8B3051"/>
    <w:rsid w:val="1A8C580D"/>
    <w:rsid w:val="1A940978"/>
    <w:rsid w:val="1AAD493A"/>
    <w:rsid w:val="1AAE5C70"/>
    <w:rsid w:val="1AB15EFC"/>
    <w:rsid w:val="1ABF4939"/>
    <w:rsid w:val="1AC00E79"/>
    <w:rsid w:val="1AD92156"/>
    <w:rsid w:val="1AFD459F"/>
    <w:rsid w:val="1B001217"/>
    <w:rsid w:val="1B0D418D"/>
    <w:rsid w:val="1B1519AE"/>
    <w:rsid w:val="1B19245A"/>
    <w:rsid w:val="1B3143DF"/>
    <w:rsid w:val="1B3436F0"/>
    <w:rsid w:val="1B385DAA"/>
    <w:rsid w:val="1B3C11BF"/>
    <w:rsid w:val="1B3D6279"/>
    <w:rsid w:val="1B4C0F5E"/>
    <w:rsid w:val="1B4C6601"/>
    <w:rsid w:val="1B572878"/>
    <w:rsid w:val="1B6305E0"/>
    <w:rsid w:val="1B7644FF"/>
    <w:rsid w:val="1B7670CF"/>
    <w:rsid w:val="1B78535D"/>
    <w:rsid w:val="1B807714"/>
    <w:rsid w:val="1B9979C1"/>
    <w:rsid w:val="1B9C06D3"/>
    <w:rsid w:val="1BA00957"/>
    <w:rsid w:val="1BA94B1A"/>
    <w:rsid w:val="1BA97D8B"/>
    <w:rsid w:val="1BB356E3"/>
    <w:rsid w:val="1BD77688"/>
    <w:rsid w:val="1BEC368C"/>
    <w:rsid w:val="1BFA14DC"/>
    <w:rsid w:val="1BFB10DD"/>
    <w:rsid w:val="1BFD0B17"/>
    <w:rsid w:val="1C105069"/>
    <w:rsid w:val="1C111755"/>
    <w:rsid w:val="1C1168B7"/>
    <w:rsid w:val="1C14558C"/>
    <w:rsid w:val="1C180354"/>
    <w:rsid w:val="1C2131AF"/>
    <w:rsid w:val="1C2345D4"/>
    <w:rsid w:val="1C2B0012"/>
    <w:rsid w:val="1C2E01A0"/>
    <w:rsid w:val="1C353542"/>
    <w:rsid w:val="1C3C33BA"/>
    <w:rsid w:val="1C3E49F8"/>
    <w:rsid w:val="1C463B89"/>
    <w:rsid w:val="1C494272"/>
    <w:rsid w:val="1C4A4643"/>
    <w:rsid w:val="1C5161D5"/>
    <w:rsid w:val="1C577083"/>
    <w:rsid w:val="1C5A0532"/>
    <w:rsid w:val="1C6E5033"/>
    <w:rsid w:val="1C70522E"/>
    <w:rsid w:val="1C7E2236"/>
    <w:rsid w:val="1C8279BF"/>
    <w:rsid w:val="1C874DCC"/>
    <w:rsid w:val="1C8D1438"/>
    <w:rsid w:val="1C937C02"/>
    <w:rsid w:val="1CA23F3C"/>
    <w:rsid w:val="1CAC5D2D"/>
    <w:rsid w:val="1CAD30E8"/>
    <w:rsid w:val="1CB3292C"/>
    <w:rsid w:val="1CB52DDF"/>
    <w:rsid w:val="1CC235D0"/>
    <w:rsid w:val="1CC528FE"/>
    <w:rsid w:val="1CD2448E"/>
    <w:rsid w:val="1CD617C3"/>
    <w:rsid w:val="1CDF59BA"/>
    <w:rsid w:val="1CE22234"/>
    <w:rsid w:val="1CE575A7"/>
    <w:rsid w:val="1CE85C4C"/>
    <w:rsid w:val="1CF87B7E"/>
    <w:rsid w:val="1CFE66A8"/>
    <w:rsid w:val="1D0C680F"/>
    <w:rsid w:val="1D0E5639"/>
    <w:rsid w:val="1D1205EB"/>
    <w:rsid w:val="1D185E7B"/>
    <w:rsid w:val="1D221ABF"/>
    <w:rsid w:val="1D234202"/>
    <w:rsid w:val="1D253C2B"/>
    <w:rsid w:val="1D324F97"/>
    <w:rsid w:val="1D3624D7"/>
    <w:rsid w:val="1D384829"/>
    <w:rsid w:val="1D3C3A87"/>
    <w:rsid w:val="1D4012AB"/>
    <w:rsid w:val="1D455236"/>
    <w:rsid w:val="1D485DA8"/>
    <w:rsid w:val="1D4B182A"/>
    <w:rsid w:val="1D4B23BA"/>
    <w:rsid w:val="1D5323F5"/>
    <w:rsid w:val="1D5E2494"/>
    <w:rsid w:val="1D64408D"/>
    <w:rsid w:val="1D6614C5"/>
    <w:rsid w:val="1D7B4332"/>
    <w:rsid w:val="1D7C1FF8"/>
    <w:rsid w:val="1D8F7349"/>
    <w:rsid w:val="1DA36734"/>
    <w:rsid w:val="1DAD003D"/>
    <w:rsid w:val="1DB04C2F"/>
    <w:rsid w:val="1DB06034"/>
    <w:rsid w:val="1DBE08DD"/>
    <w:rsid w:val="1DC109A6"/>
    <w:rsid w:val="1DC4222B"/>
    <w:rsid w:val="1DC744F0"/>
    <w:rsid w:val="1DC93FBA"/>
    <w:rsid w:val="1DC96FC6"/>
    <w:rsid w:val="1DCA73E7"/>
    <w:rsid w:val="1DCE1BFB"/>
    <w:rsid w:val="1DDD67C7"/>
    <w:rsid w:val="1DF37721"/>
    <w:rsid w:val="1E082548"/>
    <w:rsid w:val="1E097197"/>
    <w:rsid w:val="1E1F74AB"/>
    <w:rsid w:val="1E205D18"/>
    <w:rsid w:val="1E356B72"/>
    <w:rsid w:val="1E3C3A72"/>
    <w:rsid w:val="1E4C07F8"/>
    <w:rsid w:val="1E5245F4"/>
    <w:rsid w:val="1E56345D"/>
    <w:rsid w:val="1E5B199B"/>
    <w:rsid w:val="1E653F95"/>
    <w:rsid w:val="1E667CA7"/>
    <w:rsid w:val="1E7E09C3"/>
    <w:rsid w:val="1E810300"/>
    <w:rsid w:val="1E8508BB"/>
    <w:rsid w:val="1E8906E7"/>
    <w:rsid w:val="1E973A14"/>
    <w:rsid w:val="1E994C4D"/>
    <w:rsid w:val="1E996700"/>
    <w:rsid w:val="1E9A720C"/>
    <w:rsid w:val="1E9A7FEF"/>
    <w:rsid w:val="1E9F12DC"/>
    <w:rsid w:val="1EB45896"/>
    <w:rsid w:val="1EB5242A"/>
    <w:rsid w:val="1EB90956"/>
    <w:rsid w:val="1EB91A25"/>
    <w:rsid w:val="1EBE5F9E"/>
    <w:rsid w:val="1EC26695"/>
    <w:rsid w:val="1EDC7112"/>
    <w:rsid w:val="1EDE1A0F"/>
    <w:rsid w:val="1EE25417"/>
    <w:rsid w:val="1EEA6F8C"/>
    <w:rsid w:val="1EEF4526"/>
    <w:rsid w:val="1EFB546C"/>
    <w:rsid w:val="1EFC5AAF"/>
    <w:rsid w:val="1F034563"/>
    <w:rsid w:val="1F145026"/>
    <w:rsid w:val="1F2614DA"/>
    <w:rsid w:val="1F287678"/>
    <w:rsid w:val="1F2C128D"/>
    <w:rsid w:val="1F2C7B7D"/>
    <w:rsid w:val="1F314004"/>
    <w:rsid w:val="1F3943B2"/>
    <w:rsid w:val="1F3C476D"/>
    <w:rsid w:val="1F586942"/>
    <w:rsid w:val="1F595CC7"/>
    <w:rsid w:val="1F5D221E"/>
    <w:rsid w:val="1F5D3EC8"/>
    <w:rsid w:val="1F7111CB"/>
    <w:rsid w:val="1F753A98"/>
    <w:rsid w:val="1F81091F"/>
    <w:rsid w:val="1F854AAB"/>
    <w:rsid w:val="1FA4003C"/>
    <w:rsid w:val="1FB34B45"/>
    <w:rsid w:val="1FBC6F8F"/>
    <w:rsid w:val="1FC27629"/>
    <w:rsid w:val="1FC52397"/>
    <w:rsid w:val="1FCA69AB"/>
    <w:rsid w:val="1FCA7221"/>
    <w:rsid w:val="1FCC5184"/>
    <w:rsid w:val="1FD13897"/>
    <w:rsid w:val="1FD421C6"/>
    <w:rsid w:val="1FDE7F5F"/>
    <w:rsid w:val="1FE16FA0"/>
    <w:rsid w:val="1FEA3529"/>
    <w:rsid w:val="1FF6125E"/>
    <w:rsid w:val="1FFA2DEA"/>
    <w:rsid w:val="200F3D5E"/>
    <w:rsid w:val="20120B7E"/>
    <w:rsid w:val="201B15EB"/>
    <w:rsid w:val="20292587"/>
    <w:rsid w:val="20300BCE"/>
    <w:rsid w:val="203D364A"/>
    <w:rsid w:val="20405B93"/>
    <w:rsid w:val="20446430"/>
    <w:rsid w:val="204C6226"/>
    <w:rsid w:val="20535738"/>
    <w:rsid w:val="205A6185"/>
    <w:rsid w:val="206F5289"/>
    <w:rsid w:val="208001CB"/>
    <w:rsid w:val="2084093E"/>
    <w:rsid w:val="20901FE6"/>
    <w:rsid w:val="20990B87"/>
    <w:rsid w:val="209F720A"/>
    <w:rsid w:val="20AA2D07"/>
    <w:rsid w:val="20AC2DF3"/>
    <w:rsid w:val="20B51C33"/>
    <w:rsid w:val="20B905BB"/>
    <w:rsid w:val="20BD55D7"/>
    <w:rsid w:val="20D227AF"/>
    <w:rsid w:val="20DB6322"/>
    <w:rsid w:val="20E60FD5"/>
    <w:rsid w:val="20EC6790"/>
    <w:rsid w:val="20EC6DF9"/>
    <w:rsid w:val="20F44480"/>
    <w:rsid w:val="210C2C0B"/>
    <w:rsid w:val="211750F5"/>
    <w:rsid w:val="211E22B4"/>
    <w:rsid w:val="2121128E"/>
    <w:rsid w:val="2124720F"/>
    <w:rsid w:val="215A1C70"/>
    <w:rsid w:val="215A5032"/>
    <w:rsid w:val="215F3E8C"/>
    <w:rsid w:val="2161270E"/>
    <w:rsid w:val="2172544B"/>
    <w:rsid w:val="217D186B"/>
    <w:rsid w:val="217D7E2A"/>
    <w:rsid w:val="21800CD1"/>
    <w:rsid w:val="218322AB"/>
    <w:rsid w:val="218A20FB"/>
    <w:rsid w:val="219F4FDF"/>
    <w:rsid w:val="21A13605"/>
    <w:rsid w:val="21A403AA"/>
    <w:rsid w:val="21AA3DAF"/>
    <w:rsid w:val="21B46E11"/>
    <w:rsid w:val="21C45556"/>
    <w:rsid w:val="21CE369D"/>
    <w:rsid w:val="21D2678B"/>
    <w:rsid w:val="21E26C04"/>
    <w:rsid w:val="21E35FAF"/>
    <w:rsid w:val="21E3702C"/>
    <w:rsid w:val="21E50EA9"/>
    <w:rsid w:val="21E56FD9"/>
    <w:rsid w:val="21E77635"/>
    <w:rsid w:val="21F24250"/>
    <w:rsid w:val="21F3560C"/>
    <w:rsid w:val="22000FBF"/>
    <w:rsid w:val="220F36D2"/>
    <w:rsid w:val="22106872"/>
    <w:rsid w:val="22114F31"/>
    <w:rsid w:val="22183C28"/>
    <w:rsid w:val="2219687F"/>
    <w:rsid w:val="222D55F6"/>
    <w:rsid w:val="222F4D11"/>
    <w:rsid w:val="2233084C"/>
    <w:rsid w:val="2242084E"/>
    <w:rsid w:val="226E70C6"/>
    <w:rsid w:val="2271783B"/>
    <w:rsid w:val="22836193"/>
    <w:rsid w:val="22873A43"/>
    <w:rsid w:val="228F73A4"/>
    <w:rsid w:val="2299157F"/>
    <w:rsid w:val="22A52BFD"/>
    <w:rsid w:val="22A733D5"/>
    <w:rsid w:val="22AD1C36"/>
    <w:rsid w:val="22B055FF"/>
    <w:rsid w:val="22B84F60"/>
    <w:rsid w:val="22C34D8D"/>
    <w:rsid w:val="22CA50D8"/>
    <w:rsid w:val="22CD730D"/>
    <w:rsid w:val="22DF6299"/>
    <w:rsid w:val="22E068B9"/>
    <w:rsid w:val="22E84ECB"/>
    <w:rsid w:val="22ED7CE9"/>
    <w:rsid w:val="22F072C5"/>
    <w:rsid w:val="22F66632"/>
    <w:rsid w:val="22FF21D0"/>
    <w:rsid w:val="230F60E0"/>
    <w:rsid w:val="231C627A"/>
    <w:rsid w:val="23220C11"/>
    <w:rsid w:val="232845E6"/>
    <w:rsid w:val="235721C7"/>
    <w:rsid w:val="235B37B2"/>
    <w:rsid w:val="23770821"/>
    <w:rsid w:val="237C789A"/>
    <w:rsid w:val="23862883"/>
    <w:rsid w:val="23865C36"/>
    <w:rsid w:val="239E315A"/>
    <w:rsid w:val="23A91FBF"/>
    <w:rsid w:val="23B543EE"/>
    <w:rsid w:val="23B85F4D"/>
    <w:rsid w:val="23BE062A"/>
    <w:rsid w:val="23C234DF"/>
    <w:rsid w:val="23D54390"/>
    <w:rsid w:val="23DC408A"/>
    <w:rsid w:val="23E66D55"/>
    <w:rsid w:val="23EC1351"/>
    <w:rsid w:val="23ED4B0E"/>
    <w:rsid w:val="23FD0A84"/>
    <w:rsid w:val="23FE106E"/>
    <w:rsid w:val="240001A6"/>
    <w:rsid w:val="24043E75"/>
    <w:rsid w:val="240617CA"/>
    <w:rsid w:val="24077931"/>
    <w:rsid w:val="241A318B"/>
    <w:rsid w:val="241F0E91"/>
    <w:rsid w:val="242C1E79"/>
    <w:rsid w:val="242E7A3C"/>
    <w:rsid w:val="24315635"/>
    <w:rsid w:val="2434076F"/>
    <w:rsid w:val="24346F2B"/>
    <w:rsid w:val="24371AD8"/>
    <w:rsid w:val="24440D6E"/>
    <w:rsid w:val="244C44AC"/>
    <w:rsid w:val="244E0153"/>
    <w:rsid w:val="24780744"/>
    <w:rsid w:val="247E3D69"/>
    <w:rsid w:val="24815E11"/>
    <w:rsid w:val="249F2615"/>
    <w:rsid w:val="24A12298"/>
    <w:rsid w:val="24AB1B1F"/>
    <w:rsid w:val="24BB5696"/>
    <w:rsid w:val="24C26108"/>
    <w:rsid w:val="24C6039C"/>
    <w:rsid w:val="24E140D1"/>
    <w:rsid w:val="24E30FF8"/>
    <w:rsid w:val="24E522A4"/>
    <w:rsid w:val="24E60D4F"/>
    <w:rsid w:val="24E92880"/>
    <w:rsid w:val="24F1050F"/>
    <w:rsid w:val="24FE36ED"/>
    <w:rsid w:val="2500002B"/>
    <w:rsid w:val="250D0BC4"/>
    <w:rsid w:val="250D675D"/>
    <w:rsid w:val="251C4B26"/>
    <w:rsid w:val="252A62F6"/>
    <w:rsid w:val="254B7D37"/>
    <w:rsid w:val="254D4ECC"/>
    <w:rsid w:val="2558143B"/>
    <w:rsid w:val="255F2164"/>
    <w:rsid w:val="256318D6"/>
    <w:rsid w:val="256D6402"/>
    <w:rsid w:val="257F1017"/>
    <w:rsid w:val="25814968"/>
    <w:rsid w:val="25A02DDA"/>
    <w:rsid w:val="25A2464A"/>
    <w:rsid w:val="25A77931"/>
    <w:rsid w:val="25AA29A4"/>
    <w:rsid w:val="25AD5091"/>
    <w:rsid w:val="25AF05E0"/>
    <w:rsid w:val="25B20E48"/>
    <w:rsid w:val="25C02D05"/>
    <w:rsid w:val="25C2537E"/>
    <w:rsid w:val="25C771B5"/>
    <w:rsid w:val="25C91CA1"/>
    <w:rsid w:val="25D071D6"/>
    <w:rsid w:val="25D96148"/>
    <w:rsid w:val="25DE5A8E"/>
    <w:rsid w:val="25DF0877"/>
    <w:rsid w:val="25E15E18"/>
    <w:rsid w:val="25E86478"/>
    <w:rsid w:val="25EF1D91"/>
    <w:rsid w:val="25F423CF"/>
    <w:rsid w:val="25F7560B"/>
    <w:rsid w:val="26025C34"/>
    <w:rsid w:val="26060B40"/>
    <w:rsid w:val="26270738"/>
    <w:rsid w:val="26277865"/>
    <w:rsid w:val="26295410"/>
    <w:rsid w:val="262D0726"/>
    <w:rsid w:val="2631788C"/>
    <w:rsid w:val="263233ED"/>
    <w:rsid w:val="2647593C"/>
    <w:rsid w:val="26564F32"/>
    <w:rsid w:val="26566CFF"/>
    <w:rsid w:val="265845AD"/>
    <w:rsid w:val="26584FCF"/>
    <w:rsid w:val="265E27A4"/>
    <w:rsid w:val="26616806"/>
    <w:rsid w:val="26623B4A"/>
    <w:rsid w:val="266B57CA"/>
    <w:rsid w:val="26757359"/>
    <w:rsid w:val="26836935"/>
    <w:rsid w:val="26863E52"/>
    <w:rsid w:val="26882500"/>
    <w:rsid w:val="268B3697"/>
    <w:rsid w:val="26A44609"/>
    <w:rsid w:val="26A721E3"/>
    <w:rsid w:val="26CB039B"/>
    <w:rsid w:val="26CC073D"/>
    <w:rsid w:val="26D23C87"/>
    <w:rsid w:val="26D85A37"/>
    <w:rsid w:val="26E427DE"/>
    <w:rsid w:val="26F25289"/>
    <w:rsid w:val="26F92BE9"/>
    <w:rsid w:val="26F947D0"/>
    <w:rsid w:val="26FF7EF7"/>
    <w:rsid w:val="2700661A"/>
    <w:rsid w:val="270B547B"/>
    <w:rsid w:val="270C5630"/>
    <w:rsid w:val="27127C5A"/>
    <w:rsid w:val="2724179E"/>
    <w:rsid w:val="272D11CA"/>
    <w:rsid w:val="27376DAE"/>
    <w:rsid w:val="2748545C"/>
    <w:rsid w:val="275D4A6B"/>
    <w:rsid w:val="276033B5"/>
    <w:rsid w:val="2761730C"/>
    <w:rsid w:val="277527AC"/>
    <w:rsid w:val="277D202B"/>
    <w:rsid w:val="278105DB"/>
    <w:rsid w:val="27830BD1"/>
    <w:rsid w:val="27834B14"/>
    <w:rsid w:val="27837C69"/>
    <w:rsid w:val="278D30B8"/>
    <w:rsid w:val="278E3EC5"/>
    <w:rsid w:val="278F4D72"/>
    <w:rsid w:val="279B7B29"/>
    <w:rsid w:val="27B42D15"/>
    <w:rsid w:val="27C05B9D"/>
    <w:rsid w:val="27C07CCD"/>
    <w:rsid w:val="27D51074"/>
    <w:rsid w:val="27EF2089"/>
    <w:rsid w:val="27F6494B"/>
    <w:rsid w:val="2800440D"/>
    <w:rsid w:val="28061EF4"/>
    <w:rsid w:val="28063DCF"/>
    <w:rsid w:val="280B2868"/>
    <w:rsid w:val="280C2AEB"/>
    <w:rsid w:val="280C506F"/>
    <w:rsid w:val="280E4B6C"/>
    <w:rsid w:val="280F244F"/>
    <w:rsid w:val="2811294A"/>
    <w:rsid w:val="28184733"/>
    <w:rsid w:val="281F27E0"/>
    <w:rsid w:val="28403F20"/>
    <w:rsid w:val="28457FBE"/>
    <w:rsid w:val="28463B57"/>
    <w:rsid w:val="28480DF5"/>
    <w:rsid w:val="285C7C1E"/>
    <w:rsid w:val="286141DA"/>
    <w:rsid w:val="28625B94"/>
    <w:rsid w:val="286E3E00"/>
    <w:rsid w:val="28757641"/>
    <w:rsid w:val="28770E82"/>
    <w:rsid w:val="28920C11"/>
    <w:rsid w:val="28A36030"/>
    <w:rsid w:val="28A86F83"/>
    <w:rsid w:val="28B0548E"/>
    <w:rsid w:val="28B53D90"/>
    <w:rsid w:val="28B77181"/>
    <w:rsid w:val="28BD43C0"/>
    <w:rsid w:val="28C322B3"/>
    <w:rsid w:val="28C83A83"/>
    <w:rsid w:val="28CF7668"/>
    <w:rsid w:val="28D73231"/>
    <w:rsid w:val="28DB45F7"/>
    <w:rsid w:val="28F51C0E"/>
    <w:rsid w:val="28FA0597"/>
    <w:rsid w:val="28FF3361"/>
    <w:rsid w:val="291051B6"/>
    <w:rsid w:val="291A7FAF"/>
    <w:rsid w:val="291D5A22"/>
    <w:rsid w:val="292B0548"/>
    <w:rsid w:val="293B7BEF"/>
    <w:rsid w:val="294D2F43"/>
    <w:rsid w:val="295F6CF0"/>
    <w:rsid w:val="296130F3"/>
    <w:rsid w:val="29683B79"/>
    <w:rsid w:val="297F6527"/>
    <w:rsid w:val="29811D5F"/>
    <w:rsid w:val="29880292"/>
    <w:rsid w:val="298D741A"/>
    <w:rsid w:val="29953930"/>
    <w:rsid w:val="299D37F4"/>
    <w:rsid w:val="29A03259"/>
    <w:rsid w:val="29AD060A"/>
    <w:rsid w:val="29C902FD"/>
    <w:rsid w:val="29D378C9"/>
    <w:rsid w:val="29D405EA"/>
    <w:rsid w:val="29D40998"/>
    <w:rsid w:val="29F2127E"/>
    <w:rsid w:val="29F5461A"/>
    <w:rsid w:val="29F802BC"/>
    <w:rsid w:val="29F824B4"/>
    <w:rsid w:val="29FA0E47"/>
    <w:rsid w:val="2A15198E"/>
    <w:rsid w:val="2A2213E7"/>
    <w:rsid w:val="2A257A43"/>
    <w:rsid w:val="2A274618"/>
    <w:rsid w:val="2A322BA0"/>
    <w:rsid w:val="2A330550"/>
    <w:rsid w:val="2A33619F"/>
    <w:rsid w:val="2A371396"/>
    <w:rsid w:val="2A3A4E8F"/>
    <w:rsid w:val="2A3D2E42"/>
    <w:rsid w:val="2A591A99"/>
    <w:rsid w:val="2A5D6AF9"/>
    <w:rsid w:val="2A647B66"/>
    <w:rsid w:val="2A652480"/>
    <w:rsid w:val="2A723E0D"/>
    <w:rsid w:val="2A752001"/>
    <w:rsid w:val="2A886AE9"/>
    <w:rsid w:val="2A9D1957"/>
    <w:rsid w:val="2AA5031F"/>
    <w:rsid w:val="2AA82403"/>
    <w:rsid w:val="2AB32DCC"/>
    <w:rsid w:val="2AB62F31"/>
    <w:rsid w:val="2AC63A72"/>
    <w:rsid w:val="2ACB557E"/>
    <w:rsid w:val="2ACE12BC"/>
    <w:rsid w:val="2ACE5668"/>
    <w:rsid w:val="2AD33749"/>
    <w:rsid w:val="2AE86352"/>
    <w:rsid w:val="2AEC2291"/>
    <w:rsid w:val="2AF717D8"/>
    <w:rsid w:val="2AFB5EAC"/>
    <w:rsid w:val="2AFD7CEC"/>
    <w:rsid w:val="2AFF4719"/>
    <w:rsid w:val="2B0E1827"/>
    <w:rsid w:val="2B2619B6"/>
    <w:rsid w:val="2B374462"/>
    <w:rsid w:val="2B413A00"/>
    <w:rsid w:val="2B752134"/>
    <w:rsid w:val="2B8058AD"/>
    <w:rsid w:val="2B9A1097"/>
    <w:rsid w:val="2B9C649D"/>
    <w:rsid w:val="2B9E6AB0"/>
    <w:rsid w:val="2BB001BA"/>
    <w:rsid w:val="2BB63248"/>
    <w:rsid w:val="2BBE5CF4"/>
    <w:rsid w:val="2BC118C6"/>
    <w:rsid w:val="2BC87895"/>
    <w:rsid w:val="2BD31B50"/>
    <w:rsid w:val="2BD44B6F"/>
    <w:rsid w:val="2BDC2586"/>
    <w:rsid w:val="2BDE725B"/>
    <w:rsid w:val="2BDF2884"/>
    <w:rsid w:val="2BE03DC5"/>
    <w:rsid w:val="2BE07B32"/>
    <w:rsid w:val="2BE20FDE"/>
    <w:rsid w:val="2BEA6AA0"/>
    <w:rsid w:val="2BF70472"/>
    <w:rsid w:val="2BF72A10"/>
    <w:rsid w:val="2C001413"/>
    <w:rsid w:val="2C0578C7"/>
    <w:rsid w:val="2C0A1962"/>
    <w:rsid w:val="2C135A49"/>
    <w:rsid w:val="2C1714DC"/>
    <w:rsid w:val="2C1D6799"/>
    <w:rsid w:val="2C2025E4"/>
    <w:rsid w:val="2C2E0224"/>
    <w:rsid w:val="2C332772"/>
    <w:rsid w:val="2C4575A2"/>
    <w:rsid w:val="2C7010EB"/>
    <w:rsid w:val="2C7209DD"/>
    <w:rsid w:val="2C7555CC"/>
    <w:rsid w:val="2C793AC2"/>
    <w:rsid w:val="2C8F7486"/>
    <w:rsid w:val="2C9550B5"/>
    <w:rsid w:val="2C9E0B34"/>
    <w:rsid w:val="2CB025C0"/>
    <w:rsid w:val="2CB700D8"/>
    <w:rsid w:val="2CBA5B2F"/>
    <w:rsid w:val="2CBD33A8"/>
    <w:rsid w:val="2CC122CA"/>
    <w:rsid w:val="2CC17320"/>
    <w:rsid w:val="2CD6480B"/>
    <w:rsid w:val="2CDB69AD"/>
    <w:rsid w:val="2CE22476"/>
    <w:rsid w:val="2CE86978"/>
    <w:rsid w:val="2CEF6A04"/>
    <w:rsid w:val="2CF00FFF"/>
    <w:rsid w:val="2D0008F0"/>
    <w:rsid w:val="2D046552"/>
    <w:rsid w:val="2D061381"/>
    <w:rsid w:val="2D0B0B29"/>
    <w:rsid w:val="2D0D6D63"/>
    <w:rsid w:val="2D132DA6"/>
    <w:rsid w:val="2D171D52"/>
    <w:rsid w:val="2D1D31C8"/>
    <w:rsid w:val="2D1F639D"/>
    <w:rsid w:val="2D205B65"/>
    <w:rsid w:val="2D232B2B"/>
    <w:rsid w:val="2D272075"/>
    <w:rsid w:val="2D2E1D2D"/>
    <w:rsid w:val="2D356FC7"/>
    <w:rsid w:val="2D3C0741"/>
    <w:rsid w:val="2D3C664E"/>
    <w:rsid w:val="2D3F5594"/>
    <w:rsid w:val="2D507CAA"/>
    <w:rsid w:val="2D5B6B25"/>
    <w:rsid w:val="2D656EED"/>
    <w:rsid w:val="2D6820D2"/>
    <w:rsid w:val="2D6D0000"/>
    <w:rsid w:val="2D7A639B"/>
    <w:rsid w:val="2D8A6B48"/>
    <w:rsid w:val="2D973B7B"/>
    <w:rsid w:val="2DB30F70"/>
    <w:rsid w:val="2DD01EFC"/>
    <w:rsid w:val="2DDA3442"/>
    <w:rsid w:val="2DDA568B"/>
    <w:rsid w:val="2DF058D6"/>
    <w:rsid w:val="2DF81190"/>
    <w:rsid w:val="2DF8555C"/>
    <w:rsid w:val="2E036243"/>
    <w:rsid w:val="2E06002B"/>
    <w:rsid w:val="2E0600C1"/>
    <w:rsid w:val="2E190F68"/>
    <w:rsid w:val="2E2213AB"/>
    <w:rsid w:val="2E2643B9"/>
    <w:rsid w:val="2E3277D8"/>
    <w:rsid w:val="2E38071E"/>
    <w:rsid w:val="2E3A51DB"/>
    <w:rsid w:val="2E556FA1"/>
    <w:rsid w:val="2E5A70C3"/>
    <w:rsid w:val="2E5D701C"/>
    <w:rsid w:val="2E6217AA"/>
    <w:rsid w:val="2E712384"/>
    <w:rsid w:val="2E797AB9"/>
    <w:rsid w:val="2E7A10AB"/>
    <w:rsid w:val="2E833298"/>
    <w:rsid w:val="2E89020A"/>
    <w:rsid w:val="2E91283C"/>
    <w:rsid w:val="2EAC11A0"/>
    <w:rsid w:val="2EAE3AFC"/>
    <w:rsid w:val="2EB860FE"/>
    <w:rsid w:val="2EC31ECC"/>
    <w:rsid w:val="2ECE21DE"/>
    <w:rsid w:val="2EE74A00"/>
    <w:rsid w:val="2EED0B65"/>
    <w:rsid w:val="2F09667F"/>
    <w:rsid w:val="2F1313FE"/>
    <w:rsid w:val="2F333935"/>
    <w:rsid w:val="2F350961"/>
    <w:rsid w:val="2F352D83"/>
    <w:rsid w:val="2F391C30"/>
    <w:rsid w:val="2F3A7E1C"/>
    <w:rsid w:val="2F444C4B"/>
    <w:rsid w:val="2F492490"/>
    <w:rsid w:val="2F4C0777"/>
    <w:rsid w:val="2F5356D9"/>
    <w:rsid w:val="2F5A1514"/>
    <w:rsid w:val="2F5A1E87"/>
    <w:rsid w:val="2F617141"/>
    <w:rsid w:val="2F6A2262"/>
    <w:rsid w:val="2F7D72FB"/>
    <w:rsid w:val="2F832843"/>
    <w:rsid w:val="2F857B0D"/>
    <w:rsid w:val="2F961E16"/>
    <w:rsid w:val="2F9A7D07"/>
    <w:rsid w:val="2FA563C5"/>
    <w:rsid w:val="2FA56C37"/>
    <w:rsid w:val="2FAC6243"/>
    <w:rsid w:val="2FBF1BC5"/>
    <w:rsid w:val="2FD777E3"/>
    <w:rsid w:val="2FDE5214"/>
    <w:rsid w:val="2FE374F6"/>
    <w:rsid w:val="30100D28"/>
    <w:rsid w:val="302B7CED"/>
    <w:rsid w:val="302D172E"/>
    <w:rsid w:val="302F4D1B"/>
    <w:rsid w:val="30305795"/>
    <w:rsid w:val="30313856"/>
    <w:rsid w:val="303263C4"/>
    <w:rsid w:val="3033188A"/>
    <w:rsid w:val="30386110"/>
    <w:rsid w:val="303A2FF8"/>
    <w:rsid w:val="30544981"/>
    <w:rsid w:val="30586ADE"/>
    <w:rsid w:val="306A0433"/>
    <w:rsid w:val="306B28B1"/>
    <w:rsid w:val="306D33E2"/>
    <w:rsid w:val="30717215"/>
    <w:rsid w:val="30727395"/>
    <w:rsid w:val="30734C6B"/>
    <w:rsid w:val="30762E42"/>
    <w:rsid w:val="3085047F"/>
    <w:rsid w:val="308C1BCE"/>
    <w:rsid w:val="30957143"/>
    <w:rsid w:val="30994C7B"/>
    <w:rsid w:val="309F6385"/>
    <w:rsid w:val="30A22C56"/>
    <w:rsid w:val="30A56B89"/>
    <w:rsid w:val="30AF47FB"/>
    <w:rsid w:val="30CD1685"/>
    <w:rsid w:val="30D85499"/>
    <w:rsid w:val="30DD1A2E"/>
    <w:rsid w:val="30EA1FB8"/>
    <w:rsid w:val="30F53762"/>
    <w:rsid w:val="31067DC0"/>
    <w:rsid w:val="3118741D"/>
    <w:rsid w:val="311A67E7"/>
    <w:rsid w:val="31300465"/>
    <w:rsid w:val="3133057C"/>
    <w:rsid w:val="314844A0"/>
    <w:rsid w:val="314D31F1"/>
    <w:rsid w:val="31596614"/>
    <w:rsid w:val="315A5AF1"/>
    <w:rsid w:val="31745855"/>
    <w:rsid w:val="317833AA"/>
    <w:rsid w:val="317F707A"/>
    <w:rsid w:val="31826AC2"/>
    <w:rsid w:val="31832862"/>
    <w:rsid w:val="31836BA2"/>
    <w:rsid w:val="318F2ACC"/>
    <w:rsid w:val="319A46BA"/>
    <w:rsid w:val="31AE1648"/>
    <w:rsid w:val="31B15CB3"/>
    <w:rsid w:val="31BC43E3"/>
    <w:rsid w:val="31C3089E"/>
    <w:rsid w:val="31D25353"/>
    <w:rsid w:val="31ED1884"/>
    <w:rsid w:val="31F50825"/>
    <w:rsid w:val="31F5561B"/>
    <w:rsid w:val="31FE2205"/>
    <w:rsid w:val="32043023"/>
    <w:rsid w:val="32046936"/>
    <w:rsid w:val="32056730"/>
    <w:rsid w:val="32065460"/>
    <w:rsid w:val="32110194"/>
    <w:rsid w:val="32165A13"/>
    <w:rsid w:val="32170B38"/>
    <w:rsid w:val="321958C5"/>
    <w:rsid w:val="322D6A31"/>
    <w:rsid w:val="32410629"/>
    <w:rsid w:val="325A6137"/>
    <w:rsid w:val="32631FC3"/>
    <w:rsid w:val="326E3C96"/>
    <w:rsid w:val="326F17EC"/>
    <w:rsid w:val="327528E8"/>
    <w:rsid w:val="32982350"/>
    <w:rsid w:val="329C6664"/>
    <w:rsid w:val="32A1478A"/>
    <w:rsid w:val="32A76E5F"/>
    <w:rsid w:val="32AB4185"/>
    <w:rsid w:val="32AC7B95"/>
    <w:rsid w:val="32BC789F"/>
    <w:rsid w:val="32C82379"/>
    <w:rsid w:val="32CD4763"/>
    <w:rsid w:val="32D145F8"/>
    <w:rsid w:val="32D3255A"/>
    <w:rsid w:val="32D84B4F"/>
    <w:rsid w:val="32D87F21"/>
    <w:rsid w:val="32DF6F6C"/>
    <w:rsid w:val="32EB02D4"/>
    <w:rsid w:val="32F36C6E"/>
    <w:rsid w:val="32FF26DD"/>
    <w:rsid w:val="3304182F"/>
    <w:rsid w:val="330927DB"/>
    <w:rsid w:val="330944B4"/>
    <w:rsid w:val="331270E5"/>
    <w:rsid w:val="33141F92"/>
    <w:rsid w:val="331A2A04"/>
    <w:rsid w:val="331D2C66"/>
    <w:rsid w:val="33211A0B"/>
    <w:rsid w:val="332724C2"/>
    <w:rsid w:val="332C66B0"/>
    <w:rsid w:val="33431192"/>
    <w:rsid w:val="334A52BF"/>
    <w:rsid w:val="334A629C"/>
    <w:rsid w:val="334A7C53"/>
    <w:rsid w:val="33561ECE"/>
    <w:rsid w:val="335C0AC1"/>
    <w:rsid w:val="335D09D7"/>
    <w:rsid w:val="33637A71"/>
    <w:rsid w:val="3364729B"/>
    <w:rsid w:val="3365483C"/>
    <w:rsid w:val="336A4D38"/>
    <w:rsid w:val="336E50BE"/>
    <w:rsid w:val="3379372B"/>
    <w:rsid w:val="338E6B86"/>
    <w:rsid w:val="33990A1C"/>
    <w:rsid w:val="33A776CB"/>
    <w:rsid w:val="33AC7493"/>
    <w:rsid w:val="33B60D81"/>
    <w:rsid w:val="33C20651"/>
    <w:rsid w:val="33C95CAA"/>
    <w:rsid w:val="33D75432"/>
    <w:rsid w:val="33DE3F8E"/>
    <w:rsid w:val="33DE5FA4"/>
    <w:rsid w:val="33FB15EC"/>
    <w:rsid w:val="34011921"/>
    <w:rsid w:val="34101699"/>
    <w:rsid w:val="341067B0"/>
    <w:rsid w:val="34136939"/>
    <w:rsid w:val="34164DC0"/>
    <w:rsid w:val="342035EC"/>
    <w:rsid w:val="34210D9D"/>
    <w:rsid w:val="343E11CC"/>
    <w:rsid w:val="344F448A"/>
    <w:rsid w:val="34537664"/>
    <w:rsid w:val="345616DF"/>
    <w:rsid w:val="34611DE0"/>
    <w:rsid w:val="34731A41"/>
    <w:rsid w:val="34780D9A"/>
    <w:rsid w:val="34921677"/>
    <w:rsid w:val="34926445"/>
    <w:rsid w:val="34977F84"/>
    <w:rsid w:val="349E0CA3"/>
    <w:rsid w:val="349F0AB0"/>
    <w:rsid w:val="34AE6E93"/>
    <w:rsid w:val="34BD5A8F"/>
    <w:rsid w:val="34BF031E"/>
    <w:rsid w:val="34C92942"/>
    <w:rsid w:val="34CA6BF4"/>
    <w:rsid w:val="34D031D4"/>
    <w:rsid w:val="34D55B21"/>
    <w:rsid w:val="34D920C2"/>
    <w:rsid w:val="34F76F72"/>
    <w:rsid w:val="34FA4F58"/>
    <w:rsid w:val="35007BAC"/>
    <w:rsid w:val="35017FE3"/>
    <w:rsid w:val="350604B2"/>
    <w:rsid w:val="35066D32"/>
    <w:rsid w:val="35072ED0"/>
    <w:rsid w:val="350F6B2B"/>
    <w:rsid w:val="35113591"/>
    <w:rsid w:val="351B0E4B"/>
    <w:rsid w:val="351C14FE"/>
    <w:rsid w:val="352734E6"/>
    <w:rsid w:val="352873A8"/>
    <w:rsid w:val="35321AB6"/>
    <w:rsid w:val="35420B8B"/>
    <w:rsid w:val="355172E7"/>
    <w:rsid w:val="35562593"/>
    <w:rsid w:val="35572A1C"/>
    <w:rsid w:val="35594C06"/>
    <w:rsid w:val="355D57FC"/>
    <w:rsid w:val="35623C29"/>
    <w:rsid w:val="35664219"/>
    <w:rsid w:val="356B6F88"/>
    <w:rsid w:val="356F4D14"/>
    <w:rsid w:val="357E78ED"/>
    <w:rsid w:val="35801427"/>
    <w:rsid w:val="35833851"/>
    <w:rsid w:val="359624A9"/>
    <w:rsid w:val="35A0135B"/>
    <w:rsid w:val="35C248B4"/>
    <w:rsid w:val="35C70F1A"/>
    <w:rsid w:val="35C721E6"/>
    <w:rsid w:val="35C846A2"/>
    <w:rsid w:val="35D1338B"/>
    <w:rsid w:val="35DF2E18"/>
    <w:rsid w:val="35E327E5"/>
    <w:rsid w:val="36020713"/>
    <w:rsid w:val="36042F47"/>
    <w:rsid w:val="361278A9"/>
    <w:rsid w:val="3618676D"/>
    <w:rsid w:val="361A0806"/>
    <w:rsid w:val="361C1742"/>
    <w:rsid w:val="361C1C88"/>
    <w:rsid w:val="3626491C"/>
    <w:rsid w:val="363120A2"/>
    <w:rsid w:val="363523FE"/>
    <w:rsid w:val="36357869"/>
    <w:rsid w:val="363D2C27"/>
    <w:rsid w:val="364845EF"/>
    <w:rsid w:val="364A04F8"/>
    <w:rsid w:val="364C55AB"/>
    <w:rsid w:val="364D4B35"/>
    <w:rsid w:val="365015A3"/>
    <w:rsid w:val="366069B1"/>
    <w:rsid w:val="367B5829"/>
    <w:rsid w:val="368B5356"/>
    <w:rsid w:val="36947229"/>
    <w:rsid w:val="369A64F1"/>
    <w:rsid w:val="369F4C3B"/>
    <w:rsid w:val="36A43743"/>
    <w:rsid w:val="36AA5FBE"/>
    <w:rsid w:val="36AD17D0"/>
    <w:rsid w:val="36B12B65"/>
    <w:rsid w:val="36BE73B6"/>
    <w:rsid w:val="36C04D86"/>
    <w:rsid w:val="36C13839"/>
    <w:rsid w:val="36C35B4C"/>
    <w:rsid w:val="36D23D7B"/>
    <w:rsid w:val="36EF2A19"/>
    <w:rsid w:val="36FA44DA"/>
    <w:rsid w:val="36FA5C60"/>
    <w:rsid w:val="370D046F"/>
    <w:rsid w:val="371336FF"/>
    <w:rsid w:val="37293F6C"/>
    <w:rsid w:val="373C5EB8"/>
    <w:rsid w:val="374D7E49"/>
    <w:rsid w:val="37553AE9"/>
    <w:rsid w:val="37562A0C"/>
    <w:rsid w:val="375912B4"/>
    <w:rsid w:val="37597020"/>
    <w:rsid w:val="377B6617"/>
    <w:rsid w:val="377E75BD"/>
    <w:rsid w:val="37805305"/>
    <w:rsid w:val="37954B61"/>
    <w:rsid w:val="379B7828"/>
    <w:rsid w:val="37A23261"/>
    <w:rsid w:val="37A82B9B"/>
    <w:rsid w:val="37AF39BB"/>
    <w:rsid w:val="37B20C62"/>
    <w:rsid w:val="37BF3325"/>
    <w:rsid w:val="37C45964"/>
    <w:rsid w:val="37C5126C"/>
    <w:rsid w:val="37E01976"/>
    <w:rsid w:val="37F51A7C"/>
    <w:rsid w:val="37F84B88"/>
    <w:rsid w:val="37FC438C"/>
    <w:rsid w:val="3806760C"/>
    <w:rsid w:val="380875D8"/>
    <w:rsid w:val="380F32EA"/>
    <w:rsid w:val="381B349C"/>
    <w:rsid w:val="38210855"/>
    <w:rsid w:val="382E185C"/>
    <w:rsid w:val="38312E45"/>
    <w:rsid w:val="383620D5"/>
    <w:rsid w:val="383C15E4"/>
    <w:rsid w:val="383D255B"/>
    <w:rsid w:val="38446F0B"/>
    <w:rsid w:val="38471B70"/>
    <w:rsid w:val="384D1C25"/>
    <w:rsid w:val="384E6BAC"/>
    <w:rsid w:val="38526848"/>
    <w:rsid w:val="3872047B"/>
    <w:rsid w:val="38725E53"/>
    <w:rsid w:val="387D09DB"/>
    <w:rsid w:val="388D2ADD"/>
    <w:rsid w:val="388E5F1C"/>
    <w:rsid w:val="388F22FE"/>
    <w:rsid w:val="389240A6"/>
    <w:rsid w:val="389A2AE1"/>
    <w:rsid w:val="38A6323C"/>
    <w:rsid w:val="38A77D32"/>
    <w:rsid w:val="38B75613"/>
    <w:rsid w:val="38B9052E"/>
    <w:rsid w:val="38BC1B9F"/>
    <w:rsid w:val="38C30A4E"/>
    <w:rsid w:val="38CC206F"/>
    <w:rsid w:val="38D6226A"/>
    <w:rsid w:val="38DD75A8"/>
    <w:rsid w:val="38E23BF0"/>
    <w:rsid w:val="3903122E"/>
    <w:rsid w:val="390A3EE2"/>
    <w:rsid w:val="3916631B"/>
    <w:rsid w:val="39183A5B"/>
    <w:rsid w:val="39185585"/>
    <w:rsid w:val="391B0CBE"/>
    <w:rsid w:val="391B7DA3"/>
    <w:rsid w:val="391F14F4"/>
    <w:rsid w:val="394137CA"/>
    <w:rsid w:val="39413A2F"/>
    <w:rsid w:val="394C4160"/>
    <w:rsid w:val="39590CAF"/>
    <w:rsid w:val="395B0D68"/>
    <w:rsid w:val="395C386E"/>
    <w:rsid w:val="396241D2"/>
    <w:rsid w:val="39684A5A"/>
    <w:rsid w:val="39697BC3"/>
    <w:rsid w:val="397D1C8F"/>
    <w:rsid w:val="397E600B"/>
    <w:rsid w:val="39891140"/>
    <w:rsid w:val="398E6108"/>
    <w:rsid w:val="39947D3B"/>
    <w:rsid w:val="399E3185"/>
    <w:rsid w:val="39A45943"/>
    <w:rsid w:val="39A62906"/>
    <w:rsid w:val="39B20C91"/>
    <w:rsid w:val="39B739DA"/>
    <w:rsid w:val="39B85E6A"/>
    <w:rsid w:val="39BD56F6"/>
    <w:rsid w:val="39C02FD2"/>
    <w:rsid w:val="39D55192"/>
    <w:rsid w:val="39D62C8A"/>
    <w:rsid w:val="39D915DC"/>
    <w:rsid w:val="39D943AF"/>
    <w:rsid w:val="39DD2427"/>
    <w:rsid w:val="39E24369"/>
    <w:rsid w:val="39E24FC4"/>
    <w:rsid w:val="39E86FE8"/>
    <w:rsid w:val="39EE418F"/>
    <w:rsid w:val="39F1732F"/>
    <w:rsid w:val="39F36351"/>
    <w:rsid w:val="39F64013"/>
    <w:rsid w:val="3A193005"/>
    <w:rsid w:val="3A221CF6"/>
    <w:rsid w:val="3A2343AD"/>
    <w:rsid w:val="3A3722D1"/>
    <w:rsid w:val="3A394CC2"/>
    <w:rsid w:val="3A6025B7"/>
    <w:rsid w:val="3A632071"/>
    <w:rsid w:val="3A757A1A"/>
    <w:rsid w:val="3A8135E5"/>
    <w:rsid w:val="3A832C0B"/>
    <w:rsid w:val="3A860CAA"/>
    <w:rsid w:val="3A86268B"/>
    <w:rsid w:val="3AAD2862"/>
    <w:rsid w:val="3ABB3754"/>
    <w:rsid w:val="3ABE2822"/>
    <w:rsid w:val="3AC234F9"/>
    <w:rsid w:val="3AC33343"/>
    <w:rsid w:val="3ACC4DF0"/>
    <w:rsid w:val="3AD15959"/>
    <w:rsid w:val="3AD201B9"/>
    <w:rsid w:val="3AD85273"/>
    <w:rsid w:val="3ADB53FB"/>
    <w:rsid w:val="3AE61E23"/>
    <w:rsid w:val="3AE67B8B"/>
    <w:rsid w:val="3AF91241"/>
    <w:rsid w:val="3AFF6D3E"/>
    <w:rsid w:val="3B112FC6"/>
    <w:rsid w:val="3B134745"/>
    <w:rsid w:val="3B235CA4"/>
    <w:rsid w:val="3B2B2014"/>
    <w:rsid w:val="3B311544"/>
    <w:rsid w:val="3B3741E3"/>
    <w:rsid w:val="3B386414"/>
    <w:rsid w:val="3B4C5196"/>
    <w:rsid w:val="3B566099"/>
    <w:rsid w:val="3B684400"/>
    <w:rsid w:val="3B6A513E"/>
    <w:rsid w:val="3B73237A"/>
    <w:rsid w:val="3B7A3A78"/>
    <w:rsid w:val="3B810767"/>
    <w:rsid w:val="3B895598"/>
    <w:rsid w:val="3B8C1137"/>
    <w:rsid w:val="3B8C49E1"/>
    <w:rsid w:val="3B90300B"/>
    <w:rsid w:val="3B9233E2"/>
    <w:rsid w:val="3B953DB7"/>
    <w:rsid w:val="3B9B0831"/>
    <w:rsid w:val="3B9B33E1"/>
    <w:rsid w:val="3BA30850"/>
    <w:rsid w:val="3BA56163"/>
    <w:rsid w:val="3BA82EAC"/>
    <w:rsid w:val="3BAB4351"/>
    <w:rsid w:val="3BB75142"/>
    <w:rsid w:val="3BC019A9"/>
    <w:rsid w:val="3BD747D5"/>
    <w:rsid w:val="3BD8211A"/>
    <w:rsid w:val="3BD8342C"/>
    <w:rsid w:val="3BDC1D57"/>
    <w:rsid w:val="3BE75FFD"/>
    <w:rsid w:val="3BE9204D"/>
    <w:rsid w:val="3BEF01A0"/>
    <w:rsid w:val="3BEF03B3"/>
    <w:rsid w:val="3BFA61AD"/>
    <w:rsid w:val="3BFB02D1"/>
    <w:rsid w:val="3BFD2FF6"/>
    <w:rsid w:val="3BFF0466"/>
    <w:rsid w:val="3BFF28C0"/>
    <w:rsid w:val="3C08048A"/>
    <w:rsid w:val="3C18135B"/>
    <w:rsid w:val="3C1A0979"/>
    <w:rsid w:val="3C280990"/>
    <w:rsid w:val="3C284D92"/>
    <w:rsid w:val="3C32299C"/>
    <w:rsid w:val="3C373719"/>
    <w:rsid w:val="3C374950"/>
    <w:rsid w:val="3C3A74FD"/>
    <w:rsid w:val="3C3D0257"/>
    <w:rsid w:val="3C3D490F"/>
    <w:rsid w:val="3C442F30"/>
    <w:rsid w:val="3C544F38"/>
    <w:rsid w:val="3C5E1042"/>
    <w:rsid w:val="3C77085C"/>
    <w:rsid w:val="3C77186B"/>
    <w:rsid w:val="3C7D07C9"/>
    <w:rsid w:val="3C866183"/>
    <w:rsid w:val="3C887978"/>
    <w:rsid w:val="3C8E518C"/>
    <w:rsid w:val="3C953A93"/>
    <w:rsid w:val="3C97719D"/>
    <w:rsid w:val="3C9D3AE1"/>
    <w:rsid w:val="3CB0549C"/>
    <w:rsid w:val="3CB1036A"/>
    <w:rsid w:val="3CB86A8E"/>
    <w:rsid w:val="3CC77614"/>
    <w:rsid w:val="3CC97662"/>
    <w:rsid w:val="3CCD13CB"/>
    <w:rsid w:val="3CDC30A8"/>
    <w:rsid w:val="3CE12B39"/>
    <w:rsid w:val="3CE73E7A"/>
    <w:rsid w:val="3CEA5DE8"/>
    <w:rsid w:val="3CEC2CF5"/>
    <w:rsid w:val="3CED6FA8"/>
    <w:rsid w:val="3CF051FD"/>
    <w:rsid w:val="3CF336FF"/>
    <w:rsid w:val="3D073977"/>
    <w:rsid w:val="3D0C243A"/>
    <w:rsid w:val="3D0E1DC5"/>
    <w:rsid w:val="3D18315D"/>
    <w:rsid w:val="3D224CBE"/>
    <w:rsid w:val="3D2B38B2"/>
    <w:rsid w:val="3D303EDA"/>
    <w:rsid w:val="3D3714ED"/>
    <w:rsid w:val="3D3874F2"/>
    <w:rsid w:val="3D5845F6"/>
    <w:rsid w:val="3D5F67B5"/>
    <w:rsid w:val="3D606A0A"/>
    <w:rsid w:val="3D6103EF"/>
    <w:rsid w:val="3D6141D8"/>
    <w:rsid w:val="3D636CD0"/>
    <w:rsid w:val="3D6B3CC8"/>
    <w:rsid w:val="3D6C6A33"/>
    <w:rsid w:val="3D6E5FA9"/>
    <w:rsid w:val="3D712029"/>
    <w:rsid w:val="3D7C23FC"/>
    <w:rsid w:val="3D813AB0"/>
    <w:rsid w:val="3D8B5530"/>
    <w:rsid w:val="3D8C57B9"/>
    <w:rsid w:val="3D8D2E55"/>
    <w:rsid w:val="3D8D7131"/>
    <w:rsid w:val="3D8F37D3"/>
    <w:rsid w:val="3D9116A1"/>
    <w:rsid w:val="3D992408"/>
    <w:rsid w:val="3DA62052"/>
    <w:rsid w:val="3DA931AC"/>
    <w:rsid w:val="3DAC186D"/>
    <w:rsid w:val="3DC50B08"/>
    <w:rsid w:val="3DD06A94"/>
    <w:rsid w:val="3DDA1FD7"/>
    <w:rsid w:val="3DF82F8F"/>
    <w:rsid w:val="3DFC48F1"/>
    <w:rsid w:val="3DFE6A6F"/>
    <w:rsid w:val="3DFF2E39"/>
    <w:rsid w:val="3E024169"/>
    <w:rsid w:val="3E05508F"/>
    <w:rsid w:val="3E1601F3"/>
    <w:rsid w:val="3E231D4E"/>
    <w:rsid w:val="3E2D4AC5"/>
    <w:rsid w:val="3E3C0B96"/>
    <w:rsid w:val="3E3F49FA"/>
    <w:rsid w:val="3E3F5580"/>
    <w:rsid w:val="3E426DD9"/>
    <w:rsid w:val="3E47229B"/>
    <w:rsid w:val="3E482832"/>
    <w:rsid w:val="3E4D3927"/>
    <w:rsid w:val="3E5E53A7"/>
    <w:rsid w:val="3E63372E"/>
    <w:rsid w:val="3E643498"/>
    <w:rsid w:val="3E651FB2"/>
    <w:rsid w:val="3E6B6ADF"/>
    <w:rsid w:val="3E706DD4"/>
    <w:rsid w:val="3E7969B4"/>
    <w:rsid w:val="3E7B3380"/>
    <w:rsid w:val="3E8240B1"/>
    <w:rsid w:val="3E924C39"/>
    <w:rsid w:val="3EAA2A9B"/>
    <w:rsid w:val="3EAD6781"/>
    <w:rsid w:val="3EAF11EE"/>
    <w:rsid w:val="3EDA45E1"/>
    <w:rsid w:val="3EE251E2"/>
    <w:rsid w:val="3EE36AC3"/>
    <w:rsid w:val="3EE509CF"/>
    <w:rsid w:val="3EEB4A89"/>
    <w:rsid w:val="3EF83739"/>
    <w:rsid w:val="3EFA42B7"/>
    <w:rsid w:val="3EFC48DD"/>
    <w:rsid w:val="3F081F00"/>
    <w:rsid w:val="3F1F7CFD"/>
    <w:rsid w:val="3F434284"/>
    <w:rsid w:val="3F537B64"/>
    <w:rsid w:val="3F56163A"/>
    <w:rsid w:val="3F5B372B"/>
    <w:rsid w:val="3F612D31"/>
    <w:rsid w:val="3F682354"/>
    <w:rsid w:val="3F757164"/>
    <w:rsid w:val="3F797D6D"/>
    <w:rsid w:val="3F7B37EB"/>
    <w:rsid w:val="3F8017EB"/>
    <w:rsid w:val="3F8660FB"/>
    <w:rsid w:val="3F9B53D7"/>
    <w:rsid w:val="3FA85561"/>
    <w:rsid w:val="3FB15404"/>
    <w:rsid w:val="3FB51BF4"/>
    <w:rsid w:val="3FCA46D1"/>
    <w:rsid w:val="3FDE70DB"/>
    <w:rsid w:val="3FE8172C"/>
    <w:rsid w:val="3FE96DA2"/>
    <w:rsid w:val="3FEB4E17"/>
    <w:rsid w:val="3FF02890"/>
    <w:rsid w:val="3FFB534C"/>
    <w:rsid w:val="3FFC7B5F"/>
    <w:rsid w:val="400C2578"/>
    <w:rsid w:val="400E642A"/>
    <w:rsid w:val="401801AC"/>
    <w:rsid w:val="401855A6"/>
    <w:rsid w:val="402B20EE"/>
    <w:rsid w:val="40314F5F"/>
    <w:rsid w:val="403C5CD3"/>
    <w:rsid w:val="40405A0C"/>
    <w:rsid w:val="40421268"/>
    <w:rsid w:val="404A4BED"/>
    <w:rsid w:val="405D2E29"/>
    <w:rsid w:val="405E36D0"/>
    <w:rsid w:val="40723500"/>
    <w:rsid w:val="4084399B"/>
    <w:rsid w:val="4088008C"/>
    <w:rsid w:val="40A2581C"/>
    <w:rsid w:val="40AC0B6D"/>
    <w:rsid w:val="40AE2DF0"/>
    <w:rsid w:val="40B26027"/>
    <w:rsid w:val="40B27338"/>
    <w:rsid w:val="40B34F1F"/>
    <w:rsid w:val="40BE1619"/>
    <w:rsid w:val="40BF7D41"/>
    <w:rsid w:val="40CC095F"/>
    <w:rsid w:val="40CD6ECE"/>
    <w:rsid w:val="40EC4260"/>
    <w:rsid w:val="40EE1A82"/>
    <w:rsid w:val="40F24E88"/>
    <w:rsid w:val="40FB49E7"/>
    <w:rsid w:val="410757D6"/>
    <w:rsid w:val="410D4DD5"/>
    <w:rsid w:val="410F29E4"/>
    <w:rsid w:val="41101209"/>
    <w:rsid w:val="411265C9"/>
    <w:rsid w:val="411779C1"/>
    <w:rsid w:val="411B496A"/>
    <w:rsid w:val="411D4452"/>
    <w:rsid w:val="415D617D"/>
    <w:rsid w:val="415E3A0E"/>
    <w:rsid w:val="415F2FBF"/>
    <w:rsid w:val="4175560A"/>
    <w:rsid w:val="417639D6"/>
    <w:rsid w:val="41902EB7"/>
    <w:rsid w:val="419270BA"/>
    <w:rsid w:val="41992E74"/>
    <w:rsid w:val="41A4710A"/>
    <w:rsid w:val="41A65510"/>
    <w:rsid w:val="41A95655"/>
    <w:rsid w:val="41AE6819"/>
    <w:rsid w:val="41B16AC0"/>
    <w:rsid w:val="41B375B8"/>
    <w:rsid w:val="41BB0134"/>
    <w:rsid w:val="41CA3664"/>
    <w:rsid w:val="41CA5631"/>
    <w:rsid w:val="41D04F47"/>
    <w:rsid w:val="41EE65F3"/>
    <w:rsid w:val="41EF5005"/>
    <w:rsid w:val="41F07312"/>
    <w:rsid w:val="41F72A54"/>
    <w:rsid w:val="41F76359"/>
    <w:rsid w:val="41F8141D"/>
    <w:rsid w:val="42012D0E"/>
    <w:rsid w:val="420F4716"/>
    <w:rsid w:val="42205176"/>
    <w:rsid w:val="422304C9"/>
    <w:rsid w:val="42294A01"/>
    <w:rsid w:val="422F2CE5"/>
    <w:rsid w:val="42314081"/>
    <w:rsid w:val="423408DC"/>
    <w:rsid w:val="42377EC5"/>
    <w:rsid w:val="42402CE6"/>
    <w:rsid w:val="424D41D0"/>
    <w:rsid w:val="42556541"/>
    <w:rsid w:val="42713624"/>
    <w:rsid w:val="427259E7"/>
    <w:rsid w:val="42746132"/>
    <w:rsid w:val="42A20ECF"/>
    <w:rsid w:val="42A549E7"/>
    <w:rsid w:val="42AE7C94"/>
    <w:rsid w:val="42C9131E"/>
    <w:rsid w:val="42CD7314"/>
    <w:rsid w:val="42CE2601"/>
    <w:rsid w:val="42FB0726"/>
    <w:rsid w:val="42FF77AB"/>
    <w:rsid w:val="43001495"/>
    <w:rsid w:val="43064515"/>
    <w:rsid w:val="43130108"/>
    <w:rsid w:val="43170245"/>
    <w:rsid w:val="431F6243"/>
    <w:rsid w:val="432830AB"/>
    <w:rsid w:val="433B3BB3"/>
    <w:rsid w:val="43473E40"/>
    <w:rsid w:val="43544B34"/>
    <w:rsid w:val="43544CFA"/>
    <w:rsid w:val="4360229A"/>
    <w:rsid w:val="43672908"/>
    <w:rsid w:val="436729D4"/>
    <w:rsid w:val="43737B88"/>
    <w:rsid w:val="437F52EA"/>
    <w:rsid w:val="43895C8C"/>
    <w:rsid w:val="438A7044"/>
    <w:rsid w:val="438F10F4"/>
    <w:rsid w:val="4396721D"/>
    <w:rsid w:val="439B7379"/>
    <w:rsid w:val="43B01FF8"/>
    <w:rsid w:val="43B677EE"/>
    <w:rsid w:val="43B91D24"/>
    <w:rsid w:val="43C92FEC"/>
    <w:rsid w:val="43CD7070"/>
    <w:rsid w:val="43D03320"/>
    <w:rsid w:val="43D271A7"/>
    <w:rsid w:val="43DD0DEC"/>
    <w:rsid w:val="43E86A9A"/>
    <w:rsid w:val="43EE02EC"/>
    <w:rsid w:val="43F01BAF"/>
    <w:rsid w:val="43F7146C"/>
    <w:rsid w:val="440346D4"/>
    <w:rsid w:val="44057390"/>
    <w:rsid w:val="441B6C21"/>
    <w:rsid w:val="441E54D6"/>
    <w:rsid w:val="442071DE"/>
    <w:rsid w:val="442C7C67"/>
    <w:rsid w:val="44461B77"/>
    <w:rsid w:val="444A10DA"/>
    <w:rsid w:val="4459152E"/>
    <w:rsid w:val="44614902"/>
    <w:rsid w:val="448149BE"/>
    <w:rsid w:val="44902EAC"/>
    <w:rsid w:val="4490416A"/>
    <w:rsid w:val="44991492"/>
    <w:rsid w:val="449B2B36"/>
    <w:rsid w:val="44B85104"/>
    <w:rsid w:val="44C42CCE"/>
    <w:rsid w:val="44D45B2B"/>
    <w:rsid w:val="44ED0FE8"/>
    <w:rsid w:val="44F54DAD"/>
    <w:rsid w:val="45002D44"/>
    <w:rsid w:val="45012D5B"/>
    <w:rsid w:val="45080AA2"/>
    <w:rsid w:val="450B1D84"/>
    <w:rsid w:val="45126596"/>
    <w:rsid w:val="45127B70"/>
    <w:rsid w:val="45187A4B"/>
    <w:rsid w:val="451B7790"/>
    <w:rsid w:val="45234911"/>
    <w:rsid w:val="45306A86"/>
    <w:rsid w:val="45322A3C"/>
    <w:rsid w:val="45400721"/>
    <w:rsid w:val="4543307E"/>
    <w:rsid w:val="45443F47"/>
    <w:rsid w:val="45451B0C"/>
    <w:rsid w:val="45481FD9"/>
    <w:rsid w:val="454A4D64"/>
    <w:rsid w:val="454A5626"/>
    <w:rsid w:val="454B5CDA"/>
    <w:rsid w:val="45546017"/>
    <w:rsid w:val="455E356F"/>
    <w:rsid w:val="45643F02"/>
    <w:rsid w:val="45645336"/>
    <w:rsid w:val="457352B6"/>
    <w:rsid w:val="45822602"/>
    <w:rsid w:val="45826623"/>
    <w:rsid w:val="4596382B"/>
    <w:rsid w:val="45996DC8"/>
    <w:rsid w:val="45A27167"/>
    <w:rsid w:val="45B50AEA"/>
    <w:rsid w:val="45B81F3A"/>
    <w:rsid w:val="45BC758A"/>
    <w:rsid w:val="45C1086B"/>
    <w:rsid w:val="45C564BF"/>
    <w:rsid w:val="45E16021"/>
    <w:rsid w:val="45EB6AC1"/>
    <w:rsid w:val="460277CA"/>
    <w:rsid w:val="46041A08"/>
    <w:rsid w:val="460E0A30"/>
    <w:rsid w:val="462F6D54"/>
    <w:rsid w:val="46335C76"/>
    <w:rsid w:val="4634350D"/>
    <w:rsid w:val="4634608F"/>
    <w:rsid w:val="463D4947"/>
    <w:rsid w:val="463E7960"/>
    <w:rsid w:val="46542E53"/>
    <w:rsid w:val="46543A42"/>
    <w:rsid w:val="465A5701"/>
    <w:rsid w:val="465A57F7"/>
    <w:rsid w:val="46656A01"/>
    <w:rsid w:val="46677157"/>
    <w:rsid w:val="46693718"/>
    <w:rsid w:val="466E7E4E"/>
    <w:rsid w:val="46701EC9"/>
    <w:rsid w:val="467345AF"/>
    <w:rsid w:val="467A1827"/>
    <w:rsid w:val="468208F3"/>
    <w:rsid w:val="46825448"/>
    <w:rsid w:val="469606F0"/>
    <w:rsid w:val="469B6AB2"/>
    <w:rsid w:val="469D25BC"/>
    <w:rsid w:val="469D62C6"/>
    <w:rsid w:val="46B91B0F"/>
    <w:rsid w:val="46C21FDE"/>
    <w:rsid w:val="46D422B6"/>
    <w:rsid w:val="46D909A8"/>
    <w:rsid w:val="46E264CF"/>
    <w:rsid w:val="46E56B0D"/>
    <w:rsid w:val="46E766A8"/>
    <w:rsid w:val="46F27B84"/>
    <w:rsid w:val="46F92F1E"/>
    <w:rsid w:val="46FA2B46"/>
    <w:rsid w:val="471B78A3"/>
    <w:rsid w:val="471D023D"/>
    <w:rsid w:val="471E52D9"/>
    <w:rsid w:val="472544A3"/>
    <w:rsid w:val="472C2E34"/>
    <w:rsid w:val="473518B2"/>
    <w:rsid w:val="473A467D"/>
    <w:rsid w:val="473B265B"/>
    <w:rsid w:val="473D63F4"/>
    <w:rsid w:val="473F44C7"/>
    <w:rsid w:val="47492711"/>
    <w:rsid w:val="474F1261"/>
    <w:rsid w:val="4753671E"/>
    <w:rsid w:val="4759292C"/>
    <w:rsid w:val="475C77E9"/>
    <w:rsid w:val="47620B41"/>
    <w:rsid w:val="47623F2A"/>
    <w:rsid w:val="476E28B7"/>
    <w:rsid w:val="476F21E6"/>
    <w:rsid w:val="4778573A"/>
    <w:rsid w:val="478B3BDB"/>
    <w:rsid w:val="478F3A9E"/>
    <w:rsid w:val="479B3210"/>
    <w:rsid w:val="47A51CAB"/>
    <w:rsid w:val="47A668C2"/>
    <w:rsid w:val="47AC035C"/>
    <w:rsid w:val="47BC77B5"/>
    <w:rsid w:val="47C6476B"/>
    <w:rsid w:val="47DF080B"/>
    <w:rsid w:val="47EB0CD2"/>
    <w:rsid w:val="47F52469"/>
    <w:rsid w:val="480242C3"/>
    <w:rsid w:val="4807073B"/>
    <w:rsid w:val="48077E0C"/>
    <w:rsid w:val="48135850"/>
    <w:rsid w:val="481A03B0"/>
    <w:rsid w:val="481A2639"/>
    <w:rsid w:val="481D4BE3"/>
    <w:rsid w:val="483572A6"/>
    <w:rsid w:val="483832D5"/>
    <w:rsid w:val="483A28C0"/>
    <w:rsid w:val="48400387"/>
    <w:rsid w:val="48444F05"/>
    <w:rsid w:val="48465462"/>
    <w:rsid w:val="486E778B"/>
    <w:rsid w:val="48712821"/>
    <w:rsid w:val="487C637D"/>
    <w:rsid w:val="487E5C86"/>
    <w:rsid w:val="487F32EE"/>
    <w:rsid w:val="48831B76"/>
    <w:rsid w:val="48940657"/>
    <w:rsid w:val="48DE5F09"/>
    <w:rsid w:val="48E1491F"/>
    <w:rsid w:val="48E6722B"/>
    <w:rsid w:val="48F3386B"/>
    <w:rsid w:val="490D5B06"/>
    <w:rsid w:val="4911319D"/>
    <w:rsid w:val="491853B3"/>
    <w:rsid w:val="491D548C"/>
    <w:rsid w:val="492B4FBD"/>
    <w:rsid w:val="4933400F"/>
    <w:rsid w:val="49472105"/>
    <w:rsid w:val="494F7B31"/>
    <w:rsid w:val="4951006E"/>
    <w:rsid w:val="49556DE4"/>
    <w:rsid w:val="49646AA7"/>
    <w:rsid w:val="49654832"/>
    <w:rsid w:val="49686568"/>
    <w:rsid w:val="4969569A"/>
    <w:rsid w:val="497013BB"/>
    <w:rsid w:val="497627CB"/>
    <w:rsid w:val="497A6D9F"/>
    <w:rsid w:val="497A71C9"/>
    <w:rsid w:val="497C6DAC"/>
    <w:rsid w:val="497E70D3"/>
    <w:rsid w:val="49820557"/>
    <w:rsid w:val="49865689"/>
    <w:rsid w:val="498C23D8"/>
    <w:rsid w:val="499434F3"/>
    <w:rsid w:val="499775C5"/>
    <w:rsid w:val="49AC6071"/>
    <w:rsid w:val="49B31CD4"/>
    <w:rsid w:val="49BC3A51"/>
    <w:rsid w:val="49C404DF"/>
    <w:rsid w:val="49C81B43"/>
    <w:rsid w:val="49C904C0"/>
    <w:rsid w:val="49D11AA5"/>
    <w:rsid w:val="49DA0488"/>
    <w:rsid w:val="49DB7DBC"/>
    <w:rsid w:val="49EE52D2"/>
    <w:rsid w:val="49F1291E"/>
    <w:rsid w:val="49FC4593"/>
    <w:rsid w:val="49FD4642"/>
    <w:rsid w:val="4A071897"/>
    <w:rsid w:val="4A086E86"/>
    <w:rsid w:val="4A0B0726"/>
    <w:rsid w:val="4A0C7B1B"/>
    <w:rsid w:val="4A0D546E"/>
    <w:rsid w:val="4A1978C2"/>
    <w:rsid w:val="4A1B687A"/>
    <w:rsid w:val="4A253A7C"/>
    <w:rsid w:val="4A261DB7"/>
    <w:rsid w:val="4A261E35"/>
    <w:rsid w:val="4A2A6912"/>
    <w:rsid w:val="4A2E67F0"/>
    <w:rsid w:val="4A5A03C1"/>
    <w:rsid w:val="4A5E4E53"/>
    <w:rsid w:val="4A60254F"/>
    <w:rsid w:val="4A686881"/>
    <w:rsid w:val="4A6F0021"/>
    <w:rsid w:val="4A712F8C"/>
    <w:rsid w:val="4A752A2D"/>
    <w:rsid w:val="4A8F781D"/>
    <w:rsid w:val="4A95683C"/>
    <w:rsid w:val="4AA1498C"/>
    <w:rsid w:val="4AA41FD8"/>
    <w:rsid w:val="4AA94132"/>
    <w:rsid w:val="4AAB4DE8"/>
    <w:rsid w:val="4AB02E0C"/>
    <w:rsid w:val="4AC17815"/>
    <w:rsid w:val="4AC64B26"/>
    <w:rsid w:val="4ACA5259"/>
    <w:rsid w:val="4AD320EA"/>
    <w:rsid w:val="4AE02159"/>
    <w:rsid w:val="4AE14D04"/>
    <w:rsid w:val="4AE82450"/>
    <w:rsid w:val="4AE83AF2"/>
    <w:rsid w:val="4AFD1EF1"/>
    <w:rsid w:val="4AFF4064"/>
    <w:rsid w:val="4B0150A9"/>
    <w:rsid w:val="4B040765"/>
    <w:rsid w:val="4B044229"/>
    <w:rsid w:val="4B0454D3"/>
    <w:rsid w:val="4B0A4808"/>
    <w:rsid w:val="4B185B04"/>
    <w:rsid w:val="4B2978A6"/>
    <w:rsid w:val="4B2D6FC1"/>
    <w:rsid w:val="4B304D20"/>
    <w:rsid w:val="4B3A553E"/>
    <w:rsid w:val="4B3B6C4C"/>
    <w:rsid w:val="4B4413D4"/>
    <w:rsid w:val="4B454672"/>
    <w:rsid w:val="4B4D1099"/>
    <w:rsid w:val="4B582917"/>
    <w:rsid w:val="4B5A1A4B"/>
    <w:rsid w:val="4B701C3B"/>
    <w:rsid w:val="4B7278D5"/>
    <w:rsid w:val="4B755894"/>
    <w:rsid w:val="4B7C104D"/>
    <w:rsid w:val="4B842B1D"/>
    <w:rsid w:val="4B89024E"/>
    <w:rsid w:val="4B8A7774"/>
    <w:rsid w:val="4B8C59D1"/>
    <w:rsid w:val="4B9F429D"/>
    <w:rsid w:val="4BA7670A"/>
    <w:rsid w:val="4BAE76EA"/>
    <w:rsid w:val="4BB500C1"/>
    <w:rsid w:val="4BB750A3"/>
    <w:rsid w:val="4BC51FD0"/>
    <w:rsid w:val="4BC82F93"/>
    <w:rsid w:val="4BC9496D"/>
    <w:rsid w:val="4BD374BA"/>
    <w:rsid w:val="4BDC3C58"/>
    <w:rsid w:val="4BF34AC5"/>
    <w:rsid w:val="4BF40DB5"/>
    <w:rsid w:val="4BFB0F0D"/>
    <w:rsid w:val="4BFE737D"/>
    <w:rsid w:val="4BFF1FFA"/>
    <w:rsid w:val="4C000ACA"/>
    <w:rsid w:val="4C0521CB"/>
    <w:rsid w:val="4C0F6D83"/>
    <w:rsid w:val="4C103393"/>
    <w:rsid w:val="4C1E7FDF"/>
    <w:rsid w:val="4C3F2BAB"/>
    <w:rsid w:val="4C3F4A3C"/>
    <w:rsid w:val="4C4711B7"/>
    <w:rsid w:val="4C4B6085"/>
    <w:rsid w:val="4C514268"/>
    <w:rsid w:val="4C5650D3"/>
    <w:rsid w:val="4C596F16"/>
    <w:rsid w:val="4C6054A0"/>
    <w:rsid w:val="4C607F7A"/>
    <w:rsid w:val="4C672221"/>
    <w:rsid w:val="4C6E118F"/>
    <w:rsid w:val="4C7309B2"/>
    <w:rsid w:val="4C794A6F"/>
    <w:rsid w:val="4C8111D0"/>
    <w:rsid w:val="4C8B5128"/>
    <w:rsid w:val="4C98030B"/>
    <w:rsid w:val="4C9A578C"/>
    <w:rsid w:val="4C9B7FCF"/>
    <w:rsid w:val="4C9C0BAB"/>
    <w:rsid w:val="4CA72788"/>
    <w:rsid w:val="4CAD4794"/>
    <w:rsid w:val="4CB02B70"/>
    <w:rsid w:val="4CB84F71"/>
    <w:rsid w:val="4CC16D89"/>
    <w:rsid w:val="4CD10558"/>
    <w:rsid w:val="4CDE0810"/>
    <w:rsid w:val="4CF4022D"/>
    <w:rsid w:val="4CF671E3"/>
    <w:rsid w:val="4CFE58F7"/>
    <w:rsid w:val="4D005A8C"/>
    <w:rsid w:val="4D0634D9"/>
    <w:rsid w:val="4D13286D"/>
    <w:rsid w:val="4D167DFA"/>
    <w:rsid w:val="4D1C20ED"/>
    <w:rsid w:val="4D202367"/>
    <w:rsid w:val="4D325C08"/>
    <w:rsid w:val="4D610AD2"/>
    <w:rsid w:val="4D766FEF"/>
    <w:rsid w:val="4D80676B"/>
    <w:rsid w:val="4D8679D3"/>
    <w:rsid w:val="4D891C1A"/>
    <w:rsid w:val="4D96256C"/>
    <w:rsid w:val="4D992457"/>
    <w:rsid w:val="4DA15463"/>
    <w:rsid w:val="4DA81854"/>
    <w:rsid w:val="4DBB1835"/>
    <w:rsid w:val="4DBC6175"/>
    <w:rsid w:val="4DD5001B"/>
    <w:rsid w:val="4DDB4165"/>
    <w:rsid w:val="4DEB54FE"/>
    <w:rsid w:val="4DFC50FB"/>
    <w:rsid w:val="4E034DEA"/>
    <w:rsid w:val="4E0966B9"/>
    <w:rsid w:val="4E124AA8"/>
    <w:rsid w:val="4E263F9A"/>
    <w:rsid w:val="4E3D5CD2"/>
    <w:rsid w:val="4E470CA8"/>
    <w:rsid w:val="4E651DAA"/>
    <w:rsid w:val="4E695FDE"/>
    <w:rsid w:val="4E6B29D3"/>
    <w:rsid w:val="4E6D75A9"/>
    <w:rsid w:val="4E6E000A"/>
    <w:rsid w:val="4E7114A4"/>
    <w:rsid w:val="4E794D2B"/>
    <w:rsid w:val="4E8B63CB"/>
    <w:rsid w:val="4E947C60"/>
    <w:rsid w:val="4E9A0A87"/>
    <w:rsid w:val="4EA976CF"/>
    <w:rsid w:val="4EAD7296"/>
    <w:rsid w:val="4EB23FED"/>
    <w:rsid w:val="4EB32C15"/>
    <w:rsid w:val="4EB64141"/>
    <w:rsid w:val="4EC46CA0"/>
    <w:rsid w:val="4EC74A7F"/>
    <w:rsid w:val="4EE82E62"/>
    <w:rsid w:val="4EEA58B9"/>
    <w:rsid w:val="4EEC0E08"/>
    <w:rsid w:val="4EEE62BB"/>
    <w:rsid w:val="4EEE77C7"/>
    <w:rsid w:val="4EF6591F"/>
    <w:rsid w:val="4F061366"/>
    <w:rsid w:val="4F097CA8"/>
    <w:rsid w:val="4F0D32E3"/>
    <w:rsid w:val="4F101C60"/>
    <w:rsid w:val="4F117AA2"/>
    <w:rsid w:val="4F126CEC"/>
    <w:rsid w:val="4F134150"/>
    <w:rsid w:val="4F1F0FC2"/>
    <w:rsid w:val="4F2B1E7F"/>
    <w:rsid w:val="4F3E0250"/>
    <w:rsid w:val="4F4163D8"/>
    <w:rsid w:val="4F5A3EB4"/>
    <w:rsid w:val="4F693E63"/>
    <w:rsid w:val="4F7D5644"/>
    <w:rsid w:val="4F882ADF"/>
    <w:rsid w:val="4FA20DC4"/>
    <w:rsid w:val="4FA46110"/>
    <w:rsid w:val="4FA50A35"/>
    <w:rsid w:val="4FB4575A"/>
    <w:rsid w:val="4FB67563"/>
    <w:rsid w:val="4FC707E7"/>
    <w:rsid w:val="4FCE1C88"/>
    <w:rsid w:val="4FCE351B"/>
    <w:rsid w:val="4FE943D2"/>
    <w:rsid w:val="4FEB5BE8"/>
    <w:rsid w:val="4FF61A2F"/>
    <w:rsid w:val="4FFF70F3"/>
    <w:rsid w:val="500F686B"/>
    <w:rsid w:val="50110FB2"/>
    <w:rsid w:val="502C4AFA"/>
    <w:rsid w:val="502F41A4"/>
    <w:rsid w:val="50425BDC"/>
    <w:rsid w:val="50475B00"/>
    <w:rsid w:val="504C7FED"/>
    <w:rsid w:val="50553B58"/>
    <w:rsid w:val="505E7261"/>
    <w:rsid w:val="50677700"/>
    <w:rsid w:val="506B6917"/>
    <w:rsid w:val="507754DB"/>
    <w:rsid w:val="50863600"/>
    <w:rsid w:val="508A4CF3"/>
    <w:rsid w:val="50931172"/>
    <w:rsid w:val="50B15961"/>
    <w:rsid w:val="50B72E96"/>
    <w:rsid w:val="50B83A67"/>
    <w:rsid w:val="50B86CE0"/>
    <w:rsid w:val="50BB1AC3"/>
    <w:rsid w:val="50BE626D"/>
    <w:rsid w:val="50C32BD0"/>
    <w:rsid w:val="50C615AA"/>
    <w:rsid w:val="50D761FE"/>
    <w:rsid w:val="50D9527B"/>
    <w:rsid w:val="50DB0E1C"/>
    <w:rsid w:val="50E52506"/>
    <w:rsid w:val="50EA5236"/>
    <w:rsid w:val="50EB0709"/>
    <w:rsid w:val="50EC046A"/>
    <w:rsid w:val="5109756B"/>
    <w:rsid w:val="510D0CE4"/>
    <w:rsid w:val="51145946"/>
    <w:rsid w:val="5119604F"/>
    <w:rsid w:val="511F4040"/>
    <w:rsid w:val="51232B6C"/>
    <w:rsid w:val="512924DF"/>
    <w:rsid w:val="512C0FA4"/>
    <w:rsid w:val="512E26C5"/>
    <w:rsid w:val="512E6099"/>
    <w:rsid w:val="5132078C"/>
    <w:rsid w:val="51371C67"/>
    <w:rsid w:val="51457F7D"/>
    <w:rsid w:val="51541FCA"/>
    <w:rsid w:val="516139E8"/>
    <w:rsid w:val="51694C5D"/>
    <w:rsid w:val="516A1D37"/>
    <w:rsid w:val="517A2BCF"/>
    <w:rsid w:val="51815F87"/>
    <w:rsid w:val="51B02BC4"/>
    <w:rsid w:val="51B568B2"/>
    <w:rsid w:val="51C14E52"/>
    <w:rsid w:val="51D14874"/>
    <w:rsid w:val="51D24A52"/>
    <w:rsid w:val="51E454BE"/>
    <w:rsid w:val="51EF7B48"/>
    <w:rsid w:val="51F0038C"/>
    <w:rsid w:val="51F539B6"/>
    <w:rsid w:val="52031264"/>
    <w:rsid w:val="520823E7"/>
    <w:rsid w:val="52122603"/>
    <w:rsid w:val="522116EA"/>
    <w:rsid w:val="52235EED"/>
    <w:rsid w:val="52300F04"/>
    <w:rsid w:val="523222A6"/>
    <w:rsid w:val="523D07A4"/>
    <w:rsid w:val="524A0CE7"/>
    <w:rsid w:val="524A7919"/>
    <w:rsid w:val="5257075C"/>
    <w:rsid w:val="52625675"/>
    <w:rsid w:val="526863DA"/>
    <w:rsid w:val="527D3917"/>
    <w:rsid w:val="5289010C"/>
    <w:rsid w:val="528B3653"/>
    <w:rsid w:val="528C6382"/>
    <w:rsid w:val="52973A28"/>
    <w:rsid w:val="52A733CB"/>
    <w:rsid w:val="52C10027"/>
    <w:rsid w:val="52C52F56"/>
    <w:rsid w:val="52C9599A"/>
    <w:rsid w:val="52CF2A62"/>
    <w:rsid w:val="52E36FB1"/>
    <w:rsid w:val="52EF238F"/>
    <w:rsid w:val="531C3106"/>
    <w:rsid w:val="53226398"/>
    <w:rsid w:val="533B22D6"/>
    <w:rsid w:val="533F56AD"/>
    <w:rsid w:val="534C0452"/>
    <w:rsid w:val="534C2460"/>
    <w:rsid w:val="53607BB0"/>
    <w:rsid w:val="53646FC6"/>
    <w:rsid w:val="536C0CE9"/>
    <w:rsid w:val="53795668"/>
    <w:rsid w:val="53836D3C"/>
    <w:rsid w:val="53841D6D"/>
    <w:rsid w:val="538A61DC"/>
    <w:rsid w:val="538C04C0"/>
    <w:rsid w:val="53914671"/>
    <w:rsid w:val="5393060B"/>
    <w:rsid w:val="539B434B"/>
    <w:rsid w:val="539B63ED"/>
    <w:rsid w:val="539D6365"/>
    <w:rsid w:val="53A9400B"/>
    <w:rsid w:val="53AE7AAB"/>
    <w:rsid w:val="53B62908"/>
    <w:rsid w:val="53BA0A39"/>
    <w:rsid w:val="53BD3853"/>
    <w:rsid w:val="53C64D30"/>
    <w:rsid w:val="53C83CE7"/>
    <w:rsid w:val="53CB175F"/>
    <w:rsid w:val="53D25296"/>
    <w:rsid w:val="53D3114F"/>
    <w:rsid w:val="53DC47D7"/>
    <w:rsid w:val="53EA1B15"/>
    <w:rsid w:val="53F976D7"/>
    <w:rsid w:val="53F97E35"/>
    <w:rsid w:val="542C6706"/>
    <w:rsid w:val="54363534"/>
    <w:rsid w:val="54397C49"/>
    <w:rsid w:val="543F7825"/>
    <w:rsid w:val="54485C69"/>
    <w:rsid w:val="54557C26"/>
    <w:rsid w:val="545863D3"/>
    <w:rsid w:val="54586E43"/>
    <w:rsid w:val="545D4DA3"/>
    <w:rsid w:val="545F341C"/>
    <w:rsid w:val="546C0F64"/>
    <w:rsid w:val="546C25D8"/>
    <w:rsid w:val="546C3D68"/>
    <w:rsid w:val="547B0E1E"/>
    <w:rsid w:val="548D083B"/>
    <w:rsid w:val="54947C18"/>
    <w:rsid w:val="549E28AD"/>
    <w:rsid w:val="54A716A9"/>
    <w:rsid w:val="54A7659D"/>
    <w:rsid w:val="54AC37A4"/>
    <w:rsid w:val="54BF75C0"/>
    <w:rsid w:val="54DB73D6"/>
    <w:rsid w:val="54FC0032"/>
    <w:rsid w:val="54FC79C0"/>
    <w:rsid w:val="551C6B47"/>
    <w:rsid w:val="551D3F42"/>
    <w:rsid w:val="55425A03"/>
    <w:rsid w:val="55462D3A"/>
    <w:rsid w:val="554B0EFB"/>
    <w:rsid w:val="554E743E"/>
    <w:rsid w:val="5556761B"/>
    <w:rsid w:val="555B0AF9"/>
    <w:rsid w:val="555B5DBA"/>
    <w:rsid w:val="555C30D4"/>
    <w:rsid w:val="5562270D"/>
    <w:rsid w:val="55792B6B"/>
    <w:rsid w:val="558548A5"/>
    <w:rsid w:val="559613EF"/>
    <w:rsid w:val="559641E4"/>
    <w:rsid w:val="55980067"/>
    <w:rsid w:val="559D009E"/>
    <w:rsid w:val="559F4E73"/>
    <w:rsid w:val="55A70433"/>
    <w:rsid w:val="55AA76AC"/>
    <w:rsid w:val="55B007B8"/>
    <w:rsid w:val="55C203F7"/>
    <w:rsid w:val="55C24FD7"/>
    <w:rsid w:val="55C61019"/>
    <w:rsid w:val="55F227A2"/>
    <w:rsid w:val="55F63A60"/>
    <w:rsid w:val="55FA1CCF"/>
    <w:rsid w:val="55FC3293"/>
    <w:rsid w:val="56052286"/>
    <w:rsid w:val="56055852"/>
    <w:rsid w:val="562F2F59"/>
    <w:rsid w:val="563562A4"/>
    <w:rsid w:val="5641735C"/>
    <w:rsid w:val="564530A0"/>
    <w:rsid w:val="564A3610"/>
    <w:rsid w:val="564F0000"/>
    <w:rsid w:val="56534542"/>
    <w:rsid w:val="56547AD9"/>
    <w:rsid w:val="565903D4"/>
    <w:rsid w:val="565E660C"/>
    <w:rsid w:val="56651281"/>
    <w:rsid w:val="567D3E2D"/>
    <w:rsid w:val="56850A0A"/>
    <w:rsid w:val="568673EB"/>
    <w:rsid w:val="568C25B1"/>
    <w:rsid w:val="568C520D"/>
    <w:rsid w:val="5691481F"/>
    <w:rsid w:val="56A94EC4"/>
    <w:rsid w:val="56AD076B"/>
    <w:rsid w:val="56CE4E04"/>
    <w:rsid w:val="56F7472E"/>
    <w:rsid w:val="56F82F43"/>
    <w:rsid w:val="56FE1FBE"/>
    <w:rsid w:val="56FE7C1A"/>
    <w:rsid w:val="57026351"/>
    <w:rsid w:val="570D65C5"/>
    <w:rsid w:val="57162628"/>
    <w:rsid w:val="57197A15"/>
    <w:rsid w:val="57242FCB"/>
    <w:rsid w:val="572C6010"/>
    <w:rsid w:val="572E09C0"/>
    <w:rsid w:val="573519F2"/>
    <w:rsid w:val="574177F5"/>
    <w:rsid w:val="57453467"/>
    <w:rsid w:val="574A42C7"/>
    <w:rsid w:val="574A6B91"/>
    <w:rsid w:val="574C1D61"/>
    <w:rsid w:val="575C14F9"/>
    <w:rsid w:val="576116A2"/>
    <w:rsid w:val="5764690C"/>
    <w:rsid w:val="576D2063"/>
    <w:rsid w:val="57771B41"/>
    <w:rsid w:val="57774C19"/>
    <w:rsid w:val="57817BE6"/>
    <w:rsid w:val="578F3F3F"/>
    <w:rsid w:val="57900798"/>
    <w:rsid w:val="57980316"/>
    <w:rsid w:val="57990392"/>
    <w:rsid w:val="579B4DE3"/>
    <w:rsid w:val="57B50DFB"/>
    <w:rsid w:val="57B803CF"/>
    <w:rsid w:val="57BD4FD9"/>
    <w:rsid w:val="57C35EEB"/>
    <w:rsid w:val="57C56F44"/>
    <w:rsid w:val="57C71525"/>
    <w:rsid w:val="57C97B09"/>
    <w:rsid w:val="57CA3108"/>
    <w:rsid w:val="57D43A30"/>
    <w:rsid w:val="57D814BD"/>
    <w:rsid w:val="57DA65BE"/>
    <w:rsid w:val="57EE3CDA"/>
    <w:rsid w:val="57F14134"/>
    <w:rsid w:val="57FD5005"/>
    <w:rsid w:val="58086F15"/>
    <w:rsid w:val="58093D08"/>
    <w:rsid w:val="580A2EC2"/>
    <w:rsid w:val="58221BBB"/>
    <w:rsid w:val="582544F7"/>
    <w:rsid w:val="582A4D05"/>
    <w:rsid w:val="58655466"/>
    <w:rsid w:val="586E7D11"/>
    <w:rsid w:val="586F6AF4"/>
    <w:rsid w:val="5881380D"/>
    <w:rsid w:val="58837EF9"/>
    <w:rsid w:val="588871EB"/>
    <w:rsid w:val="588D75EF"/>
    <w:rsid w:val="58955325"/>
    <w:rsid w:val="589D5496"/>
    <w:rsid w:val="58A36D46"/>
    <w:rsid w:val="58A90CF2"/>
    <w:rsid w:val="58AB3A96"/>
    <w:rsid w:val="58B257DD"/>
    <w:rsid w:val="58B82591"/>
    <w:rsid w:val="58BF68F1"/>
    <w:rsid w:val="58C230D8"/>
    <w:rsid w:val="58C4068F"/>
    <w:rsid w:val="58DB5A42"/>
    <w:rsid w:val="58E30EFF"/>
    <w:rsid w:val="58E4263C"/>
    <w:rsid w:val="58ED13BB"/>
    <w:rsid w:val="58EE4C87"/>
    <w:rsid w:val="58F359DA"/>
    <w:rsid w:val="58F845AE"/>
    <w:rsid w:val="5904626A"/>
    <w:rsid w:val="5908044D"/>
    <w:rsid w:val="590831E3"/>
    <w:rsid w:val="590B1A96"/>
    <w:rsid w:val="590E1CD1"/>
    <w:rsid w:val="59124053"/>
    <w:rsid w:val="591465BD"/>
    <w:rsid w:val="5918709C"/>
    <w:rsid w:val="592219FC"/>
    <w:rsid w:val="5925642B"/>
    <w:rsid w:val="59284C67"/>
    <w:rsid w:val="592B50AD"/>
    <w:rsid w:val="592B5AB1"/>
    <w:rsid w:val="592F5B32"/>
    <w:rsid w:val="59336527"/>
    <w:rsid w:val="59351711"/>
    <w:rsid w:val="59410A29"/>
    <w:rsid w:val="5947202D"/>
    <w:rsid w:val="59476148"/>
    <w:rsid w:val="59506954"/>
    <w:rsid w:val="595B0CB1"/>
    <w:rsid w:val="59663779"/>
    <w:rsid w:val="59721C26"/>
    <w:rsid w:val="59725FA6"/>
    <w:rsid w:val="59727613"/>
    <w:rsid w:val="597D3FC4"/>
    <w:rsid w:val="599741FE"/>
    <w:rsid w:val="59AA29CB"/>
    <w:rsid w:val="59AF2E61"/>
    <w:rsid w:val="59C40632"/>
    <w:rsid w:val="59C87118"/>
    <w:rsid w:val="59E80499"/>
    <w:rsid w:val="59E80502"/>
    <w:rsid w:val="5A0336A8"/>
    <w:rsid w:val="5A0A7382"/>
    <w:rsid w:val="5A0D56AE"/>
    <w:rsid w:val="5A1A3760"/>
    <w:rsid w:val="5A1C790E"/>
    <w:rsid w:val="5A222D70"/>
    <w:rsid w:val="5A22500A"/>
    <w:rsid w:val="5A2509F9"/>
    <w:rsid w:val="5A2B35F4"/>
    <w:rsid w:val="5A3E3ED7"/>
    <w:rsid w:val="5A435A1E"/>
    <w:rsid w:val="5A4C125C"/>
    <w:rsid w:val="5A4D4D63"/>
    <w:rsid w:val="5A4F6944"/>
    <w:rsid w:val="5A553C12"/>
    <w:rsid w:val="5A5640C2"/>
    <w:rsid w:val="5A604EAE"/>
    <w:rsid w:val="5A6A34E2"/>
    <w:rsid w:val="5A6E391A"/>
    <w:rsid w:val="5A766D01"/>
    <w:rsid w:val="5A77300A"/>
    <w:rsid w:val="5A792BAA"/>
    <w:rsid w:val="5A797289"/>
    <w:rsid w:val="5A810F1B"/>
    <w:rsid w:val="5A821532"/>
    <w:rsid w:val="5A896946"/>
    <w:rsid w:val="5A8E36E5"/>
    <w:rsid w:val="5A952302"/>
    <w:rsid w:val="5A961B78"/>
    <w:rsid w:val="5A9A2298"/>
    <w:rsid w:val="5A9A4431"/>
    <w:rsid w:val="5A9E0F74"/>
    <w:rsid w:val="5AA421CD"/>
    <w:rsid w:val="5AB2498D"/>
    <w:rsid w:val="5AB8481E"/>
    <w:rsid w:val="5ABA29B9"/>
    <w:rsid w:val="5ABB5F23"/>
    <w:rsid w:val="5AC03906"/>
    <w:rsid w:val="5AC36877"/>
    <w:rsid w:val="5AC81FAA"/>
    <w:rsid w:val="5AE660C5"/>
    <w:rsid w:val="5AF2642C"/>
    <w:rsid w:val="5AF434CE"/>
    <w:rsid w:val="5AF86F66"/>
    <w:rsid w:val="5B081A4F"/>
    <w:rsid w:val="5B09616E"/>
    <w:rsid w:val="5B176D7E"/>
    <w:rsid w:val="5B210A04"/>
    <w:rsid w:val="5B223B07"/>
    <w:rsid w:val="5B242902"/>
    <w:rsid w:val="5B254C3B"/>
    <w:rsid w:val="5B361A58"/>
    <w:rsid w:val="5B3A4275"/>
    <w:rsid w:val="5B407256"/>
    <w:rsid w:val="5B4561B1"/>
    <w:rsid w:val="5B57632A"/>
    <w:rsid w:val="5B59667E"/>
    <w:rsid w:val="5B675774"/>
    <w:rsid w:val="5B6C5974"/>
    <w:rsid w:val="5B853681"/>
    <w:rsid w:val="5B9139A0"/>
    <w:rsid w:val="5B97196A"/>
    <w:rsid w:val="5BB20E87"/>
    <w:rsid w:val="5BB27431"/>
    <w:rsid w:val="5BD849EF"/>
    <w:rsid w:val="5BD9096E"/>
    <w:rsid w:val="5BDD154F"/>
    <w:rsid w:val="5BE853B7"/>
    <w:rsid w:val="5BEC0228"/>
    <w:rsid w:val="5BFD3174"/>
    <w:rsid w:val="5C1831FF"/>
    <w:rsid w:val="5C2E7FBF"/>
    <w:rsid w:val="5C2F1646"/>
    <w:rsid w:val="5C417B4D"/>
    <w:rsid w:val="5C4C3787"/>
    <w:rsid w:val="5C5471B9"/>
    <w:rsid w:val="5C654B4A"/>
    <w:rsid w:val="5C6A7475"/>
    <w:rsid w:val="5C6C3240"/>
    <w:rsid w:val="5C755A6A"/>
    <w:rsid w:val="5C756666"/>
    <w:rsid w:val="5C797DAA"/>
    <w:rsid w:val="5C7A762F"/>
    <w:rsid w:val="5C935314"/>
    <w:rsid w:val="5C93686A"/>
    <w:rsid w:val="5CAB73C7"/>
    <w:rsid w:val="5CAD323C"/>
    <w:rsid w:val="5CB224BF"/>
    <w:rsid w:val="5CBB0AC1"/>
    <w:rsid w:val="5CBB1F73"/>
    <w:rsid w:val="5CBE0EB7"/>
    <w:rsid w:val="5CBE1C64"/>
    <w:rsid w:val="5CBF2B6D"/>
    <w:rsid w:val="5CCE4CE0"/>
    <w:rsid w:val="5CD22A30"/>
    <w:rsid w:val="5CDD13E9"/>
    <w:rsid w:val="5CE53E41"/>
    <w:rsid w:val="5CE65DA1"/>
    <w:rsid w:val="5CE77EDB"/>
    <w:rsid w:val="5CEE13E2"/>
    <w:rsid w:val="5CF45FA9"/>
    <w:rsid w:val="5CF82AAD"/>
    <w:rsid w:val="5CFC7801"/>
    <w:rsid w:val="5CFE5FD1"/>
    <w:rsid w:val="5D087BD2"/>
    <w:rsid w:val="5D17216A"/>
    <w:rsid w:val="5D17602E"/>
    <w:rsid w:val="5D1B50A8"/>
    <w:rsid w:val="5D1E69A4"/>
    <w:rsid w:val="5D1F3544"/>
    <w:rsid w:val="5D1F4C3C"/>
    <w:rsid w:val="5D295871"/>
    <w:rsid w:val="5D2C7CCB"/>
    <w:rsid w:val="5D355AF6"/>
    <w:rsid w:val="5D361F71"/>
    <w:rsid w:val="5D39700A"/>
    <w:rsid w:val="5D3E7D99"/>
    <w:rsid w:val="5D40600E"/>
    <w:rsid w:val="5D4B0045"/>
    <w:rsid w:val="5D4D0AA2"/>
    <w:rsid w:val="5D515EEA"/>
    <w:rsid w:val="5D582AE6"/>
    <w:rsid w:val="5D5C4DFB"/>
    <w:rsid w:val="5D794411"/>
    <w:rsid w:val="5D931868"/>
    <w:rsid w:val="5D9B06C1"/>
    <w:rsid w:val="5DA26397"/>
    <w:rsid w:val="5DA94D40"/>
    <w:rsid w:val="5DB44EE6"/>
    <w:rsid w:val="5DBF6AC2"/>
    <w:rsid w:val="5DC00467"/>
    <w:rsid w:val="5DD335D4"/>
    <w:rsid w:val="5DD81209"/>
    <w:rsid w:val="5DDC28ED"/>
    <w:rsid w:val="5DE159D2"/>
    <w:rsid w:val="5DE17C8D"/>
    <w:rsid w:val="5DE6164A"/>
    <w:rsid w:val="5DEA7281"/>
    <w:rsid w:val="5DF030AF"/>
    <w:rsid w:val="5E00053B"/>
    <w:rsid w:val="5E047D83"/>
    <w:rsid w:val="5E0B6B09"/>
    <w:rsid w:val="5E0C010C"/>
    <w:rsid w:val="5E0D1AEF"/>
    <w:rsid w:val="5E247031"/>
    <w:rsid w:val="5E342FED"/>
    <w:rsid w:val="5E5169B8"/>
    <w:rsid w:val="5E5706EF"/>
    <w:rsid w:val="5E6703D6"/>
    <w:rsid w:val="5E6C6F14"/>
    <w:rsid w:val="5E6F2122"/>
    <w:rsid w:val="5E7851B7"/>
    <w:rsid w:val="5E8A26E7"/>
    <w:rsid w:val="5E9706B9"/>
    <w:rsid w:val="5EA068A7"/>
    <w:rsid w:val="5EAC139D"/>
    <w:rsid w:val="5EB02D96"/>
    <w:rsid w:val="5EBF00DE"/>
    <w:rsid w:val="5EC03132"/>
    <w:rsid w:val="5EC20F53"/>
    <w:rsid w:val="5EC733DC"/>
    <w:rsid w:val="5ED95CB5"/>
    <w:rsid w:val="5EEB2DEE"/>
    <w:rsid w:val="5EF01A99"/>
    <w:rsid w:val="5EF41564"/>
    <w:rsid w:val="5EF426DF"/>
    <w:rsid w:val="5F00220B"/>
    <w:rsid w:val="5F18752A"/>
    <w:rsid w:val="5F2709D4"/>
    <w:rsid w:val="5F383492"/>
    <w:rsid w:val="5F3C05E9"/>
    <w:rsid w:val="5F404D26"/>
    <w:rsid w:val="5F4451AA"/>
    <w:rsid w:val="5F5F154D"/>
    <w:rsid w:val="5F60428A"/>
    <w:rsid w:val="5F654ABC"/>
    <w:rsid w:val="5F6F7B39"/>
    <w:rsid w:val="5F721EBD"/>
    <w:rsid w:val="5F7222FC"/>
    <w:rsid w:val="5F813A65"/>
    <w:rsid w:val="5F865EDF"/>
    <w:rsid w:val="5F8C14B2"/>
    <w:rsid w:val="5FB5550A"/>
    <w:rsid w:val="5FBC3BB0"/>
    <w:rsid w:val="5FBF7F7D"/>
    <w:rsid w:val="5FC07B2A"/>
    <w:rsid w:val="5FD30358"/>
    <w:rsid w:val="5FDB4E40"/>
    <w:rsid w:val="5FDD1D1C"/>
    <w:rsid w:val="5FE07E63"/>
    <w:rsid w:val="5FEE0676"/>
    <w:rsid w:val="5FF829E3"/>
    <w:rsid w:val="5FFE2D84"/>
    <w:rsid w:val="60047514"/>
    <w:rsid w:val="600731EA"/>
    <w:rsid w:val="600A298F"/>
    <w:rsid w:val="600C7E43"/>
    <w:rsid w:val="60106678"/>
    <w:rsid w:val="601177BB"/>
    <w:rsid w:val="60137DF0"/>
    <w:rsid w:val="60190295"/>
    <w:rsid w:val="601D235C"/>
    <w:rsid w:val="60235CD2"/>
    <w:rsid w:val="602C1A62"/>
    <w:rsid w:val="60397F34"/>
    <w:rsid w:val="603C0B9D"/>
    <w:rsid w:val="6042319D"/>
    <w:rsid w:val="604C61D4"/>
    <w:rsid w:val="605846C0"/>
    <w:rsid w:val="605955D8"/>
    <w:rsid w:val="605C5010"/>
    <w:rsid w:val="6067470B"/>
    <w:rsid w:val="60706592"/>
    <w:rsid w:val="60732E00"/>
    <w:rsid w:val="60883F48"/>
    <w:rsid w:val="60913880"/>
    <w:rsid w:val="609625C1"/>
    <w:rsid w:val="609D057C"/>
    <w:rsid w:val="609E23D0"/>
    <w:rsid w:val="60A02C81"/>
    <w:rsid w:val="60A247B1"/>
    <w:rsid w:val="60C820B1"/>
    <w:rsid w:val="60D026C6"/>
    <w:rsid w:val="60D574E6"/>
    <w:rsid w:val="60E54833"/>
    <w:rsid w:val="60E7657B"/>
    <w:rsid w:val="60E96533"/>
    <w:rsid w:val="60FA5902"/>
    <w:rsid w:val="60FD00C0"/>
    <w:rsid w:val="611C3EB1"/>
    <w:rsid w:val="612314ED"/>
    <w:rsid w:val="6132516F"/>
    <w:rsid w:val="61340C7C"/>
    <w:rsid w:val="613B48AB"/>
    <w:rsid w:val="613D7CEE"/>
    <w:rsid w:val="613E6980"/>
    <w:rsid w:val="615047FF"/>
    <w:rsid w:val="615C0AE7"/>
    <w:rsid w:val="616A5243"/>
    <w:rsid w:val="618056B3"/>
    <w:rsid w:val="61890EE2"/>
    <w:rsid w:val="618C55C7"/>
    <w:rsid w:val="61997A14"/>
    <w:rsid w:val="619C0041"/>
    <w:rsid w:val="61A20D31"/>
    <w:rsid w:val="61A3400F"/>
    <w:rsid w:val="61A90A16"/>
    <w:rsid w:val="61AD27A6"/>
    <w:rsid w:val="61AD720E"/>
    <w:rsid w:val="61BB0C17"/>
    <w:rsid w:val="61BF1D3E"/>
    <w:rsid w:val="61CF65FC"/>
    <w:rsid w:val="61DB368C"/>
    <w:rsid w:val="61E32A31"/>
    <w:rsid w:val="61E83E5B"/>
    <w:rsid w:val="61F03AAA"/>
    <w:rsid w:val="61F12931"/>
    <w:rsid w:val="61F35E8A"/>
    <w:rsid w:val="61FA7574"/>
    <w:rsid w:val="620B71D7"/>
    <w:rsid w:val="62261CBA"/>
    <w:rsid w:val="622C4C64"/>
    <w:rsid w:val="623C7722"/>
    <w:rsid w:val="623E57A4"/>
    <w:rsid w:val="62401F54"/>
    <w:rsid w:val="62413B6B"/>
    <w:rsid w:val="62482A5D"/>
    <w:rsid w:val="624C4853"/>
    <w:rsid w:val="625246FD"/>
    <w:rsid w:val="62606840"/>
    <w:rsid w:val="62654DCD"/>
    <w:rsid w:val="626970D1"/>
    <w:rsid w:val="626F04C6"/>
    <w:rsid w:val="62705191"/>
    <w:rsid w:val="62706C5D"/>
    <w:rsid w:val="62717ABA"/>
    <w:rsid w:val="6289454A"/>
    <w:rsid w:val="629744A8"/>
    <w:rsid w:val="62A9060F"/>
    <w:rsid w:val="62A90946"/>
    <w:rsid w:val="62AF627C"/>
    <w:rsid w:val="62C07F9F"/>
    <w:rsid w:val="62C9765C"/>
    <w:rsid w:val="62D0632F"/>
    <w:rsid w:val="62E33DC3"/>
    <w:rsid w:val="62E41492"/>
    <w:rsid w:val="62E8771F"/>
    <w:rsid w:val="62EB5971"/>
    <w:rsid w:val="63046CDC"/>
    <w:rsid w:val="630635DC"/>
    <w:rsid w:val="63093DAD"/>
    <w:rsid w:val="63127594"/>
    <w:rsid w:val="63164726"/>
    <w:rsid w:val="63173A18"/>
    <w:rsid w:val="63242E2A"/>
    <w:rsid w:val="63300E1B"/>
    <w:rsid w:val="63313224"/>
    <w:rsid w:val="63361968"/>
    <w:rsid w:val="633765FF"/>
    <w:rsid w:val="633A07BF"/>
    <w:rsid w:val="634A0A93"/>
    <w:rsid w:val="634B3D2C"/>
    <w:rsid w:val="636049BC"/>
    <w:rsid w:val="636C6BC1"/>
    <w:rsid w:val="6374336A"/>
    <w:rsid w:val="637C6954"/>
    <w:rsid w:val="63842C50"/>
    <w:rsid w:val="6396179A"/>
    <w:rsid w:val="639E085C"/>
    <w:rsid w:val="639F7C70"/>
    <w:rsid w:val="63A335E2"/>
    <w:rsid w:val="63A37BE5"/>
    <w:rsid w:val="63A73C09"/>
    <w:rsid w:val="63B1182A"/>
    <w:rsid w:val="63B86C37"/>
    <w:rsid w:val="63BB00B7"/>
    <w:rsid w:val="63BB53F0"/>
    <w:rsid w:val="63BC7E55"/>
    <w:rsid w:val="63CC53A9"/>
    <w:rsid w:val="63DF38CD"/>
    <w:rsid w:val="63E1308A"/>
    <w:rsid w:val="63E3268E"/>
    <w:rsid w:val="63EC2D55"/>
    <w:rsid w:val="63F50996"/>
    <w:rsid w:val="63F94E67"/>
    <w:rsid w:val="63FC6880"/>
    <w:rsid w:val="64015021"/>
    <w:rsid w:val="64053985"/>
    <w:rsid w:val="640C4E12"/>
    <w:rsid w:val="641B0A96"/>
    <w:rsid w:val="64493F6E"/>
    <w:rsid w:val="645918DA"/>
    <w:rsid w:val="64651E66"/>
    <w:rsid w:val="6471709D"/>
    <w:rsid w:val="64735D51"/>
    <w:rsid w:val="64780BB8"/>
    <w:rsid w:val="64833912"/>
    <w:rsid w:val="64851635"/>
    <w:rsid w:val="64864A1A"/>
    <w:rsid w:val="64906FF5"/>
    <w:rsid w:val="64A239D2"/>
    <w:rsid w:val="64B10EBB"/>
    <w:rsid w:val="64B37346"/>
    <w:rsid w:val="64C87F6C"/>
    <w:rsid w:val="64CB2C22"/>
    <w:rsid w:val="64DA6F38"/>
    <w:rsid w:val="64E115E3"/>
    <w:rsid w:val="64F418BD"/>
    <w:rsid w:val="650E736B"/>
    <w:rsid w:val="65137EA1"/>
    <w:rsid w:val="65152216"/>
    <w:rsid w:val="6516127E"/>
    <w:rsid w:val="654554AB"/>
    <w:rsid w:val="654726D3"/>
    <w:rsid w:val="6556669F"/>
    <w:rsid w:val="65587335"/>
    <w:rsid w:val="655C5AC0"/>
    <w:rsid w:val="65623DED"/>
    <w:rsid w:val="6562509D"/>
    <w:rsid w:val="656E191D"/>
    <w:rsid w:val="6575581C"/>
    <w:rsid w:val="65770C8D"/>
    <w:rsid w:val="657A296E"/>
    <w:rsid w:val="657F4389"/>
    <w:rsid w:val="65844B62"/>
    <w:rsid w:val="6592190C"/>
    <w:rsid w:val="659D409C"/>
    <w:rsid w:val="65AA2680"/>
    <w:rsid w:val="65BC1AFD"/>
    <w:rsid w:val="65C02584"/>
    <w:rsid w:val="65D515F9"/>
    <w:rsid w:val="65D611C4"/>
    <w:rsid w:val="65EC6886"/>
    <w:rsid w:val="65EE1B2D"/>
    <w:rsid w:val="660B5B16"/>
    <w:rsid w:val="661246B7"/>
    <w:rsid w:val="66140517"/>
    <w:rsid w:val="661A7971"/>
    <w:rsid w:val="661B0DCC"/>
    <w:rsid w:val="66242B52"/>
    <w:rsid w:val="662B5A52"/>
    <w:rsid w:val="662E5E19"/>
    <w:rsid w:val="6633719C"/>
    <w:rsid w:val="663A7968"/>
    <w:rsid w:val="664A35A5"/>
    <w:rsid w:val="664F0B86"/>
    <w:rsid w:val="665B74D2"/>
    <w:rsid w:val="666845B1"/>
    <w:rsid w:val="666A0A29"/>
    <w:rsid w:val="666B5824"/>
    <w:rsid w:val="666E6B97"/>
    <w:rsid w:val="66801964"/>
    <w:rsid w:val="669241E0"/>
    <w:rsid w:val="669E28FB"/>
    <w:rsid w:val="66A507F4"/>
    <w:rsid w:val="66A70FC9"/>
    <w:rsid w:val="66AF2CA3"/>
    <w:rsid w:val="66B15AFE"/>
    <w:rsid w:val="66BA540B"/>
    <w:rsid w:val="66BB1A95"/>
    <w:rsid w:val="66BF0B05"/>
    <w:rsid w:val="66D75C7C"/>
    <w:rsid w:val="66D933BC"/>
    <w:rsid w:val="66E83D98"/>
    <w:rsid w:val="66F02ED1"/>
    <w:rsid w:val="66FD58A0"/>
    <w:rsid w:val="66FD7A7D"/>
    <w:rsid w:val="670115DE"/>
    <w:rsid w:val="671362D9"/>
    <w:rsid w:val="671740CE"/>
    <w:rsid w:val="6725104E"/>
    <w:rsid w:val="6729554C"/>
    <w:rsid w:val="674F0FA6"/>
    <w:rsid w:val="6754643A"/>
    <w:rsid w:val="675C13D0"/>
    <w:rsid w:val="676A014F"/>
    <w:rsid w:val="676E5621"/>
    <w:rsid w:val="676E5638"/>
    <w:rsid w:val="67702352"/>
    <w:rsid w:val="677A4A65"/>
    <w:rsid w:val="677D7939"/>
    <w:rsid w:val="6783784E"/>
    <w:rsid w:val="67863088"/>
    <w:rsid w:val="67915E23"/>
    <w:rsid w:val="67972318"/>
    <w:rsid w:val="679A777C"/>
    <w:rsid w:val="67A223FC"/>
    <w:rsid w:val="67A6419D"/>
    <w:rsid w:val="67AD4B6A"/>
    <w:rsid w:val="67BD5A79"/>
    <w:rsid w:val="67CB7AF7"/>
    <w:rsid w:val="67D821A4"/>
    <w:rsid w:val="67D93AC5"/>
    <w:rsid w:val="67E34265"/>
    <w:rsid w:val="67F46A5D"/>
    <w:rsid w:val="67F84EB3"/>
    <w:rsid w:val="68003268"/>
    <w:rsid w:val="68040D35"/>
    <w:rsid w:val="68072C34"/>
    <w:rsid w:val="68193A9E"/>
    <w:rsid w:val="681D2742"/>
    <w:rsid w:val="68235364"/>
    <w:rsid w:val="684E13C0"/>
    <w:rsid w:val="684E14A3"/>
    <w:rsid w:val="68593A1C"/>
    <w:rsid w:val="6877332D"/>
    <w:rsid w:val="68781900"/>
    <w:rsid w:val="68800A01"/>
    <w:rsid w:val="68856285"/>
    <w:rsid w:val="68881582"/>
    <w:rsid w:val="689607D6"/>
    <w:rsid w:val="68A1467B"/>
    <w:rsid w:val="68B30D5C"/>
    <w:rsid w:val="68B9600D"/>
    <w:rsid w:val="68B9667B"/>
    <w:rsid w:val="68BC06E3"/>
    <w:rsid w:val="68BF04CA"/>
    <w:rsid w:val="68C30D6F"/>
    <w:rsid w:val="68C32DE8"/>
    <w:rsid w:val="68C9046C"/>
    <w:rsid w:val="68CF6AA8"/>
    <w:rsid w:val="68D05774"/>
    <w:rsid w:val="68D6048A"/>
    <w:rsid w:val="68ED01B4"/>
    <w:rsid w:val="68EF7DE0"/>
    <w:rsid w:val="690D1C70"/>
    <w:rsid w:val="69140452"/>
    <w:rsid w:val="691978C2"/>
    <w:rsid w:val="691E1C56"/>
    <w:rsid w:val="691E6A47"/>
    <w:rsid w:val="69261C00"/>
    <w:rsid w:val="692A7CA3"/>
    <w:rsid w:val="69344BE5"/>
    <w:rsid w:val="695A7793"/>
    <w:rsid w:val="695C7B39"/>
    <w:rsid w:val="695D2C71"/>
    <w:rsid w:val="696253D2"/>
    <w:rsid w:val="69647AD3"/>
    <w:rsid w:val="69785B8A"/>
    <w:rsid w:val="697A7407"/>
    <w:rsid w:val="69800E02"/>
    <w:rsid w:val="698431D7"/>
    <w:rsid w:val="698B0514"/>
    <w:rsid w:val="698F24C5"/>
    <w:rsid w:val="699940F9"/>
    <w:rsid w:val="699F1169"/>
    <w:rsid w:val="69BE1B50"/>
    <w:rsid w:val="69C13A97"/>
    <w:rsid w:val="69CF3F01"/>
    <w:rsid w:val="69D34C91"/>
    <w:rsid w:val="69DA4CC4"/>
    <w:rsid w:val="69F449B3"/>
    <w:rsid w:val="69F61148"/>
    <w:rsid w:val="69FE108B"/>
    <w:rsid w:val="6A000856"/>
    <w:rsid w:val="6A0216DF"/>
    <w:rsid w:val="6A0F5FDF"/>
    <w:rsid w:val="6A143276"/>
    <w:rsid w:val="6A1B236E"/>
    <w:rsid w:val="6A2423DF"/>
    <w:rsid w:val="6A2B5B7F"/>
    <w:rsid w:val="6A2C36F8"/>
    <w:rsid w:val="6A2D4BD6"/>
    <w:rsid w:val="6A417CB2"/>
    <w:rsid w:val="6A4747A3"/>
    <w:rsid w:val="6A5574F5"/>
    <w:rsid w:val="6A5A6C23"/>
    <w:rsid w:val="6A5B690A"/>
    <w:rsid w:val="6A6E7807"/>
    <w:rsid w:val="6A76660D"/>
    <w:rsid w:val="6A83676C"/>
    <w:rsid w:val="6A84540C"/>
    <w:rsid w:val="6A89127B"/>
    <w:rsid w:val="6A8E54A2"/>
    <w:rsid w:val="6A993877"/>
    <w:rsid w:val="6AAC4270"/>
    <w:rsid w:val="6AB333DC"/>
    <w:rsid w:val="6AB456E6"/>
    <w:rsid w:val="6AD823F5"/>
    <w:rsid w:val="6ADE7164"/>
    <w:rsid w:val="6AE42C37"/>
    <w:rsid w:val="6AF22ECD"/>
    <w:rsid w:val="6AF61EAC"/>
    <w:rsid w:val="6AF71FA3"/>
    <w:rsid w:val="6B0558C0"/>
    <w:rsid w:val="6B0662EF"/>
    <w:rsid w:val="6B071567"/>
    <w:rsid w:val="6B075904"/>
    <w:rsid w:val="6B0F711B"/>
    <w:rsid w:val="6B1178D0"/>
    <w:rsid w:val="6B16507F"/>
    <w:rsid w:val="6B1F7007"/>
    <w:rsid w:val="6B204EB3"/>
    <w:rsid w:val="6B435940"/>
    <w:rsid w:val="6B464FF0"/>
    <w:rsid w:val="6B482056"/>
    <w:rsid w:val="6B494F04"/>
    <w:rsid w:val="6B650F85"/>
    <w:rsid w:val="6B740C1C"/>
    <w:rsid w:val="6B77184B"/>
    <w:rsid w:val="6B77454A"/>
    <w:rsid w:val="6B7D14AA"/>
    <w:rsid w:val="6B7D5A10"/>
    <w:rsid w:val="6B815CF7"/>
    <w:rsid w:val="6B8342FE"/>
    <w:rsid w:val="6B8B3192"/>
    <w:rsid w:val="6B920366"/>
    <w:rsid w:val="6B944346"/>
    <w:rsid w:val="6BA16481"/>
    <w:rsid w:val="6BA31B5E"/>
    <w:rsid w:val="6BA60062"/>
    <w:rsid w:val="6BBB0A9C"/>
    <w:rsid w:val="6BBC47BD"/>
    <w:rsid w:val="6BD33872"/>
    <w:rsid w:val="6BD63A32"/>
    <w:rsid w:val="6BDF69A2"/>
    <w:rsid w:val="6BED0C05"/>
    <w:rsid w:val="6BED41AB"/>
    <w:rsid w:val="6BF05A45"/>
    <w:rsid w:val="6BF513C1"/>
    <w:rsid w:val="6BFC3742"/>
    <w:rsid w:val="6BFE1F7D"/>
    <w:rsid w:val="6C056C92"/>
    <w:rsid w:val="6C0F1F1A"/>
    <w:rsid w:val="6C1D3F00"/>
    <w:rsid w:val="6C314D2D"/>
    <w:rsid w:val="6C354032"/>
    <w:rsid w:val="6C4028C1"/>
    <w:rsid w:val="6C476C02"/>
    <w:rsid w:val="6C4C4560"/>
    <w:rsid w:val="6C550FA8"/>
    <w:rsid w:val="6C5558AD"/>
    <w:rsid w:val="6C5860F9"/>
    <w:rsid w:val="6C5913A3"/>
    <w:rsid w:val="6C5E14FD"/>
    <w:rsid w:val="6C6363CA"/>
    <w:rsid w:val="6C644E9A"/>
    <w:rsid w:val="6C6778F7"/>
    <w:rsid w:val="6C6B4A28"/>
    <w:rsid w:val="6C7B3CC1"/>
    <w:rsid w:val="6C7B41E6"/>
    <w:rsid w:val="6C7D14E4"/>
    <w:rsid w:val="6C840CDF"/>
    <w:rsid w:val="6C8940E1"/>
    <w:rsid w:val="6C914603"/>
    <w:rsid w:val="6C9D1635"/>
    <w:rsid w:val="6C9D513B"/>
    <w:rsid w:val="6CA105A5"/>
    <w:rsid w:val="6CA10AF0"/>
    <w:rsid w:val="6CA2677F"/>
    <w:rsid w:val="6CA570ED"/>
    <w:rsid w:val="6CAF301A"/>
    <w:rsid w:val="6CC21554"/>
    <w:rsid w:val="6CC53976"/>
    <w:rsid w:val="6CCF3DF8"/>
    <w:rsid w:val="6CDA7603"/>
    <w:rsid w:val="6CEA0693"/>
    <w:rsid w:val="6CF27955"/>
    <w:rsid w:val="6CF82AA2"/>
    <w:rsid w:val="6D0559D2"/>
    <w:rsid w:val="6D097863"/>
    <w:rsid w:val="6D0E2900"/>
    <w:rsid w:val="6D13439E"/>
    <w:rsid w:val="6D2A05CF"/>
    <w:rsid w:val="6D2E05FF"/>
    <w:rsid w:val="6D346168"/>
    <w:rsid w:val="6D425BD8"/>
    <w:rsid w:val="6D4438FE"/>
    <w:rsid w:val="6D47334A"/>
    <w:rsid w:val="6D4814C9"/>
    <w:rsid w:val="6D504158"/>
    <w:rsid w:val="6D533205"/>
    <w:rsid w:val="6D5874A3"/>
    <w:rsid w:val="6D5F653F"/>
    <w:rsid w:val="6D601CD7"/>
    <w:rsid w:val="6D767021"/>
    <w:rsid w:val="6D791573"/>
    <w:rsid w:val="6D7A629C"/>
    <w:rsid w:val="6D7C5C84"/>
    <w:rsid w:val="6D836A2E"/>
    <w:rsid w:val="6D861A2A"/>
    <w:rsid w:val="6D887CE3"/>
    <w:rsid w:val="6D8C4CEB"/>
    <w:rsid w:val="6D8F5640"/>
    <w:rsid w:val="6D926F02"/>
    <w:rsid w:val="6D9D423D"/>
    <w:rsid w:val="6DA42DAA"/>
    <w:rsid w:val="6DA51ADA"/>
    <w:rsid w:val="6DBB5297"/>
    <w:rsid w:val="6DC224F1"/>
    <w:rsid w:val="6DCE1A4F"/>
    <w:rsid w:val="6DD155FC"/>
    <w:rsid w:val="6DDC59CF"/>
    <w:rsid w:val="6DEC0AA4"/>
    <w:rsid w:val="6E035357"/>
    <w:rsid w:val="6E0375F7"/>
    <w:rsid w:val="6E20097C"/>
    <w:rsid w:val="6E3C68FA"/>
    <w:rsid w:val="6E3D751B"/>
    <w:rsid w:val="6E672C4D"/>
    <w:rsid w:val="6E7951BA"/>
    <w:rsid w:val="6E7F0CF3"/>
    <w:rsid w:val="6E8003B0"/>
    <w:rsid w:val="6E8130AD"/>
    <w:rsid w:val="6E853292"/>
    <w:rsid w:val="6E8B5554"/>
    <w:rsid w:val="6E9E5335"/>
    <w:rsid w:val="6E9F0D4B"/>
    <w:rsid w:val="6EA21EEE"/>
    <w:rsid w:val="6EA30CC9"/>
    <w:rsid w:val="6EA9418F"/>
    <w:rsid w:val="6EAC51B6"/>
    <w:rsid w:val="6EAE2DCE"/>
    <w:rsid w:val="6EB4775B"/>
    <w:rsid w:val="6EBC6F18"/>
    <w:rsid w:val="6EC115EF"/>
    <w:rsid w:val="6EC61150"/>
    <w:rsid w:val="6EC713E5"/>
    <w:rsid w:val="6EC83CD0"/>
    <w:rsid w:val="6EC876A0"/>
    <w:rsid w:val="6EC95F2F"/>
    <w:rsid w:val="6ECB267A"/>
    <w:rsid w:val="6ED06A48"/>
    <w:rsid w:val="6ED37850"/>
    <w:rsid w:val="6EE125B3"/>
    <w:rsid w:val="6EEE1D9F"/>
    <w:rsid w:val="6F0877FF"/>
    <w:rsid w:val="6F0E6EBC"/>
    <w:rsid w:val="6F161A21"/>
    <w:rsid w:val="6F195153"/>
    <w:rsid w:val="6F206DDD"/>
    <w:rsid w:val="6F386270"/>
    <w:rsid w:val="6F4D63A4"/>
    <w:rsid w:val="6F500E04"/>
    <w:rsid w:val="6F5C2032"/>
    <w:rsid w:val="6F662C78"/>
    <w:rsid w:val="6F676D55"/>
    <w:rsid w:val="6F6B30D9"/>
    <w:rsid w:val="6F7750E2"/>
    <w:rsid w:val="6F8132CE"/>
    <w:rsid w:val="6F8137BB"/>
    <w:rsid w:val="6F8D022A"/>
    <w:rsid w:val="6FA03C66"/>
    <w:rsid w:val="6FA22F0B"/>
    <w:rsid w:val="6FD34913"/>
    <w:rsid w:val="6FE23F4C"/>
    <w:rsid w:val="6FE36235"/>
    <w:rsid w:val="6FED355A"/>
    <w:rsid w:val="6FF13C2D"/>
    <w:rsid w:val="6FFD241A"/>
    <w:rsid w:val="700216A7"/>
    <w:rsid w:val="7006288A"/>
    <w:rsid w:val="70112439"/>
    <w:rsid w:val="701633C3"/>
    <w:rsid w:val="701C3F20"/>
    <w:rsid w:val="702307F7"/>
    <w:rsid w:val="7029108F"/>
    <w:rsid w:val="702F2544"/>
    <w:rsid w:val="703241DB"/>
    <w:rsid w:val="70351B2A"/>
    <w:rsid w:val="7046531C"/>
    <w:rsid w:val="70534350"/>
    <w:rsid w:val="70560B2A"/>
    <w:rsid w:val="705D4469"/>
    <w:rsid w:val="705E392D"/>
    <w:rsid w:val="705E3A24"/>
    <w:rsid w:val="706B3673"/>
    <w:rsid w:val="707D5906"/>
    <w:rsid w:val="70897D2E"/>
    <w:rsid w:val="708D5A0C"/>
    <w:rsid w:val="70910DF5"/>
    <w:rsid w:val="70927DFA"/>
    <w:rsid w:val="70946D24"/>
    <w:rsid w:val="70962F7B"/>
    <w:rsid w:val="70A210C1"/>
    <w:rsid w:val="70A3211C"/>
    <w:rsid w:val="70AD7E28"/>
    <w:rsid w:val="70AF4604"/>
    <w:rsid w:val="70B02B4D"/>
    <w:rsid w:val="70B243F8"/>
    <w:rsid w:val="70BE03E4"/>
    <w:rsid w:val="70C31919"/>
    <w:rsid w:val="70D06BA8"/>
    <w:rsid w:val="70E73A8A"/>
    <w:rsid w:val="70E832F1"/>
    <w:rsid w:val="70ED7403"/>
    <w:rsid w:val="7105179F"/>
    <w:rsid w:val="71113023"/>
    <w:rsid w:val="711536EF"/>
    <w:rsid w:val="712A2257"/>
    <w:rsid w:val="712C66D4"/>
    <w:rsid w:val="7136629D"/>
    <w:rsid w:val="713A6E0A"/>
    <w:rsid w:val="71444D8D"/>
    <w:rsid w:val="71462967"/>
    <w:rsid w:val="7147397B"/>
    <w:rsid w:val="714A68AE"/>
    <w:rsid w:val="716B11AD"/>
    <w:rsid w:val="71882B80"/>
    <w:rsid w:val="71890457"/>
    <w:rsid w:val="71993B55"/>
    <w:rsid w:val="719A33AE"/>
    <w:rsid w:val="71A05D78"/>
    <w:rsid w:val="71A35855"/>
    <w:rsid w:val="71AC6F7A"/>
    <w:rsid w:val="71B613AB"/>
    <w:rsid w:val="71BA3CDF"/>
    <w:rsid w:val="71C554BB"/>
    <w:rsid w:val="71CC452C"/>
    <w:rsid w:val="71D373D0"/>
    <w:rsid w:val="71E013D3"/>
    <w:rsid w:val="71EA7F45"/>
    <w:rsid w:val="71F57757"/>
    <w:rsid w:val="71F67DF3"/>
    <w:rsid w:val="71FE5707"/>
    <w:rsid w:val="720162B4"/>
    <w:rsid w:val="72055842"/>
    <w:rsid w:val="720A4952"/>
    <w:rsid w:val="720D24F6"/>
    <w:rsid w:val="72215BD3"/>
    <w:rsid w:val="722765DD"/>
    <w:rsid w:val="722F53AC"/>
    <w:rsid w:val="72382433"/>
    <w:rsid w:val="723C043B"/>
    <w:rsid w:val="723D47E5"/>
    <w:rsid w:val="724C137B"/>
    <w:rsid w:val="724D559F"/>
    <w:rsid w:val="72501FD3"/>
    <w:rsid w:val="7251232E"/>
    <w:rsid w:val="725F7524"/>
    <w:rsid w:val="7263079A"/>
    <w:rsid w:val="72710CDD"/>
    <w:rsid w:val="728C3F69"/>
    <w:rsid w:val="7299023F"/>
    <w:rsid w:val="729B4697"/>
    <w:rsid w:val="729E72FB"/>
    <w:rsid w:val="72AB296C"/>
    <w:rsid w:val="72AB2E17"/>
    <w:rsid w:val="72C2287B"/>
    <w:rsid w:val="72E011F0"/>
    <w:rsid w:val="72E406EF"/>
    <w:rsid w:val="72EC4677"/>
    <w:rsid w:val="72F24836"/>
    <w:rsid w:val="72FD7B4B"/>
    <w:rsid w:val="73064007"/>
    <w:rsid w:val="7307365F"/>
    <w:rsid w:val="730F6F85"/>
    <w:rsid w:val="73113560"/>
    <w:rsid w:val="73114711"/>
    <w:rsid w:val="73120AC6"/>
    <w:rsid w:val="73222C6F"/>
    <w:rsid w:val="732A331E"/>
    <w:rsid w:val="732C606A"/>
    <w:rsid w:val="732F33A2"/>
    <w:rsid w:val="733F656D"/>
    <w:rsid w:val="733F7D93"/>
    <w:rsid w:val="734C3B96"/>
    <w:rsid w:val="734D7134"/>
    <w:rsid w:val="73547530"/>
    <w:rsid w:val="735B2A78"/>
    <w:rsid w:val="735F6F2A"/>
    <w:rsid w:val="736563F9"/>
    <w:rsid w:val="73660192"/>
    <w:rsid w:val="73683459"/>
    <w:rsid w:val="73721A4A"/>
    <w:rsid w:val="737814F9"/>
    <w:rsid w:val="73840D44"/>
    <w:rsid w:val="738641CF"/>
    <w:rsid w:val="73931B35"/>
    <w:rsid w:val="73952F43"/>
    <w:rsid w:val="73985462"/>
    <w:rsid w:val="739C6FCF"/>
    <w:rsid w:val="73A04913"/>
    <w:rsid w:val="73A303FB"/>
    <w:rsid w:val="73AE64CB"/>
    <w:rsid w:val="73B2791F"/>
    <w:rsid w:val="73B61128"/>
    <w:rsid w:val="73B61F4C"/>
    <w:rsid w:val="73BD1B43"/>
    <w:rsid w:val="73CB46DF"/>
    <w:rsid w:val="73CF00F3"/>
    <w:rsid w:val="73D85D2B"/>
    <w:rsid w:val="73E701D4"/>
    <w:rsid w:val="73E82C9F"/>
    <w:rsid w:val="73EE6CEB"/>
    <w:rsid w:val="73FA71B7"/>
    <w:rsid w:val="73FF19C7"/>
    <w:rsid w:val="740C3200"/>
    <w:rsid w:val="740D0EF7"/>
    <w:rsid w:val="7422076C"/>
    <w:rsid w:val="743108B5"/>
    <w:rsid w:val="74360D04"/>
    <w:rsid w:val="743613BB"/>
    <w:rsid w:val="743B353C"/>
    <w:rsid w:val="744E0CC6"/>
    <w:rsid w:val="74535B91"/>
    <w:rsid w:val="74692054"/>
    <w:rsid w:val="746B2B2B"/>
    <w:rsid w:val="746B3A34"/>
    <w:rsid w:val="747E2A2A"/>
    <w:rsid w:val="74815A81"/>
    <w:rsid w:val="74875540"/>
    <w:rsid w:val="748926BA"/>
    <w:rsid w:val="748B480E"/>
    <w:rsid w:val="74986808"/>
    <w:rsid w:val="74A4757E"/>
    <w:rsid w:val="74BE633B"/>
    <w:rsid w:val="74CD1A97"/>
    <w:rsid w:val="74E75A4D"/>
    <w:rsid w:val="74E87614"/>
    <w:rsid w:val="74F95F8F"/>
    <w:rsid w:val="74FB485E"/>
    <w:rsid w:val="74FE5CF0"/>
    <w:rsid w:val="75056375"/>
    <w:rsid w:val="751C4433"/>
    <w:rsid w:val="752255F0"/>
    <w:rsid w:val="7525663C"/>
    <w:rsid w:val="753464B0"/>
    <w:rsid w:val="753E50D7"/>
    <w:rsid w:val="75491D6D"/>
    <w:rsid w:val="75496228"/>
    <w:rsid w:val="75544F95"/>
    <w:rsid w:val="75545CDC"/>
    <w:rsid w:val="755F26B4"/>
    <w:rsid w:val="756B6E6B"/>
    <w:rsid w:val="756D4497"/>
    <w:rsid w:val="75702B77"/>
    <w:rsid w:val="7574380F"/>
    <w:rsid w:val="75764AEE"/>
    <w:rsid w:val="757758BE"/>
    <w:rsid w:val="757F0C5A"/>
    <w:rsid w:val="75861A4A"/>
    <w:rsid w:val="758D0F4A"/>
    <w:rsid w:val="759E1BB7"/>
    <w:rsid w:val="75A4522C"/>
    <w:rsid w:val="75AE0B37"/>
    <w:rsid w:val="75B804C4"/>
    <w:rsid w:val="75B831FE"/>
    <w:rsid w:val="75BC65B5"/>
    <w:rsid w:val="75CE6A04"/>
    <w:rsid w:val="75D801B9"/>
    <w:rsid w:val="75E02A9E"/>
    <w:rsid w:val="75EA7BE4"/>
    <w:rsid w:val="75EB7998"/>
    <w:rsid w:val="75F60314"/>
    <w:rsid w:val="75F6359C"/>
    <w:rsid w:val="75FC285A"/>
    <w:rsid w:val="75FF52FA"/>
    <w:rsid w:val="7600413A"/>
    <w:rsid w:val="76027502"/>
    <w:rsid w:val="761828A9"/>
    <w:rsid w:val="76242FC6"/>
    <w:rsid w:val="7629048F"/>
    <w:rsid w:val="762A6B4D"/>
    <w:rsid w:val="76305104"/>
    <w:rsid w:val="76335344"/>
    <w:rsid w:val="763504BB"/>
    <w:rsid w:val="76397583"/>
    <w:rsid w:val="763A1546"/>
    <w:rsid w:val="763D7F94"/>
    <w:rsid w:val="764B44FD"/>
    <w:rsid w:val="765634B5"/>
    <w:rsid w:val="7658328F"/>
    <w:rsid w:val="765F1975"/>
    <w:rsid w:val="766369EF"/>
    <w:rsid w:val="76641FA1"/>
    <w:rsid w:val="76684EF9"/>
    <w:rsid w:val="766D31B9"/>
    <w:rsid w:val="76701912"/>
    <w:rsid w:val="767157F1"/>
    <w:rsid w:val="7679553A"/>
    <w:rsid w:val="767B5FC0"/>
    <w:rsid w:val="767E0680"/>
    <w:rsid w:val="769118ED"/>
    <w:rsid w:val="76992EC2"/>
    <w:rsid w:val="769E14FC"/>
    <w:rsid w:val="76A2718C"/>
    <w:rsid w:val="76A54735"/>
    <w:rsid w:val="76AB1744"/>
    <w:rsid w:val="76B121D7"/>
    <w:rsid w:val="76BC16DD"/>
    <w:rsid w:val="76BD4BE6"/>
    <w:rsid w:val="76C50450"/>
    <w:rsid w:val="76D00004"/>
    <w:rsid w:val="76E32FC1"/>
    <w:rsid w:val="76EE1709"/>
    <w:rsid w:val="76F513C9"/>
    <w:rsid w:val="76F93ABA"/>
    <w:rsid w:val="7711659E"/>
    <w:rsid w:val="7713186C"/>
    <w:rsid w:val="7724696A"/>
    <w:rsid w:val="772B013C"/>
    <w:rsid w:val="773C3C63"/>
    <w:rsid w:val="773E6E0B"/>
    <w:rsid w:val="77427E32"/>
    <w:rsid w:val="77480805"/>
    <w:rsid w:val="775119E3"/>
    <w:rsid w:val="775526E2"/>
    <w:rsid w:val="775D37BB"/>
    <w:rsid w:val="776639E3"/>
    <w:rsid w:val="77670A7B"/>
    <w:rsid w:val="7768584B"/>
    <w:rsid w:val="776D36AA"/>
    <w:rsid w:val="777C4874"/>
    <w:rsid w:val="77802FE8"/>
    <w:rsid w:val="77815C16"/>
    <w:rsid w:val="778A186C"/>
    <w:rsid w:val="77A174C6"/>
    <w:rsid w:val="77B15E5D"/>
    <w:rsid w:val="77B17645"/>
    <w:rsid w:val="77B9181D"/>
    <w:rsid w:val="77C3519D"/>
    <w:rsid w:val="77C47273"/>
    <w:rsid w:val="77C47C88"/>
    <w:rsid w:val="77C72064"/>
    <w:rsid w:val="77C7237A"/>
    <w:rsid w:val="77D20016"/>
    <w:rsid w:val="77D50D21"/>
    <w:rsid w:val="77E51F5D"/>
    <w:rsid w:val="77EF497D"/>
    <w:rsid w:val="77F623CB"/>
    <w:rsid w:val="77F77EB8"/>
    <w:rsid w:val="77FD7CAA"/>
    <w:rsid w:val="77FF7C6A"/>
    <w:rsid w:val="7809470B"/>
    <w:rsid w:val="782E7094"/>
    <w:rsid w:val="783119A7"/>
    <w:rsid w:val="78314BFD"/>
    <w:rsid w:val="78362DD8"/>
    <w:rsid w:val="78392DA9"/>
    <w:rsid w:val="783A6B63"/>
    <w:rsid w:val="783F7D49"/>
    <w:rsid w:val="78410240"/>
    <w:rsid w:val="78435E0C"/>
    <w:rsid w:val="78492D2B"/>
    <w:rsid w:val="785107EF"/>
    <w:rsid w:val="7854491F"/>
    <w:rsid w:val="7858446A"/>
    <w:rsid w:val="78660978"/>
    <w:rsid w:val="78676545"/>
    <w:rsid w:val="786817E3"/>
    <w:rsid w:val="7869181A"/>
    <w:rsid w:val="78693006"/>
    <w:rsid w:val="786E3F81"/>
    <w:rsid w:val="78835C36"/>
    <w:rsid w:val="788D6C27"/>
    <w:rsid w:val="7890348F"/>
    <w:rsid w:val="78954EA6"/>
    <w:rsid w:val="789C0CCA"/>
    <w:rsid w:val="78A03487"/>
    <w:rsid w:val="78A13520"/>
    <w:rsid w:val="78A30B2D"/>
    <w:rsid w:val="78A53F63"/>
    <w:rsid w:val="78C03354"/>
    <w:rsid w:val="78C7701A"/>
    <w:rsid w:val="78CC256A"/>
    <w:rsid w:val="78DB0ACB"/>
    <w:rsid w:val="78E865BE"/>
    <w:rsid w:val="78F350DF"/>
    <w:rsid w:val="78F53249"/>
    <w:rsid w:val="78F775BF"/>
    <w:rsid w:val="79164112"/>
    <w:rsid w:val="79195B5D"/>
    <w:rsid w:val="79296DAB"/>
    <w:rsid w:val="792D3C88"/>
    <w:rsid w:val="79362130"/>
    <w:rsid w:val="7939379B"/>
    <w:rsid w:val="793B1B38"/>
    <w:rsid w:val="793D7284"/>
    <w:rsid w:val="794472E1"/>
    <w:rsid w:val="79450C6D"/>
    <w:rsid w:val="79523A93"/>
    <w:rsid w:val="795F3AC4"/>
    <w:rsid w:val="79632A05"/>
    <w:rsid w:val="796B070E"/>
    <w:rsid w:val="796B40AD"/>
    <w:rsid w:val="79717AA6"/>
    <w:rsid w:val="79721B60"/>
    <w:rsid w:val="79742006"/>
    <w:rsid w:val="79924105"/>
    <w:rsid w:val="7994034F"/>
    <w:rsid w:val="79A642FD"/>
    <w:rsid w:val="79B75C7A"/>
    <w:rsid w:val="79BC082B"/>
    <w:rsid w:val="79BF113F"/>
    <w:rsid w:val="79C44E1F"/>
    <w:rsid w:val="79C944E2"/>
    <w:rsid w:val="79CB3F95"/>
    <w:rsid w:val="79CF4649"/>
    <w:rsid w:val="79DB3DDB"/>
    <w:rsid w:val="79DD4D39"/>
    <w:rsid w:val="79DE7081"/>
    <w:rsid w:val="79E134DC"/>
    <w:rsid w:val="7A036632"/>
    <w:rsid w:val="7A0E5E2A"/>
    <w:rsid w:val="7A1E66D1"/>
    <w:rsid w:val="7A23660D"/>
    <w:rsid w:val="7A2717A7"/>
    <w:rsid w:val="7A2D0846"/>
    <w:rsid w:val="7A403DE7"/>
    <w:rsid w:val="7A5335BE"/>
    <w:rsid w:val="7A573BE8"/>
    <w:rsid w:val="7A693A60"/>
    <w:rsid w:val="7A6D2AE9"/>
    <w:rsid w:val="7A717B26"/>
    <w:rsid w:val="7A726E24"/>
    <w:rsid w:val="7A73584D"/>
    <w:rsid w:val="7A7A63C0"/>
    <w:rsid w:val="7A7C2962"/>
    <w:rsid w:val="7A89347F"/>
    <w:rsid w:val="7A8E0117"/>
    <w:rsid w:val="7A9A1BF9"/>
    <w:rsid w:val="7AA834D5"/>
    <w:rsid w:val="7ABC5167"/>
    <w:rsid w:val="7AC61F29"/>
    <w:rsid w:val="7AC86624"/>
    <w:rsid w:val="7AC954C0"/>
    <w:rsid w:val="7AF36B02"/>
    <w:rsid w:val="7B0F2C2B"/>
    <w:rsid w:val="7B113FDC"/>
    <w:rsid w:val="7B153595"/>
    <w:rsid w:val="7B2A4D60"/>
    <w:rsid w:val="7B2E5184"/>
    <w:rsid w:val="7B4C64D5"/>
    <w:rsid w:val="7B4F0E80"/>
    <w:rsid w:val="7B500C55"/>
    <w:rsid w:val="7B505CD5"/>
    <w:rsid w:val="7B5B1237"/>
    <w:rsid w:val="7B5B5325"/>
    <w:rsid w:val="7B681633"/>
    <w:rsid w:val="7B691D4A"/>
    <w:rsid w:val="7B7A2976"/>
    <w:rsid w:val="7B924738"/>
    <w:rsid w:val="7B9570EA"/>
    <w:rsid w:val="7B991DC8"/>
    <w:rsid w:val="7BA752E1"/>
    <w:rsid w:val="7BA7775D"/>
    <w:rsid w:val="7BAB5135"/>
    <w:rsid w:val="7BB93431"/>
    <w:rsid w:val="7BC02A79"/>
    <w:rsid w:val="7BDC61BB"/>
    <w:rsid w:val="7BEC592F"/>
    <w:rsid w:val="7BF600B2"/>
    <w:rsid w:val="7C03264E"/>
    <w:rsid w:val="7C03520A"/>
    <w:rsid w:val="7C0B624D"/>
    <w:rsid w:val="7C0F4BF0"/>
    <w:rsid w:val="7C12472D"/>
    <w:rsid w:val="7C25160C"/>
    <w:rsid w:val="7C2C35F5"/>
    <w:rsid w:val="7C311A2A"/>
    <w:rsid w:val="7C361FC4"/>
    <w:rsid w:val="7C3A0B4D"/>
    <w:rsid w:val="7C3C00A2"/>
    <w:rsid w:val="7C4009FC"/>
    <w:rsid w:val="7C423D37"/>
    <w:rsid w:val="7C442367"/>
    <w:rsid w:val="7C446BA2"/>
    <w:rsid w:val="7C5C62D1"/>
    <w:rsid w:val="7C5D09CE"/>
    <w:rsid w:val="7C627199"/>
    <w:rsid w:val="7C6C06F6"/>
    <w:rsid w:val="7C713F5E"/>
    <w:rsid w:val="7C714844"/>
    <w:rsid w:val="7CAF2B1E"/>
    <w:rsid w:val="7CB20AAB"/>
    <w:rsid w:val="7CBD75F7"/>
    <w:rsid w:val="7CBF7BB7"/>
    <w:rsid w:val="7CC53C0C"/>
    <w:rsid w:val="7CC711F8"/>
    <w:rsid w:val="7CCC6D9A"/>
    <w:rsid w:val="7CCD58C5"/>
    <w:rsid w:val="7CE0460B"/>
    <w:rsid w:val="7CE0490E"/>
    <w:rsid w:val="7CEA58CD"/>
    <w:rsid w:val="7CF064DF"/>
    <w:rsid w:val="7CFA55FA"/>
    <w:rsid w:val="7D01586B"/>
    <w:rsid w:val="7D11721E"/>
    <w:rsid w:val="7D204DB0"/>
    <w:rsid w:val="7D213353"/>
    <w:rsid w:val="7D220EEE"/>
    <w:rsid w:val="7D2577BC"/>
    <w:rsid w:val="7D2B079C"/>
    <w:rsid w:val="7D2C417F"/>
    <w:rsid w:val="7D312CE7"/>
    <w:rsid w:val="7D3C6A22"/>
    <w:rsid w:val="7D3E1CCE"/>
    <w:rsid w:val="7D4F7125"/>
    <w:rsid w:val="7D506F48"/>
    <w:rsid w:val="7D5C1480"/>
    <w:rsid w:val="7D5E6157"/>
    <w:rsid w:val="7D6E116A"/>
    <w:rsid w:val="7D830FBF"/>
    <w:rsid w:val="7D8759FA"/>
    <w:rsid w:val="7D9C2D63"/>
    <w:rsid w:val="7DB91330"/>
    <w:rsid w:val="7DBD7028"/>
    <w:rsid w:val="7DCE2C51"/>
    <w:rsid w:val="7DCF07A2"/>
    <w:rsid w:val="7DD12015"/>
    <w:rsid w:val="7DD12320"/>
    <w:rsid w:val="7DD87FDA"/>
    <w:rsid w:val="7DD92743"/>
    <w:rsid w:val="7DDB16FC"/>
    <w:rsid w:val="7DDE7193"/>
    <w:rsid w:val="7DE249F6"/>
    <w:rsid w:val="7DF85EF4"/>
    <w:rsid w:val="7DFA114A"/>
    <w:rsid w:val="7E047A84"/>
    <w:rsid w:val="7E0C526E"/>
    <w:rsid w:val="7E0E7620"/>
    <w:rsid w:val="7E230343"/>
    <w:rsid w:val="7E240CBE"/>
    <w:rsid w:val="7E337F2A"/>
    <w:rsid w:val="7E364890"/>
    <w:rsid w:val="7E3D796E"/>
    <w:rsid w:val="7E3E1D6B"/>
    <w:rsid w:val="7E3E343D"/>
    <w:rsid w:val="7E410AFD"/>
    <w:rsid w:val="7E4613F9"/>
    <w:rsid w:val="7E505D74"/>
    <w:rsid w:val="7E603CB8"/>
    <w:rsid w:val="7E6B5A8C"/>
    <w:rsid w:val="7E7759FE"/>
    <w:rsid w:val="7E7B47CD"/>
    <w:rsid w:val="7E852844"/>
    <w:rsid w:val="7E8A5EB7"/>
    <w:rsid w:val="7EA645DA"/>
    <w:rsid w:val="7EA66051"/>
    <w:rsid w:val="7EAD47C3"/>
    <w:rsid w:val="7EAF62C6"/>
    <w:rsid w:val="7EB67CA6"/>
    <w:rsid w:val="7EBF1136"/>
    <w:rsid w:val="7EC46834"/>
    <w:rsid w:val="7EC83910"/>
    <w:rsid w:val="7EE75A12"/>
    <w:rsid w:val="7EED2001"/>
    <w:rsid w:val="7EF31E79"/>
    <w:rsid w:val="7F031217"/>
    <w:rsid w:val="7F07644F"/>
    <w:rsid w:val="7F190C5C"/>
    <w:rsid w:val="7F2541F5"/>
    <w:rsid w:val="7F257EE3"/>
    <w:rsid w:val="7F2E4FB4"/>
    <w:rsid w:val="7F2F365A"/>
    <w:rsid w:val="7F3713C4"/>
    <w:rsid w:val="7F374169"/>
    <w:rsid w:val="7F3D19CD"/>
    <w:rsid w:val="7F415ED3"/>
    <w:rsid w:val="7F4E6A61"/>
    <w:rsid w:val="7F503BCB"/>
    <w:rsid w:val="7F515B13"/>
    <w:rsid w:val="7F713CF3"/>
    <w:rsid w:val="7F760084"/>
    <w:rsid w:val="7F7C34EE"/>
    <w:rsid w:val="7F7F2BB6"/>
    <w:rsid w:val="7F7F46B0"/>
    <w:rsid w:val="7F80623B"/>
    <w:rsid w:val="7F881B2C"/>
    <w:rsid w:val="7F8B3871"/>
    <w:rsid w:val="7F8D20FF"/>
    <w:rsid w:val="7F8E6284"/>
    <w:rsid w:val="7F9330ED"/>
    <w:rsid w:val="7F947FF0"/>
    <w:rsid w:val="7FA25B44"/>
    <w:rsid w:val="7FAE7CFE"/>
    <w:rsid w:val="7FD960F1"/>
    <w:rsid w:val="7FEF1DA6"/>
    <w:rsid w:val="7FF16B91"/>
    <w:rsid w:val="7FF4235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070"/>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3B3070"/>
    <w:pPr>
      <w:jc w:val="left"/>
    </w:pPr>
    <w:rPr>
      <w:kern w:val="0"/>
      <w:sz w:val="24"/>
      <w:szCs w:val="20"/>
    </w:rPr>
  </w:style>
  <w:style w:type="character" w:customStyle="1" w:styleId="CommentTextChar">
    <w:name w:val="Comment Text Char"/>
    <w:basedOn w:val="DefaultParagraphFont"/>
    <w:link w:val="CommentText"/>
    <w:uiPriority w:val="99"/>
    <w:semiHidden/>
    <w:locked/>
    <w:rsid w:val="003B3070"/>
    <w:rPr>
      <w:rFonts w:ascii="Calibri" w:hAnsi="Calibri" w:cs="Times New Roman"/>
      <w:sz w:val="24"/>
    </w:rPr>
  </w:style>
  <w:style w:type="paragraph" w:styleId="Footer">
    <w:name w:val="footer"/>
    <w:basedOn w:val="Normal"/>
    <w:link w:val="FooterChar"/>
    <w:uiPriority w:val="99"/>
    <w:rsid w:val="003B3070"/>
    <w:pPr>
      <w:tabs>
        <w:tab w:val="center" w:pos="4153"/>
        <w:tab w:val="right" w:pos="8306"/>
      </w:tabs>
      <w:snapToGrid w:val="0"/>
      <w:jc w:val="left"/>
    </w:pPr>
    <w:rPr>
      <w:kern w:val="0"/>
      <w:sz w:val="18"/>
      <w:szCs w:val="20"/>
    </w:rPr>
  </w:style>
  <w:style w:type="character" w:customStyle="1" w:styleId="FooterChar">
    <w:name w:val="Footer Char"/>
    <w:basedOn w:val="DefaultParagraphFont"/>
    <w:link w:val="Footer"/>
    <w:uiPriority w:val="99"/>
    <w:semiHidden/>
    <w:locked/>
    <w:rsid w:val="003B3070"/>
    <w:rPr>
      <w:rFonts w:ascii="Calibri" w:hAnsi="Calibri" w:cs="Times New Roman"/>
      <w:sz w:val="18"/>
    </w:rPr>
  </w:style>
  <w:style w:type="paragraph" w:styleId="Header">
    <w:name w:val="header"/>
    <w:basedOn w:val="Normal"/>
    <w:link w:val="HeaderChar"/>
    <w:uiPriority w:val="99"/>
    <w:rsid w:val="003B3070"/>
    <w:pPr>
      <w:pBdr>
        <w:top w:val="none" w:sz="0" w:space="1" w:color="auto"/>
        <w:left w:val="none" w:sz="0" w:space="4" w:color="auto"/>
        <w:bottom w:val="none" w:sz="0" w:space="1" w:color="auto"/>
        <w:right w:val="none" w:sz="0" w:space="4" w:color="auto"/>
      </w:pBdr>
      <w:tabs>
        <w:tab w:val="center" w:pos="4153"/>
        <w:tab w:val="right" w:pos="8306"/>
      </w:tabs>
      <w:snapToGrid w:val="0"/>
    </w:pPr>
    <w:rPr>
      <w:kern w:val="0"/>
      <w:sz w:val="18"/>
      <w:szCs w:val="20"/>
    </w:rPr>
  </w:style>
  <w:style w:type="character" w:customStyle="1" w:styleId="HeaderChar">
    <w:name w:val="Header Char"/>
    <w:basedOn w:val="DefaultParagraphFont"/>
    <w:link w:val="Header"/>
    <w:uiPriority w:val="99"/>
    <w:semiHidden/>
    <w:locked/>
    <w:rsid w:val="003B3070"/>
    <w:rPr>
      <w:rFonts w:ascii="Calibri" w:hAnsi="Calibri" w:cs="Times New Roman"/>
      <w:sz w:val="18"/>
    </w:rPr>
  </w:style>
  <w:style w:type="paragraph" w:styleId="NormalWeb">
    <w:name w:val="Normal (Web)"/>
    <w:basedOn w:val="Normal"/>
    <w:uiPriority w:val="99"/>
    <w:rsid w:val="003B3070"/>
    <w:pPr>
      <w:spacing w:before="100" w:beforeAutospacing="1" w:after="100" w:afterAutospacing="1"/>
      <w:jc w:val="left"/>
    </w:pPr>
    <w:rPr>
      <w:kern w:val="0"/>
      <w:sz w:val="24"/>
    </w:rPr>
  </w:style>
  <w:style w:type="character" w:styleId="FollowedHyperlink">
    <w:name w:val="FollowedHyperlink"/>
    <w:basedOn w:val="DefaultParagraphFont"/>
    <w:uiPriority w:val="99"/>
    <w:semiHidden/>
    <w:rsid w:val="003B3070"/>
    <w:rPr>
      <w:rFonts w:cs="Times New Roman"/>
      <w:color w:val="444444"/>
      <w:u w:val="none"/>
    </w:rPr>
  </w:style>
  <w:style w:type="character" w:styleId="Hyperlink">
    <w:name w:val="Hyperlink"/>
    <w:basedOn w:val="DefaultParagraphFont"/>
    <w:uiPriority w:val="99"/>
    <w:rsid w:val="003B3070"/>
    <w:rPr>
      <w:rFonts w:cs="Times New Roman"/>
      <w:color w:val="444444"/>
      <w:u w:val="none"/>
    </w:rPr>
  </w:style>
  <w:style w:type="paragraph" w:customStyle="1" w:styleId="Style9">
    <w:name w:val="_Style 9"/>
    <w:basedOn w:val="Normal"/>
    <w:next w:val="Normal"/>
    <w:uiPriority w:val="99"/>
    <w:rsid w:val="003B3070"/>
    <w:pPr>
      <w:pBdr>
        <w:bottom w:val="single" w:sz="6" w:space="1" w:color="auto"/>
      </w:pBdr>
      <w:jc w:val="center"/>
    </w:pPr>
    <w:rPr>
      <w:rFonts w:ascii="Arial"/>
      <w:vanish/>
      <w:sz w:val="16"/>
    </w:rPr>
  </w:style>
  <w:style w:type="paragraph" w:customStyle="1" w:styleId="Style10">
    <w:name w:val="_Style 10"/>
    <w:basedOn w:val="Normal"/>
    <w:next w:val="Normal"/>
    <w:uiPriority w:val="99"/>
    <w:rsid w:val="003B3070"/>
    <w:pPr>
      <w:pBdr>
        <w:top w:val="single" w:sz="6" w:space="1" w:color="auto"/>
      </w:pBdr>
      <w:jc w:val="center"/>
    </w:pPr>
    <w:rPr>
      <w:rFonts w:ascii="Arial"/>
      <w:vanish/>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xze.gov.cn/2018jszpzwb.xl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423</TotalTime>
  <Pages>12</Pages>
  <Words>938</Words>
  <Characters>5351</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Administrator</cp:lastModifiedBy>
  <cp:revision>63</cp:revision>
  <cp:lastPrinted>2019-01-28T07:21:00Z</cp:lastPrinted>
  <dcterms:created xsi:type="dcterms:W3CDTF">2019-01-28T07:28:00Z</dcterms:created>
  <dcterms:modified xsi:type="dcterms:W3CDTF">2019-02-11T07:34:00Z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