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0563" w:rsidRPr="00CD7683" w:rsidRDefault="00B20563" w:rsidP="00AA0A18">
      <w:pPr>
        <w:pStyle w:val="NormalWeb"/>
        <w:widowControl/>
        <w:shd w:val="clear" w:color="auto" w:fill="FFFFFF"/>
        <w:spacing w:before="0" w:beforeAutospacing="0" w:after="0" w:afterAutospacing="0" w:line="500" w:lineRule="exact"/>
        <w:jc w:val="center"/>
        <w:rPr>
          <w:rFonts w:ascii="Times New Roman" w:eastAsia="方正小标宋简体" w:hAnsi="方正小标宋简体"/>
          <w:sz w:val="44"/>
          <w:szCs w:val="44"/>
          <w:shd w:val="clear" w:color="auto" w:fill="FFFFFF"/>
        </w:rPr>
      </w:pPr>
      <w:r w:rsidRPr="00CD7683">
        <w:rPr>
          <w:rFonts w:ascii="Times New Roman" w:eastAsia="方正小标宋简体" w:hAnsi="Times New Roman"/>
          <w:sz w:val="44"/>
          <w:szCs w:val="44"/>
          <w:shd w:val="clear" w:color="auto" w:fill="FFFFFF"/>
        </w:rPr>
        <w:t>2019</w:t>
      </w:r>
      <w:r w:rsidRPr="00CD7683">
        <w:rPr>
          <w:rFonts w:ascii="Times New Roman" w:eastAsia="方正小标宋简体" w:hAnsi="方正小标宋简体" w:hint="eastAsia"/>
          <w:sz w:val="44"/>
          <w:szCs w:val="44"/>
          <w:shd w:val="clear" w:color="auto" w:fill="FFFFFF"/>
        </w:rPr>
        <w:t>年沛县公开招聘教师公告</w:t>
      </w:r>
    </w:p>
    <w:p w:rsidR="00B20563" w:rsidRPr="00CD7683" w:rsidRDefault="00B20563">
      <w:pPr>
        <w:pStyle w:val="NormalWeb"/>
        <w:widowControl/>
        <w:shd w:val="clear" w:color="auto" w:fill="FFFFFF"/>
        <w:spacing w:before="0" w:beforeAutospacing="0" w:after="0" w:afterAutospacing="0" w:line="500" w:lineRule="exact"/>
        <w:ind w:firstLine="516"/>
        <w:rPr>
          <w:rFonts w:ascii="Times New Roman" w:hAnsi="Times New Roman"/>
          <w:sz w:val="32"/>
          <w:szCs w:val="32"/>
          <w:shd w:val="clear" w:color="auto" w:fill="FFFFFF"/>
        </w:rPr>
      </w:pPr>
    </w:p>
    <w:p w:rsidR="00B20563" w:rsidRPr="00CD7683" w:rsidRDefault="00B20563">
      <w:pPr>
        <w:pStyle w:val="NormalWeb"/>
        <w:widowControl/>
        <w:shd w:val="clear" w:color="auto" w:fill="FFFFFF"/>
        <w:spacing w:before="0" w:beforeAutospacing="0" w:after="0" w:afterAutospacing="0" w:line="500" w:lineRule="exact"/>
        <w:ind w:firstLine="516"/>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根据《事业单位人事管理条例》、《江苏省事业单位公开招聘人员办法》、</w:t>
      </w:r>
      <w:r w:rsidRPr="00CD7683">
        <w:rPr>
          <w:rFonts w:ascii="宋体" w:hAnsi="宋体" w:cs="宋体" w:hint="eastAsia"/>
          <w:sz w:val="32"/>
          <w:szCs w:val="32"/>
          <w:shd w:val="clear" w:color="auto" w:fill="FFFFFF"/>
        </w:rPr>
        <w:t>《</w:t>
      </w:r>
      <w:r w:rsidRPr="00CD7683">
        <w:rPr>
          <w:rFonts w:ascii="Times New Roman" w:eastAsia="Times New Roman" w:hAnsi="??"/>
          <w:sz w:val="32"/>
          <w:szCs w:val="32"/>
          <w:shd w:val="clear" w:color="auto" w:fill="FFFFFF"/>
        </w:rPr>
        <w:t>关于进一步做好全省中小学校新进教师公开招聘工作的意见</w:t>
      </w:r>
      <w:r w:rsidRPr="00CD7683">
        <w:rPr>
          <w:rFonts w:ascii="宋体" w:hAnsi="宋体" w:cs="宋体" w:hint="eastAsia"/>
          <w:sz w:val="32"/>
          <w:szCs w:val="32"/>
          <w:shd w:val="clear" w:color="auto" w:fill="FFFFFF"/>
        </w:rPr>
        <w:t>》</w:t>
      </w:r>
      <w:r w:rsidRPr="00CD7683">
        <w:rPr>
          <w:rFonts w:ascii="Times New Roman" w:eastAsia="Times New Roman" w:hAnsi="??"/>
          <w:sz w:val="32"/>
          <w:szCs w:val="32"/>
          <w:shd w:val="clear" w:color="auto" w:fill="FFFFFF"/>
        </w:rPr>
        <w:t>等有关规定</w:t>
      </w:r>
      <w:r w:rsidRPr="00CD7683">
        <w:rPr>
          <w:rFonts w:ascii="Times New Roman" w:hAnsi="Times New Roman" w:hint="eastAsia"/>
          <w:sz w:val="32"/>
          <w:szCs w:val="32"/>
          <w:shd w:val="clear" w:color="auto" w:fill="FFFFFF"/>
        </w:rPr>
        <w:t>，</w:t>
      </w:r>
      <w:r w:rsidRPr="00CD7683">
        <w:rPr>
          <w:rFonts w:ascii="Times New Roman" w:eastAsia="Times New Roman" w:hAnsi="??"/>
          <w:sz w:val="32"/>
          <w:szCs w:val="32"/>
          <w:shd w:val="clear" w:color="auto" w:fill="FFFFFF"/>
        </w:rPr>
        <w:t>结合我县教育事业发展和教师队伍建设的需要，决定面向社会公开招聘在编教师</w:t>
      </w:r>
      <w:r w:rsidRPr="00CD7683">
        <w:rPr>
          <w:rFonts w:ascii="Times New Roman" w:hAnsi="Times New Roman"/>
          <w:sz w:val="32"/>
          <w:szCs w:val="32"/>
          <w:shd w:val="clear" w:color="auto" w:fill="FFFFFF"/>
        </w:rPr>
        <w:t>600</w:t>
      </w:r>
      <w:r w:rsidRPr="00CD7683">
        <w:rPr>
          <w:rFonts w:ascii="Times New Roman" w:eastAsia="Times New Roman" w:hAnsi="??"/>
          <w:sz w:val="32"/>
          <w:szCs w:val="32"/>
          <w:shd w:val="clear" w:color="auto" w:fill="FFFFFF"/>
        </w:rPr>
        <w:t>名。现将有关事项公告如下：</w:t>
      </w:r>
    </w:p>
    <w:p w:rsidR="00B20563" w:rsidRPr="00CD7683" w:rsidRDefault="00B20563">
      <w:pPr>
        <w:pStyle w:val="NormalWeb"/>
        <w:widowControl/>
        <w:shd w:val="clear" w:color="auto" w:fill="FFFFFF"/>
        <w:spacing w:before="0" w:beforeAutospacing="0" w:after="0" w:afterAutospacing="0" w:line="540" w:lineRule="exact"/>
        <w:ind w:firstLineChars="210" w:firstLine="672"/>
        <w:rPr>
          <w:rFonts w:ascii="??" w:hAnsi="??" w:cs="??"/>
          <w:sz w:val="32"/>
          <w:szCs w:val="32"/>
          <w:shd w:val="clear" w:color="auto" w:fill="FFFFFF"/>
        </w:rPr>
      </w:pPr>
      <w:r w:rsidRPr="00CD7683">
        <w:rPr>
          <w:rFonts w:ascii="??" w:hAnsi="??" w:cs="??"/>
          <w:sz w:val="32"/>
          <w:szCs w:val="32"/>
          <w:shd w:val="clear" w:color="auto" w:fill="FFFFFF"/>
        </w:rPr>
        <w:t>2019</w:t>
      </w:r>
      <w:r w:rsidRPr="00CD7683">
        <w:rPr>
          <w:rFonts w:ascii="宋体" w:hAnsi="宋体" w:cs="宋体" w:hint="eastAsia"/>
          <w:sz w:val="32"/>
          <w:szCs w:val="32"/>
          <w:shd w:val="clear" w:color="auto" w:fill="FFFFFF"/>
        </w:rPr>
        <w:t>年徐州市教师招聘将采取全市统一网上报名、统一笔试、各地自主面试的方式进行。面试分两个批次，</w:t>
      </w:r>
      <w:r w:rsidRPr="00CD7683">
        <w:rPr>
          <w:rFonts w:ascii="Times New Roman" w:eastAsia="Times New Roman" w:hAnsi="??"/>
          <w:sz w:val="32"/>
          <w:szCs w:val="32"/>
          <w:shd w:val="clear" w:color="auto" w:fill="FFFFFF"/>
        </w:rPr>
        <w:t>市教育局直属学校及云龙区、鼓楼区、泉山区、经济技术开发区为第一批次，其余县(市)区为第二批次,第一批次为优先录取批次。</w:t>
      </w:r>
      <w:r w:rsidRPr="00CD7683">
        <w:rPr>
          <w:rFonts w:ascii="宋体" w:hAnsi="宋体" w:cs="宋体" w:hint="eastAsia"/>
          <w:sz w:val="32"/>
          <w:szCs w:val="32"/>
          <w:shd w:val="clear" w:color="auto" w:fill="FFFFFF"/>
        </w:rPr>
        <w:t>应聘人员在网上报名时，可选择一个岗位或者两个批次各一个岗位</w:t>
      </w:r>
      <w:r w:rsidRPr="00CD7683">
        <w:rPr>
          <w:rFonts w:ascii="??" w:hAnsi="??" w:cs="??"/>
          <w:sz w:val="32"/>
          <w:szCs w:val="32"/>
          <w:shd w:val="clear" w:color="auto" w:fill="FFFFFF"/>
        </w:rPr>
        <w:t>(</w:t>
      </w:r>
      <w:r w:rsidRPr="00CD7683">
        <w:rPr>
          <w:rFonts w:ascii="宋体" w:hAnsi="宋体" w:cs="宋体" w:hint="eastAsia"/>
          <w:sz w:val="32"/>
          <w:szCs w:val="32"/>
          <w:shd w:val="clear" w:color="auto" w:fill="FFFFFF"/>
        </w:rPr>
        <w:t>须相同学段、学科</w:t>
      </w:r>
      <w:r w:rsidRPr="00CD7683">
        <w:rPr>
          <w:rFonts w:ascii="??" w:hAnsi="??" w:cs="??"/>
          <w:sz w:val="32"/>
          <w:szCs w:val="32"/>
          <w:shd w:val="clear" w:color="auto" w:fill="FFFFFF"/>
        </w:rPr>
        <w:t>)</w:t>
      </w:r>
      <w:r w:rsidRPr="00CD7683">
        <w:rPr>
          <w:rFonts w:ascii="宋体" w:hAnsi="宋体" w:cs="宋体" w:hint="eastAsia"/>
          <w:sz w:val="32"/>
          <w:szCs w:val="32"/>
          <w:shd w:val="clear" w:color="auto" w:fill="FFFFFF"/>
        </w:rPr>
        <w:t>报名。</w:t>
      </w:r>
    </w:p>
    <w:p w:rsidR="00B20563" w:rsidRPr="00CD7683" w:rsidRDefault="00B20563">
      <w:pPr>
        <w:spacing w:line="500" w:lineRule="exact"/>
        <w:jc w:val="left"/>
        <w:rPr>
          <w:rFonts w:ascii="黑体" w:eastAsia="黑体" w:hAnsi="黑体"/>
          <w:sz w:val="32"/>
          <w:szCs w:val="32"/>
        </w:rPr>
      </w:pPr>
      <w:r w:rsidRPr="00CD7683">
        <w:rPr>
          <w:rFonts w:ascii="Times New Roman" w:eastAsia="Times New Roman" w:hAnsi="??"/>
          <w:sz w:val="32"/>
          <w:szCs w:val="32"/>
        </w:rPr>
        <w:t xml:space="preserve">　</w:t>
      </w:r>
      <w:r w:rsidRPr="00CD7683">
        <w:rPr>
          <w:rFonts w:ascii="黑体" w:eastAsia="黑体" w:hAnsi="黑体" w:hint="eastAsia"/>
          <w:sz w:val="32"/>
          <w:szCs w:val="32"/>
        </w:rPr>
        <w:t xml:space="preserve">　一、招聘岗位</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仿宋_GB2312" w:eastAsia="仿宋_GB2312" w:hAnsi="??"/>
          <w:sz w:val="32"/>
          <w:szCs w:val="32"/>
        </w:rPr>
        <w:t>2019</w:t>
      </w:r>
      <w:r w:rsidRPr="00CD7683">
        <w:rPr>
          <w:rFonts w:ascii="仿宋_GB2312" w:eastAsia="仿宋_GB2312" w:hAnsi="??" w:hint="eastAsia"/>
          <w:sz w:val="32"/>
          <w:szCs w:val="32"/>
        </w:rPr>
        <w:t>年沛县</w:t>
      </w:r>
      <w:r w:rsidRPr="00CD7683">
        <w:rPr>
          <w:rFonts w:ascii="Times New Roman" w:eastAsia="Times New Roman" w:hAnsi="??"/>
          <w:sz w:val="32"/>
          <w:szCs w:val="32"/>
        </w:rPr>
        <w:t>公开招聘</w:t>
      </w:r>
      <w:r w:rsidRPr="00CD7683">
        <w:rPr>
          <w:rFonts w:ascii="Times New Roman" w:eastAsia="Times New Roman" w:hAnsi="??"/>
          <w:sz w:val="32"/>
          <w:szCs w:val="32"/>
          <w:shd w:val="clear" w:color="auto" w:fill="FFFFFF"/>
        </w:rPr>
        <w:t>教师岗位信息在徐州人力</w:t>
      </w:r>
      <w:r w:rsidRPr="00CD7683">
        <w:rPr>
          <w:rFonts w:ascii="Times New Roman" w:eastAsia="Times New Roman" w:hAnsi="??"/>
          <w:sz w:val="32"/>
          <w:szCs w:val="32"/>
        </w:rPr>
        <w:t>资源和社会保障网</w:t>
      </w:r>
      <w:r w:rsidRPr="00CD7683">
        <w:rPr>
          <w:rFonts w:ascii="Times New Roman" w:hAnsi="Times New Roman"/>
          <w:sz w:val="32"/>
          <w:szCs w:val="32"/>
        </w:rPr>
        <w:t>(www.jsxz.hrss.gov.cn/)</w:t>
      </w:r>
      <w:r w:rsidRPr="00CD7683">
        <w:rPr>
          <w:rFonts w:ascii="Times New Roman" w:eastAsia="Times New Roman" w:hAnsi="??"/>
          <w:sz w:val="32"/>
          <w:szCs w:val="32"/>
        </w:rPr>
        <w:t>、徐州市教育局网站</w:t>
      </w:r>
      <w:r w:rsidRPr="00CD7683">
        <w:rPr>
          <w:rFonts w:ascii="Times New Roman" w:hAnsi="Times New Roman"/>
          <w:sz w:val="32"/>
          <w:szCs w:val="32"/>
        </w:rPr>
        <w:t>(http://jyj.xz.gov.cn/)</w:t>
      </w:r>
      <w:r w:rsidRPr="00CD7683">
        <w:rPr>
          <w:rFonts w:ascii="宋体" w:hAnsi="宋体" w:cs="宋体" w:hint="eastAsia"/>
          <w:sz w:val="32"/>
          <w:szCs w:val="32"/>
        </w:rPr>
        <w:t>、</w:t>
      </w:r>
      <w:r w:rsidRPr="00CD7683">
        <w:rPr>
          <w:rFonts w:ascii="仿宋_GB2312" w:eastAsia="仿宋_GB2312" w:hAnsi="??" w:hint="eastAsia"/>
          <w:sz w:val="32"/>
          <w:szCs w:val="32"/>
          <w:shd w:val="clear" w:color="auto" w:fill="FFFFFF"/>
        </w:rPr>
        <w:t>沛县人民政府网政府信息公开专栏公示公告栏目（</w:t>
      </w:r>
      <w:hyperlink r:id="rId6" w:history="1">
        <w:r w:rsidRPr="00CD7683">
          <w:rPr>
            <w:rStyle w:val="Hyperlink"/>
            <w:rFonts w:ascii="仿宋_GB2312" w:eastAsia="仿宋_GB2312" w:hAnsi="Microsoft YaHei" w:cs="宋体"/>
            <w:color w:val="auto"/>
            <w:sz w:val="32"/>
            <w:szCs w:val="32"/>
          </w:rPr>
          <w:t>http://www.px.gov.cn/px/gsgg1/list.shtml</w:t>
        </w:r>
      </w:hyperlink>
      <w:r w:rsidRPr="00CD7683">
        <w:rPr>
          <w:rFonts w:ascii="仿宋_GB2312" w:eastAsia="仿宋_GB2312" w:hAnsi="Microsoft YaHei" w:cs="宋体" w:hint="eastAsia"/>
          <w:sz w:val="32"/>
          <w:szCs w:val="32"/>
        </w:rPr>
        <w:t>）、沛县人力资源和社会保障局微信公众号：沛县人社发布上进行</w:t>
      </w:r>
      <w:r w:rsidRPr="00CD7683">
        <w:rPr>
          <w:rFonts w:ascii="Times New Roman" w:eastAsia="Times New Roman" w:hAnsi="??"/>
          <w:sz w:val="32"/>
          <w:szCs w:val="32"/>
        </w:rPr>
        <w:t>发布，具体的招聘单位、岗位名称、招聘人数、资格条件等详见附件《</w:t>
      </w:r>
      <w:r w:rsidRPr="00CD7683">
        <w:rPr>
          <w:rFonts w:ascii="Times New Roman" w:hAnsi="Times New Roman"/>
          <w:sz w:val="32"/>
          <w:szCs w:val="32"/>
        </w:rPr>
        <w:t>2019</w:t>
      </w:r>
      <w:r w:rsidRPr="00CD7683">
        <w:rPr>
          <w:rFonts w:ascii="Times New Roman" w:eastAsia="Times New Roman" w:hAnsi="??"/>
          <w:sz w:val="32"/>
          <w:szCs w:val="32"/>
        </w:rPr>
        <w:t>年沛县公开招聘教师岗位信息表》。</w:t>
      </w:r>
    </w:p>
    <w:p w:rsidR="00B20563" w:rsidRPr="00CD7683" w:rsidRDefault="00B20563">
      <w:pPr>
        <w:spacing w:line="500" w:lineRule="exact"/>
        <w:ind w:firstLineChars="200" w:firstLine="640"/>
        <w:jc w:val="left"/>
        <w:rPr>
          <w:rFonts w:ascii="黑体" w:eastAsia="黑体" w:hAnsi="黑体"/>
          <w:sz w:val="32"/>
          <w:szCs w:val="32"/>
        </w:rPr>
      </w:pPr>
      <w:r w:rsidRPr="00CD7683">
        <w:rPr>
          <w:rFonts w:ascii="黑体" w:eastAsia="黑体" w:hAnsi="黑体" w:hint="eastAsia"/>
          <w:sz w:val="32"/>
          <w:szCs w:val="32"/>
        </w:rPr>
        <w:t>二、招聘条件</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应聘人员应具有中华人民共和国国籍，享有公民的政治权利；坚持四项基本原则，拥护中国共产党的路线、方针、政策；遵守中华人民共和国宪法和法律</w:t>
      </w:r>
      <w:r w:rsidRPr="00CD7683">
        <w:rPr>
          <w:rFonts w:ascii="Times New Roman" w:hAnsi="Times New Roman"/>
          <w:sz w:val="32"/>
          <w:szCs w:val="32"/>
        </w:rPr>
        <w:t>,</w:t>
      </w:r>
      <w:r w:rsidRPr="00CD7683">
        <w:rPr>
          <w:rFonts w:ascii="Times New Roman" w:eastAsia="Times New Roman" w:hAnsi="??"/>
          <w:sz w:val="32"/>
          <w:szCs w:val="32"/>
        </w:rPr>
        <w:t>无违法违纪行为；热爱教育事业，具备良好的品行和职业道德；身心健康，能正常履行岗位职责。</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w:t>
      </w:r>
      <w:r w:rsidRPr="00CD7683">
        <w:rPr>
          <w:rFonts w:ascii="Times New Roman" w:eastAsia="Times New Roman" w:hAnsi="??"/>
          <w:sz w:val="32"/>
          <w:szCs w:val="32"/>
        </w:rPr>
        <w:t>一</w:t>
      </w:r>
      <w:r w:rsidRPr="00CD7683">
        <w:rPr>
          <w:rFonts w:ascii="Times New Roman" w:hAnsi="Times New Roman"/>
          <w:sz w:val="32"/>
          <w:szCs w:val="32"/>
        </w:rPr>
        <w:t>)</w:t>
      </w:r>
      <w:r w:rsidRPr="00CD7683">
        <w:rPr>
          <w:rFonts w:ascii="Times New Roman" w:eastAsia="Times New Roman" w:hAnsi="??"/>
          <w:sz w:val="32"/>
          <w:szCs w:val="32"/>
        </w:rPr>
        <w:t>应聘人员另须符合以下条件：</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eastAsia="Times New Roman" w:hAnsi="??"/>
          <w:sz w:val="32"/>
          <w:szCs w:val="32"/>
        </w:rPr>
      </w:pPr>
      <w:r w:rsidRPr="00CD7683">
        <w:rPr>
          <w:rFonts w:ascii="Times New Roman" w:hAnsi="Times New Roman"/>
          <w:sz w:val="32"/>
          <w:szCs w:val="32"/>
        </w:rPr>
        <w:t>1.</w:t>
      </w:r>
      <w:r w:rsidRPr="00CD7683">
        <w:rPr>
          <w:rFonts w:ascii="Times New Roman" w:eastAsia="Times New Roman" w:hAnsi="??"/>
          <w:sz w:val="32"/>
          <w:szCs w:val="32"/>
        </w:rPr>
        <w:t>年龄条件</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应聘人员年龄须在</w:t>
      </w:r>
      <w:r w:rsidRPr="00CD7683">
        <w:rPr>
          <w:rFonts w:ascii="Times New Roman" w:hAnsi="Times New Roman"/>
          <w:sz w:val="32"/>
          <w:szCs w:val="32"/>
        </w:rPr>
        <w:t>35</w:t>
      </w:r>
      <w:r w:rsidRPr="00CD7683">
        <w:rPr>
          <w:rFonts w:ascii="Times New Roman" w:eastAsia="Times New Roman" w:hAnsi="??"/>
          <w:sz w:val="32"/>
          <w:szCs w:val="32"/>
        </w:rPr>
        <w:t>周岁及以下</w:t>
      </w:r>
      <w:r w:rsidRPr="00CD7683">
        <w:rPr>
          <w:rFonts w:ascii="Times New Roman" w:hAnsi="Times New Roman"/>
          <w:sz w:val="32"/>
          <w:szCs w:val="32"/>
        </w:rPr>
        <w:t>(</w:t>
      </w:r>
      <w:r w:rsidRPr="00CD7683">
        <w:rPr>
          <w:rFonts w:ascii="Times New Roman" w:eastAsia="Times New Roman" w:hAnsi="??"/>
          <w:sz w:val="32"/>
          <w:szCs w:val="32"/>
        </w:rPr>
        <w:t>即</w:t>
      </w:r>
      <w:smartTag w:uri="urn:schemas-microsoft-com:office:smarttags" w:element="chsdate">
        <w:smartTagPr>
          <w:attr w:name="IsROCDate" w:val="False"/>
          <w:attr w:name="IsLunarDate" w:val="False"/>
          <w:attr w:name="Day" w:val="1"/>
          <w:attr w:name="Month" w:val="3"/>
          <w:attr w:name="Year" w:val="1983"/>
        </w:smartTagPr>
        <w:r w:rsidRPr="00CD7683">
          <w:rPr>
            <w:rFonts w:ascii="Times New Roman" w:hAnsi="Times New Roman"/>
            <w:sz w:val="32"/>
            <w:szCs w:val="32"/>
          </w:rPr>
          <w:t>1983</w:t>
        </w:r>
        <w:r w:rsidRPr="00CD7683">
          <w:rPr>
            <w:rFonts w:ascii="Times New Roman" w:eastAsia="Times New Roman" w:hAnsi="??"/>
            <w:sz w:val="32"/>
            <w:szCs w:val="32"/>
          </w:rPr>
          <w:t>年</w:t>
        </w:r>
        <w:r w:rsidRPr="00CD7683">
          <w:rPr>
            <w:rFonts w:ascii="Times New Roman" w:hAnsi="Times New Roman"/>
            <w:sz w:val="32"/>
            <w:szCs w:val="32"/>
          </w:rPr>
          <w:t>3</w:t>
        </w:r>
        <w:r w:rsidRPr="00CD7683">
          <w:rPr>
            <w:rFonts w:ascii="Times New Roman" w:eastAsia="Times New Roman" w:hAnsi="??"/>
            <w:sz w:val="32"/>
            <w:szCs w:val="32"/>
          </w:rPr>
          <w:t>月</w:t>
        </w:r>
        <w:r w:rsidRPr="00CD7683">
          <w:rPr>
            <w:rFonts w:ascii="Times New Roman" w:hAnsi="Times New Roman"/>
            <w:sz w:val="32"/>
            <w:szCs w:val="32"/>
          </w:rPr>
          <w:t>1</w:t>
        </w:r>
        <w:r w:rsidRPr="00CD7683">
          <w:rPr>
            <w:rFonts w:ascii="Times New Roman" w:eastAsia="Times New Roman" w:hAnsi="??"/>
            <w:sz w:val="32"/>
            <w:szCs w:val="32"/>
          </w:rPr>
          <w:t>日</w:t>
        </w:r>
      </w:smartTag>
      <w:r w:rsidRPr="00CD7683">
        <w:rPr>
          <w:rFonts w:ascii="Times New Roman" w:eastAsia="Times New Roman" w:hAnsi="??"/>
          <w:sz w:val="32"/>
          <w:szCs w:val="32"/>
        </w:rPr>
        <w:t>至</w:t>
      </w:r>
      <w:smartTag w:uri="urn:schemas-microsoft-com:office:smarttags" w:element="chsdate">
        <w:smartTagPr>
          <w:attr w:name="IsROCDate" w:val="False"/>
          <w:attr w:name="IsLunarDate" w:val="False"/>
          <w:attr w:name="Day" w:val="28"/>
          <w:attr w:name="Month" w:val="2"/>
          <w:attr w:name="Year" w:val="2001"/>
        </w:smartTagPr>
        <w:r w:rsidRPr="00CD7683">
          <w:rPr>
            <w:rFonts w:ascii="Times New Roman" w:hAnsi="Times New Roman"/>
            <w:sz w:val="32"/>
            <w:szCs w:val="32"/>
          </w:rPr>
          <w:t>2001</w:t>
        </w:r>
        <w:r w:rsidRPr="00CD7683">
          <w:rPr>
            <w:rFonts w:ascii="Times New Roman" w:eastAsia="Times New Roman" w:hAnsi="??"/>
            <w:sz w:val="32"/>
            <w:szCs w:val="32"/>
          </w:rPr>
          <w:t>年</w:t>
        </w:r>
        <w:r w:rsidRPr="00CD7683">
          <w:rPr>
            <w:rFonts w:ascii="Times New Roman" w:hAnsi="Times New Roman"/>
            <w:sz w:val="32"/>
            <w:szCs w:val="32"/>
          </w:rPr>
          <w:t>2</w:t>
        </w:r>
        <w:r w:rsidRPr="00CD7683">
          <w:rPr>
            <w:rFonts w:ascii="Times New Roman" w:eastAsia="Times New Roman" w:hAnsi="??"/>
            <w:sz w:val="32"/>
            <w:szCs w:val="32"/>
          </w:rPr>
          <w:t>月</w:t>
        </w:r>
        <w:r w:rsidRPr="00CD7683">
          <w:rPr>
            <w:rFonts w:ascii="Times New Roman" w:hAnsi="Times New Roman"/>
            <w:sz w:val="32"/>
            <w:szCs w:val="32"/>
          </w:rPr>
          <w:t>28</w:t>
        </w:r>
        <w:r w:rsidRPr="00CD7683">
          <w:rPr>
            <w:rFonts w:ascii="Times New Roman" w:eastAsia="Times New Roman" w:hAnsi="??"/>
            <w:sz w:val="32"/>
            <w:szCs w:val="32"/>
          </w:rPr>
          <w:t>日</w:t>
        </w:r>
      </w:smartTag>
      <w:r w:rsidRPr="00CD7683">
        <w:rPr>
          <w:rFonts w:ascii="Times New Roman" w:eastAsia="Times New Roman" w:hAnsi="??"/>
          <w:sz w:val="32"/>
          <w:szCs w:val="32"/>
        </w:rPr>
        <w:t>之间出生</w:t>
      </w:r>
      <w:r w:rsidRPr="00CD7683">
        <w:rPr>
          <w:rFonts w:ascii="Times New Roman" w:hAnsi="Times New Roman"/>
          <w:sz w:val="32"/>
          <w:szCs w:val="32"/>
        </w:rPr>
        <w:t>)</w:t>
      </w:r>
      <w:r w:rsidRPr="00CD7683">
        <w:rPr>
          <w:rFonts w:ascii="Times New Roman" w:eastAsia="Times New Roman" w:hAnsi="??"/>
          <w:sz w:val="32"/>
          <w:szCs w:val="32"/>
        </w:rPr>
        <w:t>。</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2.</w:t>
      </w:r>
      <w:r w:rsidRPr="00CD7683">
        <w:rPr>
          <w:rFonts w:ascii="Times New Roman" w:eastAsia="Times New Roman" w:hAnsi="??"/>
          <w:sz w:val="32"/>
          <w:szCs w:val="32"/>
        </w:rPr>
        <w:t>学历、学位、户籍条件</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仿宋_GB2312" w:eastAsia="仿宋_GB2312" w:hAnsi="Microsoft YaHei" w:cs="宋体"/>
          <w:sz w:val="32"/>
          <w:szCs w:val="32"/>
        </w:rPr>
      </w:pPr>
      <w:r w:rsidRPr="00CD7683">
        <w:rPr>
          <w:rFonts w:ascii="仿宋_GB2312" w:eastAsia="仿宋_GB2312" w:hAnsi="Microsoft YaHei" w:cs="宋体" w:hint="eastAsia"/>
          <w:sz w:val="32"/>
          <w:szCs w:val="32"/>
        </w:rPr>
        <w:t>全日制大专及以上学历</w:t>
      </w:r>
      <w:r w:rsidRPr="00CD7683">
        <w:rPr>
          <w:rFonts w:ascii="仿宋_GB2312" w:eastAsia="仿宋_GB2312" w:hAnsi="Microsoft YaHei" w:cs="宋体"/>
          <w:sz w:val="32"/>
          <w:szCs w:val="32"/>
        </w:rPr>
        <w:t>,</w:t>
      </w:r>
      <w:r w:rsidRPr="00CD7683">
        <w:rPr>
          <w:rFonts w:ascii="仿宋_GB2312" w:eastAsia="仿宋_GB2312" w:hAnsi="Microsoft YaHei" w:cs="宋体" w:hint="eastAsia"/>
          <w:sz w:val="32"/>
          <w:szCs w:val="32"/>
        </w:rPr>
        <w:t>非全日制本科学历报考者，大专学历须为全日制；应聘初中和高中教师岗位须取得相应学位证书。</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仿宋_GB2312" w:eastAsia="仿宋_GB2312" w:hAnsi="??"/>
          <w:sz w:val="32"/>
          <w:szCs w:val="32"/>
        </w:rPr>
      </w:pPr>
      <w:r w:rsidRPr="00CD7683">
        <w:rPr>
          <w:rFonts w:ascii="仿宋_GB2312" w:eastAsia="仿宋_GB2312"/>
          <w:sz w:val="32"/>
          <w:szCs w:val="32"/>
        </w:rPr>
        <w:t>2019</w:t>
      </w:r>
      <w:r w:rsidRPr="00CD7683">
        <w:rPr>
          <w:rFonts w:ascii="仿宋_GB2312" w:eastAsia="仿宋_GB2312" w:hint="eastAsia"/>
          <w:sz w:val="32"/>
          <w:szCs w:val="32"/>
        </w:rPr>
        <w:t>年免费男幼儿教师岗位限沛县生源</w:t>
      </w:r>
      <w:r>
        <w:rPr>
          <w:rFonts w:ascii="仿宋_GB2312" w:eastAsia="仿宋_GB2312" w:hint="eastAsia"/>
          <w:sz w:val="32"/>
          <w:szCs w:val="32"/>
        </w:rPr>
        <w:t>或者沛县户籍</w:t>
      </w:r>
      <w:r w:rsidRPr="00CD7683">
        <w:rPr>
          <w:rFonts w:ascii="仿宋_GB2312" w:eastAsia="仿宋_GB2312" w:hint="eastAsia"/>
          <w:sz w:val="32"/>
          <w:szCs w:val="32"/>
        </w:rPr>
        <w:t>；其余岗位不限户籍。</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国</w:t>
      </w:r>
      <w:r w:rsidRPr="00CD7683">
        <w:rPr>
          <w:rFonts w:ascii="Times New Roman" w:hAnsi="Times New Roman"/>
          <w:sz w:val="32"/>
          <w:szCs w:val="32"/>
        </w:rPr>
        <w:t>(</w:t>
      </w:r>
      <w:r w:rsidRPr="00CD7683">
        <w:rPr>
          <w:rFonts w:ascii="Times New Roman" w:eastAsia="Times New Roman" w:hAnsi="??"/>
          <w:sz w:val="32"/>
          <w:szCs w:val="32"/>
        </w:rPr>
        <w:t>境</w:t>
      </w:r>
      <w:r w:rsidRPr="00CD7683">
        <w:rPr>
          <w:rFonts w:ascii="Times New Roman" w:hAnsi="Times New Roman"/>
          <w:sz w:val="32"/>
          <w:szCs w:val="32"/>
        </w:rPr>
        <w:t>)</w:t>
      </w:r>
      <w:r w:rsidRPr="00CD7683">
        <w:rPr>
          <w:rFonts w:ascii="Times New Roman" w:eastAsia="Times New Roman" w:hAnsi="??"/>
          <w:sz w:val="32"/>
          <w:szCs w:val="32"/>
        </w:rPr>
        <w:t>外学历学位应聘人员，须提供中国教育部留学服务中心出具的国</w:t>
      </w:r>
      <w:r w:rsidRPr="00CD7683">
        <w:rPr>
          <w:rFonts w:ascii="Times New Roman" w:hAnsi="Times New Roman"/>
          <w:sz w:val="32"/>
          <w:szCs w:val="32"/>
        </w:rPr>
        <w:t>(</w:t>
      </w:r>
      <w:r w:rsidRPr="00CD7683">
        <w:rPr>
          <w:rFonts w:ascii="Times New Roman" w:eastAsia="Times New Roman" w:hAnsi="??"/>
          <w:sz w:val="32"/>
          <w:szCs w:val="32"/>
        </w:rPr>
        <w:t>境</w:t>
      </w:r>
      <w:r w:rsidRPr="00CD7683">
        <w:rPr>
          <w:rFonts w:ascii="Times New Roman" w:hAnsi="Times New Roman"/>
          <w:sz w:val="32"/>
          <w:szCs w:val="32"/>
        </w:rPr>
        <w:t>)</w:t>
      </w:r>
      <w:r w:rsidRPr="00CD7683">
        <w:rPr>
          <w:rFonts w:ascii="Times New Roman" w:eastAsia="Times New Roman" w:hAnsi="??"/>
          <w:sz w:val="32"/>
          <w:szCs w:val="32"/>
        </w:rPr>
        <w:t>外学历学位认证证明。</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3.</w:t>
      </w:r>
      <w:r w:rsidRPr="00CD7683">
        <w:rPr>
          <w:rFonts w:ascii="Times New Roman" w:eastAsia="Times New Roman" w:hAnsi="??"/>
          <w:sz w:val="32"/>
          <w:szCs w:val="32"/>
        </w:rPr>
        <w:t>教师资格条件</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应聘人员须取得与岗位相适应的教师资格证</w:t>
      </w:r>
      <w:r w:rsidRPr="00CD7683">
        <w:rPr>
          <w:rFonts w:ascii="仿宋_GB2312" w:eastAsia="仿宋_GB2312" w:hAnsi="Microsoft YaHei" w:cs="宋体" w:hint="eastAsia"/>
          <w:sz w:val="32"/>
          <w:szCs w:val="32"/>
        </w:rPr>
        <w:t>（相应教师资格证是指任教学科符合招聘岗位要求，任教学段高可以就低使用）</w:t>
      </w:r>
      <w:r w:rsidRPr="00CD7683">
        <w:rPr>
          <w:rFonts w:ascii="Times New Roman" w:eastAsia="Times New Roman" w:hAnsi="??"/>
          <w:sz w:val="32"/>
          <w:szCs w:val="32"/>
        </w:rPr>
        <w:t>，幼儿园教师岗位应聘人员须取得幼儿园教师资格证，</w:t>
      </w:r>
      <w:r w:rsidRPr="00CD7683">
        <w:rPr>
          <w:rFonts w:ascii="仿宋_GB2312" w:eastAsia="仿宋_GB2312" w:hAnsi="仿宋_GB2312" w:cs="仿宋_GB2312" w:hint="eastAsia"/>
          <w:sz w:val="32"/>
          <w:szCs w:val="32"/>
        </w:rPr>
        <w:t>特教教师岗位要求详见《</w:t>
      </w:r>
      <w:r w:rsidRPr="00CD7683">
        <w:rPr>
          <w:rFonts w:ascii="仿宋_GB2312" w:eastAsia="仿宋_GB2312" w:hAnsi="仿宋_GB2312" w:cs="仿宋_GB2312"/>
          <w:sz w:val="32"/>
          <w:szCs w:val="32"/>
        </w:rPr>
        <w:t>2019</w:t>
      </w:r>
      <w:r w:rsidRPr="00CD7683">
        <w:rPr>
          <w:rFonts w:ascii="仿宋_GB2312" w:eastAsia="仿宋_GB2312" w:hAnsi="仿宋_GB2312" w:cs="仿宋_GB2312" w:hint="eastAsia"/>
          <w:sz w:val="32"/>
          <w:szCs w:val="32"/>
        </w:rPr>
        <w:t>年沛县公开招聘教师岗位信息表》。</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4.</w:t>
      </w:r>
      <w:r w:rsidRPr="00CD7683">
        <w:rPr>
          <w:rFonts w:ascii="Times New Roman" w:eastAsia="Times New Roman" w:hAnsi="??"/>
          <w:sz w:val="32"/>
          <w:szCs w:val="32"/>
        </w:rPr>
        <w:t>应聘人员须符合招聘岗位所要求的其他条件详见</w:t>
      </w:r>
      <w:r w:rsidRPr="00CD7683">
        <w:rPr>
          <w:rFonts w:ascii="仿宋_GB2312" w:eastAsia="仿宋_GB2312" w:hAnsi="Microsoft YaHei" w:cs="宋体" w:hint="eastAsia"/>
          <w:sz w:val="32"/>
          <w:szCs w:val="32"/>
        </w:rPr>
        <w:t>《</w:t>
      </w:r>
      <w:r w:rsidRPr="00CD7683">
        <w:rPr>
          <w:rFonts w:ascii="仿宋_GB2312" w:eastAsia="仿宋_GB2312" w:hAnsi="Times New Roman"/>
          <w:sz w:val="32"/>
          <w:szCs w:val="32"/>
        </w:rPr>
        <w:t>2019</w:t>
      </w:r>
      <w:r w:rsidRPr="00CD7683">
        <w:rPr>
          <w:rFonts w:ascii="仿宋_GB2312" w:eastAsia="仿宋_GB2312" w:hAnsi="??" w:hint="eastAsia"/>
          <w:sz w:val="32"/>
          <w:szCs w:val="32"/>
        </w:rPr>
        <w:t>年沛县公开招聘教师</w:t>
      </w:r>
      <w:r w:rsidRPr="00CD7683">
        <w:rPr>
          <w:rFonts w:ascii="Times New Roman" w:eastAsia="Times New Roman" w:hAnsi="??"/>
          <w:sz w:val="32"/>
          <w:szCs w:val="32"/>
        </w:rPr>
        <w:t>岗位信息表》。</w:t>
      </w:r>
      <w:r w:rsidRPr="00CD7683">
        <w:rPr>
          <w:rFonts w:ascii="Times New Roman" w:hAnsi="??" w:hint="eastAsia"/>
          <w:sz w:val="32"/>
          <w:szCs w:val="32"/>
        </w:rPr>
        <w:t>特教教师岗位专业设置参考《江苏省</w:t>
      </w:r>
      <w:r w:rsidRPr="00CD7683">
        <w:rPr>
          <w:rFonts w:ascii="Times New Roman" w:hAnsi="??"/>
          <w:sz w:val="32"/>
          <w:szCs w:val="32"/>
        </w:rPr>
        <w:t>2019</w:t>
      </w:r>
      <w:r w:rsidRPr="00CD7683">
        <w:rPr>
          <w:rFonts w:ascii="Times New Roman" w:hAnsi="??" w:hint="eastAsia"/>
          <w:sz w:val="32"/>
          <w:szCs w:val="32"/>
        </w:rPr>
        <w:t>年考试录用公务员专业参考目录》</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w:t>
      </w:r>
      <w:r w:rsidRPr="00CD7683">
        <w:rPr>
          <w:rFonts w:ascii="Times New Roman" w:eastAsia="Times New Roman" w:hAnsi="??"/>
          <w:sz w:val="32"/>
          <w:szCs w:val="32"/>
        </w:rPr>
        <w:t>二</w:t>
      </w:r>
      <w:r w:rsidRPr="00CD7683">
        <w:rPr>
          <w:rFonts w:ascii="Times New Roman" w:hAnsi="Times New Roman"/>
          <w:sz w:val="32"/>
          <w:szCs w:val="32"/>
        </w:rPr>
        <w:t>)</w:t>
      </w:r>
      <w:r w:rsidRPr="00CD7683">
        <w:rPr>
          <w:rFonts w:ascii="Times New Roman" w:eastAsia="Times New Roman" w:hAnsi="??"/>
          <w:sz w:val="32"/>
          <w:szCs w:val="32"/>
        </w:rPr>
        <w:t>有下列情形之一的不得应聘：</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1.</w:t>
      </w:r>
      <w:r w:rsidRPr="00CD7683">
        <w:rPr>
          <w:rFonts w:ascii="Times New Roman" w:eastAsia="Times New Roman" w:hAnsi="??"/>
          <w:sz w:val="32"/>
          <w:szCs w:val="32"/>
        </w:rPr>
        <w:t>现役军人</w:t>
      </w:r>
      <w:r w:rsidRPr="00CD7683">
        <w:rPr>
          <w:rFonts w:ascii="Times New Roman" w:hAnsi="Times New Roman"/>
          <w:sz w:val="32"/>
          <w:szCs w:val="32"/>
        </w:rPr>
        <w:t>;</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2.</w:t>
      </w:r>
      <w:r w:rsidRPr="00CD7683">
        <w:rPr>
          <w:rFonts w:ascii="Times New Roman" w:eastAsia="Times New Roman" w:hAnsi="??"/>
          <w:sz w:val="32"/>
          <w:szCs w:val="32"/>
        </w:rPr>
        <w:t>普通高校在读非应届毕业生；</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3.</w:t>
      </w:r>
      <w:r w:rsidRPr="00CD7683">
        <w:rPr>
          <w:rFonts w:ascii="Times New Roman" w:eastAsia="Times New Roman" w:hAnsi="??"/>
          <w:sz w:val="32"/>
          <w:szCs w:val="32"/>
        </w:rPr>
        <w:t>尚未解除纪律处分或正在接受纪律审查的人员、涉嫌违法犯罪正在接受调查的人员；</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4.</w:t>
      </w:r>
      <w:r w:rsidRPr="00CD7683">
        <w:rPr>
          <w:rFonts w:ascii="Times New Roman" w:eastAsia="Times New Roman" w:hAnsi="??"/>
          <w:sz w:val="32"/>
          <w:szCs w:val="32"/>
        </w:rPr>
        <w:t>应聘人员与招聘的事业单位负责人员有夫妻关系、直系血亲关系、三代以内旁系血亲关系或者近姻亲关系的，不得应聘该单位负责人员的秘书或者人事、财务、审计、纪检岗位以及与该单位负责人员有直接上下级领导关系的岗位。</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5.</w:t>
      </w:r>
      <w:r w:rsidRPr="00CD7683">
        <w:rPr>
          <w:rFonts w:ascii="Times New Roman" w:eastAsia="Times New Roman" w:hAnsi="??"/>
          <w:sz w:val="32"/>
          <w:szCs w:val="32"/>
        </w:rPr>
        <w:t>国家和省另有规定不得应聘到事业单位有关岗位的人员。</w:t>
      </w:r>
    </w:p>
    <w:p w:rsidR="00B20563" w:rsidRPr="00CD7683" w:rsidRDefault="00B20563">
      <w:pPr>
        <w:spacing w:line="500" w:lineRule="exact"/>
        <w:ind w:firstLineChars="200" w:firstLine="640"/>
        <w:jc w:val="left"/>
        <w:rPr>
          <w:rFonts w:ascii="黑体" w:eastAsia="黑体" w:hAnsi="黑体"/>
          <w:sz w:val="32"/>
          <w:szCs w:val="32"/>
        </w:rPr>
      </w:pPr>
      <w:r w:rsidRPr="00CD7683">
        <w:rPr>
          <w:rFonts w:ascii="黑体" w:eastAsia="黑体" w:hAnsi="黑体" w:hint="eastAsia"/>
          <w:sz w:val="32"/>
          <w:szCs w:val="32"/>
        </w:rPr>
        <w:t>三、招聘程序</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1.</w:t>
      </w:r>
      <w:r w:rsidRPr="00CD7683">
        <w:rPr>
          <w:rFonts w:ascii="Times New Roman" w:eastAsia="Times New Roman" w:hAnsi="??"/>
          <w:sz w:val="32"/>
          <w:szCs w:val="32"/>
        </w:rPr>
        <w:t>网上报名</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登陆徐州市教育局网站</w:t>
      </w:r>
      <w:r w:rsidRPr="00CD7683">
        <w:rPr>
          <w:rFonts w:ascii="Times New Roman" w:hAnsi="Times New Roman"/>
          <w:sz w:val="32"/>
          <w:szCs w:val="32"/>
        </w:rPr>
        <w:t>(http://jyj.xz.gov.cn),</w:t>
      </w:r>
      <w:r w:rsidRPr="00CD7683">
        <w:rPr>
          <w:rFonts w:ascii="Times New Roman" w:eastAsia="Times New Roman" w:hAnsi="??"/>
          <w:sz w:val="32"/>
          <w:szCs w:val="32"/>
        </w:rPr>
        <w:t>点击</w:t>
      </w:r>
      <w:r w:rsidRPr="00CD7683">
        <w:rPr>
          <w:rFonts w:ascii="Times New Roman" w:hAnsi="Times New Roman"/>
          <w:sz w:val="32"/>
          <w:szCs w:val="32"/>
        </w:rPr>
        <w:t>“</w:t>
      </w:r>
      <w:r w:rsidRPr="00CD7683">
        <w:rPr>
          <w:rFonts w:ascii="Times New Roman" w:eastAsia="Times New Roman" w:hAnsi="??"/>
          <w:sz w:val="32"/>
          <w:szCs w:val="32"/>
        </w:rPr>
        <w:t>徐州市</w:t>
      </w:r>
      <w:r w:rsidRPr="00CD7683">
        <w:rPr>
          <w:rFonts w:ascii="Times New Roman" w:hAnsi="Times New Roman"/>
          <w:sz w:val="32"/>
          <w:szCs w:val="32"/>
        </w:rPr>
        <w:t>2019</w:t>
      </w:r>
      <w:r w:rsidRPr="00CD7683">
        <w:rPr>
          <w:rFonts w:ascii="Times New Roman" w:eastAsia="Times New Roman" w:hAnsi="??"/>
          <w:sz w:val="32"/>
          <w:szCs w:val="32"/>
        </w:rPr>
        <w:t>年教师招聘报名入口</w:t>
      </w:r>
      <w:r w:rsidRPr="00CD7683">
        <w:rPr>
          <w:rFonts w:ascii="Times New Roman" w:hAnsi="Times New Roman"/>
          <w:sz w:val="32"/>
          <w:szCs w:val="32"/>
        </w:rPr>
        <w:t>”</w:t>
      </w:r>
      <w:r w:rsidRPr="00CD7683">
        <w:rPr>
          <w:rFonts w:ascii="Times New Roman" w:eastAsia="Times New Roman" w:hAnsi="??"/>
          <w:sz w:val="32"/>
          <w:szCs w:val="32"/>
        </w:rPr>
        <w:t>浮动窗进入报名页面。</w:t>
      </w:r>
      <w:r w:rsidRPr="00CD7683">
        <w:rPr>
          <w:rFonts w:ascii="Times New Roman" w:eastAsia="Times New Roman" w:hAnsi="??"/>
          <w:sz w:val="32"/>
          <w:szCs w:val="32"/>
          <w:shd w:val="clear" w:color="auto" w:fill="FFFFFF"/>
        </w:rPr>
        <w:t>应聘人员按照网站提示完成网络报名，</w:t>
      </w:r>
      <w:r w:rsidRPr="00CD7683">
        <w:rPr>
          <w:rFonts w:ascii="仿宋_GB2312" w:eastAsia="仿宋_GB2312" w:hAnsi="??" w:hint="eastAsia"/>
          <w:sz w:val="32"/>
          <w:szCs w:val="32"/>
          <w:shd w:val="clear" w:color="auto" w:fill="FFFFFF"/>
        </w:rPr>
        <w:t>沛县教育局、沛县人力资源和社会保障局负责</w:t>
      </w:r>
      <w:r w:rsidRPr="00CD7683">
        <w:rPr>
          <w:rFonts w:ascii="Times New Roman" w:eastAsia="Times New Roman" w:hAnsi="??"/>
          <w:sz w:val="32"/>
          <w:szCs w:val="32"/>
          <w:shd w:val="clear" w:color="auto" w:fill="FFFFFF"/>
        </w:rPr>
        <w:t>应聘人员资格审核。</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报名、照片上传时间：</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rPr>
          <w:t>2019</w:t>
        </w:r>
        <w:r w:rsidRPr="00CD7683">
          <w:rPr>
            <w:rFonts w:ascii="Times New Roman" w:eastAsia="Times New Roman" w:hAnsi="??"/>
            <w:sz w:val="32"/>
            <w:szCs w:val="32"/>
          </w:rPr>
          <w:t>年</w:t>
        </w:r>
        <w:r w:rsidRPr="00CD7683">
          <w:rPr>
            <w:rFonts w:ascii="Times New Roman" w:hAnsi="Times New Roman"/>
            <w:sz w:val="32"/>
            <w:szCs w:val="32"/>
          </w:rPr>
          <w:t>2</w:t>
        </w:r>
        <w:r w:rsidRPr="00CD7683">
          <w:rPr>
            <w:rFonts w:ascii="Times New Roman" w:eastAsia="Times New Roman" w:hAnsi="??"/>
            <w:sz w:val="32"/>
            <w:szCs w:val="32"/>
          </w:rPr>
          <w:t>月</w:t>
        </w:r>
        <w:r w:rsidRPr="00CD7683">
          <w:rPr>
            <w:rFonts w:ascii="Times New Roman" w:hAnsi="Times New Roman"/>
            <w:sz w:val="32"/>
            <w:szCs w:val="32"/>
          </w:rPr>
          <w:t>21</w:t>
        </w:r>
        <w:r w:rsidRPr="00CD7683">
          <w:rPr>
            <w:rFonts w:ascii="Times New Roman" w:eastAsia="Times New Roman" w:hAnsi="??"/>
            <w:sz w:val="32"/>
            <w:szCs w:val="32"/>
          </w:rPr>
          <w:t>日</w:t>
        </w:r>
      </w:smartTag>
      <w:r w:rsidRPr="00CD7683">
        <w:rPr>
          <w:rFonts w:ascii="Times New Roman" w:hAnsi="Times New Roman"/>
          <w:sz w:val="32"/>
          <w:szCs w:val="32"/>
        </w:rPr>
        <w:t>9:00-25</w:t>
      </w:r>
      <w:r w:rsidRPr="00CD7683">
        <w:rPr>
          <w:rFonts w:ascii="Times New Roman" w:eastAsia="Times New Roman" w:hAnsi="??"/>
          <w:sz w:val="32"/>
          <w:szCs w:val="32"/>
        </w:rPr>
        <w:t>日</w:t>
      </w:r>
      <w:r w:rsidRPr="00CD7683">
        <w:rPr>
          <w:rFonts w:ascii="Times New Roman" w:hAnsi="Times New Roman"/>
          <w:sz w:val="32"/>
          <w:szCs w:val="32"/>
        </w:rPr>
        <w:t>16:00</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资格初审时间：</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rPr>
          <w:t>2019</w:t>
        </w:r>
        <w:r w:rsidRPr="00CD7683">
          <w:rPr>
            <w:rFonts w:ascii="Times New Roman" w:eastAsia="Times New Roman" w:hAnsi="??"/>
            <w:sz w:val="32"/>
            <w:szCs w:val="32"/>
          </w:rPr>
          <w:t>年</w:t>
        </w:r>
        <w:r w:rsidRPr="00CD7683">
          <w:rPr>
            <w:rFonts w:ascii="Times New Roman" w:hAnsi="Times New Roman"/>
            <w:sz w:val="32"/>
            <w:szCs w:val="32"/>
          </w:rPr>
          <w:t>2</w:t>
        </w:r>
        <w:r w:rsidRPr="00CD7683">
          <w:rPr>
            <w:rFonts w:ascii="Times New Roman" w:eastAsia="Times New Roman" w:hAnsi="??"/>
            <w:sz w:val="32"/>
            <w:szCs w:val="32"/>
          </w:rPr>
          <w:t>月</w:t>
        </w:r>
        <w:r w:rsidRPr="00CD7683">
          <w:rPr>
            <w:rFonts w:ascii="Times New Roman" w:hAnsi="Times New Roman"/>
            <w:sz w:val="32"/>
            <w:szCs w:val="32"/>
          </w:rPr>
          <w:t>21</w:t>
        </w:r>
        <w:r w:rsidRPr="00CD7683">
          <w:rPr>
            <w:rFonts w:ascii="Times New Roman" w:eastAsia="Times New Roman" w:hAnsi="??"/>
            <w:sz w:val="32"/>
            <w:szCs w:val="32"/>
          </w:rPr>
          <w:t>日</w:t>
        </w:r>
      </w:smartTag>
      <w:r w:rsidRPr="00CD7683">
        <w:rPr>
          <w:rFonts w:ascii="Times New Roman" w:hAnsi="Times New Roman"/>
          <w:sz w:val="32"/>
          <w:szCs w:val="32"/>
        </w:rPr>
        <w:t>9:00-26</w:t>
      </w:r>
      <w:r w:rsidRPr="00CD7683">
        <w:rPr>
          <w:rFonts w:ascii="Times New Roman" w:eastAsia="Times New Roman" w:hAnsi="??"/>
          <w:sz w:val="32"/>
          <w:szCs w:val="32"/>
        </w:rPr>
        <w:t>日</w:t>
      </w:r>
      <w:r w:rsidRPr="00CD7683">
        <w:rPr>
          <w:rFonts w:ascii="Times New Roman" w:hAnsi="Times New Roman"/>
          <w:sz w:val="32"/>
          <w:szCs w:val="32"/>
        </w:rPr>
        <w:t>16:00</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eastAsia="Times New Roman" w:hAnsi="??"/>
          <w:sz w:val="32"/>
          <w:szCs w:val="32"/>
          <w:shd w:val="clear" w:color="auto" w:fill="FFFFFF"/>
        </w:rPr>
      </w:pPr>
      <w:r w:rsidRPr="00CD7683">
        <w:rPr>
          <w:rFonts w:ascii="Times New Roman" w:eastAsia="Times New Roman" w:hAnsi="??"/>
          <w:sz w:val="32"/>
          <w:szCs w:val="32"/>
          <w:shd w:val="clear" w:color="auto" w:fill="FFFFFF"/>
        </w:rPr>
        <w:t>应聘人员对资格初审异议的陈述申辩时间：</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eastAsia="Times New Roman" w:hAnsi="??"/>
            <w:sz w:val="32"/>
            <w:szCs w:val="32"/>
            <w:shd w:val="clear" w:color="auto" w:fill="FFFFFF"/>
          </w:rPr>
          <w:t>2019年2月21日</w:t>
        </w:r>
      </w:smartTag>
      <w:r w:rsidRPr="00CD7683">
        <w:rPr>
          <w:rFonts w:ascii="Times New Roman" w:eastAsia="Times New Roman" w:hAnsi="??"/>
          <w:sz w:val="32"/>
          <w:szCs w:val="32"/>
          <w:shd w:val="clear" w:color="auto" w:fill="FFFFFF"/>
        </w:rPr>
        <w:t>-27日9:00-16:00</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eastAsia="Times New Roman" w:hAnsi="??"/>
          <w:sz w:val="32"/>
          <w:szCs w:val="32"/>
          <w:shd w:val="clear" w:color="auto" w:fill="FFFFFF"/>
        </w:rPr>
      </w:pPr>
      <w:r w:rsidRPr="00CD7683">
        <w:rPr>
          <w:rFonts w:ascii="仿宋_GB2312" w:eastAsia="仿宋_GB2312" w:hAnsi="??" w:hint="eastAsia"/>
          <w:sz w:val="32"/>
          <w:szCs w:val="32"/>
          <w:shd w:val="clear" w:color="auto" w:fill="FFFFFF"/>
        </w:rPr>
        <w:t>沛县教育局、沛县人力资源和社会保障局负责</w:t>
      </w:r>
      <w:r w:rsidRPr="00CD7683">
        <w:rPr>
          <w:rFonts w:ascii="Times New Roman" w:eastAsia="Times New Roman" w:hAnsi="??"/>
          <w:sz w:val="32"/>
          <w:szCs w:val="32"/>
          <w:shd w:val="clear" w:color="auto" w:fill="FFFFFF"/>
        </w:rPr>
        <w:t>对资格初审异议的处理时间：</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eastAsia="Times New Roman" w:hAnsi="??"/>
            <w:sz w:val="32"/>
            <w:szCs w:val="32"/>
            <w:shd w:val="clear" w:color="auto" w:fill="FFFFFF"/>
          </w:rPr>
          <w:t>2019年2月21日</w:t>
        </w:r>
      </w:smartTag>
      <w:r w:rsidRPr="00CD7683">
        <w:rPr>
          <w:rFonts w:ascii="Times New Roman" w:eastAsia="Times New Roman" w:hAnsi="??"/>
          <w:sz w:val="32"/>
          <w:szCs w:val="32"/>
          <w:shd w:val="clear" w:color="auto" w:fill="FFFFFF"/>
        </w:rPr>
        <w:t>-27日9:00-1</w:t>
      </w:r>
      <w:r w:rsidRPr="00CD7683">
        <w:rPr>
          <w:rFonts w:ascii="Times New Roman" w:hAnsi="??"/>
          <w:sz w:val="32"/>
          <w:szCs w:val="32"/>
          <w:shd w:val="clear" w:color="auto" w:fill="FFFFFF"/>
        </w:rPr>
        <w:t>7</w:t>
      </w:r>
      <w:r w:rsidRPr="00CD7683">
        <w:rPr>
          <w:rFonts w:ascii="Times New Roman" w:eastAsia="Times New Roman" w:hAnsi="??"/>
          <w:sz w:val="32"/>
          <w:szCs w:val="32"/>
          <w:shd w:val="clear" w:color="auto" w:fill="FFFFFF"/>
        </w:rPr>
        <w:t>:00</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缴费时间：</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rPr>
          <w:t>2019</w:t>
        </w:r>
        <w:r w:rsidRPr="00CD7683">
          <w:rPr>
            <w:rFonts w:ascii="Times New Roman" w:eastAsia="Times New Roman" w:hAnsi="??"/>
            <w:sz w:val="32"/>
            <w:szCs w:val="32"/>
          </w:rPr>
          <w:t>年</w:t>
        </w:r>
        <w:r w:rsidRPr="00CD7683">
          <w:rPr>
            <w:rFonts w:ascii="Times New Roman" w:hAnsi="Times New Roman"/>
            <w:sz w:val="32"/>
            <w:szCs w:val="32"/>
          </w:rPr>
          <w:t>2</w:t>
        </w:r>
        <w:r w:rsidRPr="00CD7683">
          <w:rPr>
            <w:rFonts w:ascii="Times New Roman" w:eastAsia="Times New Roman" w:hAnsi="??"/>
            <w:sz w:val="32"/>
            <w:szCs w:val="32"/>
          </w:rPr>
          <w:t>月</w:t>
        </w:r>
        <w:r w:rsidRPr="00CD7683">
          <w:rPr>
            <w:rFonts w:ascii="Times New Roman" w:hAnsi="Times New Roman"/>
            <w:sz w:val="32"/>
            <w:szCs w:val="32"/>
          </w:rPr>
          <w:t>21</w:t>
        </w:r>
        <w:r w:rsidRPr="00CD7683">
          <w:rPr>
            <w:rFonts w:ascii="Times New Roman" w:eastAsia="Times New Roman" w:hAnsi="??"/>
            <w:sz w:val="32"/>
            <w:szCs w:val="32"/>
          </w:rPr>
          <w:t>日</w:t>
        </w:r>
      </w:smartTag>
      <w:r w:rsidRPr="00CD7683">
        <w:rPr>
          <w:rFonts w:ascii="Times New Roman" w:hAnsi="Times New Roman"/>
          <w:sz w:val="32"/>
          <w:szCs w:val="32"/>
        </w:rPr>
        <w:t>9:00-27</w:t>
      </w:r>
      <w:r w:rsidRPr="00CD7683">
        <w:rPr>
          <w:rFonts w:ascii="Times New Roman" w:eastAsia="Times New Roman" w:hAnsi="??"/>
          <w:sz w:val="32"/>
          <w:szCs w:val="32"/>
        </w:rPr>
        <w:t>日</w:t>
      </w:r>
      <w:r w:rsidRPr="00CD7683">
        <w:rPr>
          <w:rFonts w:ascii="Times New Roman" w:hAnsi="Times New Roman"/>
          <w:sz w:val="32"/>
          <w:szCs w:val="32"/>
        </w:rPr>
        <w:t>20:00</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shd w:val="clear" w:color="auto" w:fill="FFFFFF"/>
        </w:rPr>
        <w:t>应</w:t>
      </w:r>
      <w:r w:rsidRPr="00CD7683">
        <w:rPr>
          <w:rFonts w:ascii="Times New Roman" w:eastAsia="Times New Roman" w:hAnsi="??"/>
          <w:sz w:val="32"/>
          <w:szCs w:val="32"/>
        </w:rPr>
        <w:t>聘人员网上报名</w:t>
      </w:r>
      <w:r w:rsidRPr="00CD7683">
        <w:rPr>
          <w:rFonts w:ascii="Times New Roman" w:hAnsi="Times New Roman"/>
          <w:sz w:val="32"/>
          <w:szCs w:val="32"/>
        </w:rPr>
        <w:t>24</w:t>
      </w:r>
      <w:r w:rsidRPr="00CD7683">
        <w:rPr>
          <w:rFonts w:ascii="Times New Roman" w:eastAsia="Times New Roman" w:hAnsi="??"/>
          <w:sz w:val="32"/>
          <w:szCs w:val="32"/>
        </w:rPr>
        <w:t>小时内可查询是否通过资格初审和照片审核。资格初审和照片审核通过后，通过微信缴纳笔试报名费用</w:t>
      </w:r>
      <w:r w:rsidRPr="00CD7683">
        <w:rPr>
          <w:rFonts w:ascii="Times New Roman" w:hAnsi="Times New Roman"/>
          <w:sz w:val="32"/>
          <w:szCs w:val="32"/>
        </w:rPr>
        <w:t>100</w:t>
      </w:r>
      <w:r w:rsidRPr="00CD7683">
        <w:rPr>
          <w:rFonts w:ascii="Times New Roman" w:eastAsia="Times New Roman" w:hAnsi="??"/>
          <w:sz w:val="32"/>
          <w:szCs w:val="32"/>
        </w:rPr>
        <w:t>元，缴费成功即完成报名</w:t>
      </w:r>
      <w:r w:rsidRPr="00CD7683">
        <w:rPr>
          <w:rFonts w:ascii="Times New Roman" w:hAnsi="Times New Roman"/>
          <w:sz w:val="32"/>
          <w:szCs w:val="32"/>
        </w:rPr>
        <w:t>(</w:t>
      </w:r>
      <w:r w:rsidRPr="00CD7683">
        <w:rPr>
          <w:rFonts w:ascii="Times New Roman" w:eastAsia="Times New Roman" w:hAnsi="??"/>
          <w:sz w:val="32"/>
          <w:szCs w:val="32"/>
        </w:rPr>
        <w:t>享受最低生活保障的城镇家庭和农村绝对贫困家庭的应聘人员，先缴费确认，若没有违反考试纪律，在参加考试后，凭相关单位出具的证明办理减免报名笔试费手续</w:t>
      </w:r>
      <w:r w:rsidRPr="00CD7683">
        <w:rPr>
          <w:rFonts w:ascii="Times New Roman" w:hAnsi="Times New Roman"/>
          <w:sz w:val="32"/>
          <w:szCs w:val="32"/>
        </w:rPr>
        <w:t>)</w:t>
      </w:r>
      <w:r w:rsidRPr="00CD7683">
        <w:rPr>
          <w:rFonts w:ascii="Times New Roman" w:eastAsia="Times New Roman" w:hAnsi="??"/>
          <w:sz w:val="32"/>
          <w:szCs w:val="32"/>
        </w:rPr>
        <w:t>。未按期缴费视为自动放弃。</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hAnsi="Times New Roman"/>
          <w:sz w:val="32"/>
          <w:szCs w:val="32"/>
        </w:rPr>
        <w:t>2</w:t>
      </w:r>
      <w:r w:rsidRPr="00CD7683">
        <w:rPr>
          <w:rFonts w:ascii="Times New Roman" w:eastAsia="Times New Roman" w:hAnsi="??"/>
          <w:sz w:val="32"/>
          <w:szCs w:val="32"/>
        </w:rPr>
        <w:t>、报名注意事项</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rPr>
      </w:pPr>
      <w:r w:rsidRPr="00CD7683">
        <w:rPr>
          <w:rFonts w:ascii="Times New Roman" w:eastAsia="Times New Roman" w:hAnsi="??"/>
          <w:sz w:val="32"/>
          <w:szCs w:val="32"/>
        </w:rPr>
        <w:t>（</w:t>
      </w:r>
      <w:r w:rsidRPr="00CD7683">
        <w:rPr>
          <w:rFonts w:ascii="Times New Roman" w:hAnsi="Times New Roman"/>
          <w:sz w:val="32"/>
          <w:szCs w:val="32"/>
        </w:rPr>
        <w:t>1</w:t>
      </w:r>
      <w:r w:rsidRPr="00CD7683">
        <w:rPr>
          <w:rFonts w:ascii="Times New Roman" w:eastAsia="Times New Roman" w:hAnsi="??"/>
          <w:sz w:val="32"/>
          <w:szCs w:val="32"/>
        </w:rPr>
        <w:t>）应聘人员应按岗位要求和网上提示，如实填写有关信息，并上传本人近期免冠</w:t>
      </w:r>
      <w:r w:rsidRPr="00CD7683">
        <w:rPr>
          <w:rFonts w:ascii="Times New Roman" w:hAnsi="Times New Roman"/>
          <w:sz w:val="32"/>
          <w:szCs w:val="32"/>
        </w:rPr>
        <w:t>2</w:t>
      </w:r>
      <w:r w:rsidRPr="00CD7683">
        <w:rPr>
          <w:rFonts w:ascii="Times New Roman" w:eastAsia="Times New Roman" w:hAnsi="??"/>
          <w:sz w:val="32"/>
          <w:szCs w:val="32"/>
        </w:rPr>
        <w:t>吋正面证件电子照片（</w:t>
      </w:r>
      <w:r w:rsidRPr="00CD7683">
        <w:rPr>
          <w:rFonts w:ascii="Times New Roman" w:hAnsi="Times New Roman"/>
          <w:sz w:val="32"/>
          <w:szCs w:val="32"/>
        </w:rPr>
        <w:t>jpg</w:t>
      </w:r>
      <w:r w:rsidRPr="00CD7683">
        <w:rPr>
          <w:rFonts w:ascii="Times New Roman" w:eastAsia="Times New Roman" w:hAnsi="??"/>
          <w:sz w:val="32"/>
          <w:szCs w:val="32"/>
        </w:rPr>
        <w:t>格式，</w:t>
      </w:r>
      <w:r w:rsidRPr="00CD7683">
        <w:rPr>
          <w:rFonts w:ascii="Times New Roman" w:hAnsi="Times New Roman"/>
          <w:sz w:val="32"/>
          <w:szCs w:val="32"/>
        </w:rPr>
        <w:t>320×240</w:t>
      </w:r>
      <w:r w:rsidRPr="00CD7683">
        <w:rPr>
          <w:rFonts w:ascii="Times New Roman" w:eastAsia="Times New Roman" w:hAnsi="??"/>
          <w:sz w:val="32"/>
          <w:szCs w:val="32"/>
        </w:rPr>
        <w:t>像素，大小在</w:t>
      </w:r>
      <w:r w:rsidRPr="00CD7683">
        <w:rPr>
          <w:rFonts w:ascii="Times New Roman" w:hAnsi="Times New Roman"/>
          <w:sz w:val="32"/>
          <w:szCs w:val="32"/>
        </w:rPr>
        <w:t>200KB</w:t>
      </w:r>
      <w:r w:rsidRPr="00CD7683">
        <w:rPr>
          <w:rFonts w:ascii="Times New Roman" w:eastAsia="Times New Roman" w:hAnsi="??"/>
          <w:sz w:val="32"/>
          <w:szCs w:val="32"/>
        </w:rPr>
        <w:t>以下，清晰可辨）。</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w:t>
      </w:r>
      <w:r w:rsidRPr="00CD7683">
        <w:rPr>
          <w:rFonts w:ascii="Times New Roman" w:eastAsia="Times New Roman" w:hAnsi="??"/>
          <w:b/>
          <w:bCs/>
          <w:sz w:val="32"/>
          <w:szCs w:val="32"/>
          <w:shd w:val="clear" w:color="auto" w:fill="FFFFFF"/>
        </w:rPr>
        <w:t>特别提醒：</w:t>
      </w:r>
      <w:r w:rsidRPr="00CD7683">
        <w:rPr>
          <w:rFonts w:ascii="Times New Roman" w:eastAsia="Times New Roman" w:hAnsi="??"/>
          <w:sz w:val="32"/>
          <w:szCs w:val="32"/>
          <w:shd w:val="clear" w:color="auto" w:fill="FFFFFF"/>
        </w:rPr>
        <w:t>考生务必诚信报考，仔细阅读网上</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报名诚信协议</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应按招聘岗位要求和报名系统提示，如实、准确、完整地填写有关信息。应聘人员应确认本人完全符合相关岗位的资格条件，如对资格条件和岗位要求存在疑问，应及时向沛县人力资源和社会保障局、沛县教育局进一步咨询确认。如不符合资格条件仍然坚持报名的，由此产生的后果自行承担。资格审查工作贯穿于招聘工作全过程。在招聘各个环节，如发现应聘人员报名时填报信息不实、不符合报考资格条件、弄虚作假骗取报考资格者，将随时终止或取消考试聘用资格。对恶意注册报名信息，扰乱报名秩序或者伪造学历证明及其他有关材料骗取考试资格等严重违纪违规行为的，将按照有关规定处理。】</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w:t>
      </w:r>
      <w:r w:rsidRPr="00CD7683">
        <w:rPr>
          <w:rFonts w:ascii="Times New Roman" w:hAnsi="Times New Roman"/>
          <w:sz w:val="32"/>
          <w:szCs w:val="32"/>
          <w:shd w:val="clear" w:color="auto" w:fill="FFFFFF"/>
        </w:rPr>
        <w:t>2</w:t>
      </w:r>
      <w:r w:rsidRPr="00CD7683">
        <w:rPr>
          <w:rFonts w:ascii="Times New Roman" w:eastAsia="Times New Roman" w:hAnsi="??"/>
          <w:sz w:val="32"/>
          <w:szCs w:val="32"/>
          <w:shd w:val="clear" w:color="auto" w:fill="FFFFFF"/>
        </w:rPr>
        <w:t>）</w:t>
      </w:r>
      <w:r w:rsidRPr="00CD7683">
        <w:rPr>
          <w:rFonts w:ascii="Times New Roman" w:eastAsia="Times New Roman" w:hAnsi="??"/>
          <w:bCs/>
          <w:sz w:val="32"/>
          <w:szCs w:val="32"/>
          <w:shd w:val="clear" w:color="auto" w:fill="FFFFFF"/>
        </w:rPr>
        <w:t>应聘人员</w:t>
      </w:r>
      <w:r w:rsidRPr="00CD7683">
        <w:rPr>
          <w:rFonts w:ascii="Times New Roman" w:eastAsia="Times New Roman" w:hAnsi="??"/>
          <w:sz w:val="32"/>
          <w:szCs w:val="32"/>
          <w:shd w:val="clear" w:color="auto" w:fill="FFFFFF"/>
        </w:rPr>
        <w:t>须使用在有效期内的第二代居民身份证报名，未进行资格初审或资格初审未通过的，可以在报名期限内改报其他岗位。资格初审通过后，不得更改报名信息。对应聘人员作出资格初审不合格决定时，告知应聘人员拟作出的决定及相关事实、理由和依据。应聘人员对资格初审结果如有异议，请及时向沛县人力资源和社会保障局、沛县教育局陈述申辩。</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w:t>
      </w:r>
      <w:r w:rsidRPr="00CD7683">
        <w:rPr>
          <w:rFonts w:ascii="Times New Roman" w:hAnsi="Times New Roman"/>
          <w:sz w:val="32"/>
          <w:szCs w:val="32"/>
          <w:shd w:val="clear" w:color="auto" w:fill="FFFFFF"/>
        </w:rPr>
        <w:t>3</w:t>
      </w:r>
      <w:r w:rsidRPr="00CD7683">
        <w:rPr>
          <w:rFonts w:ascii="Times New Roman" w:eastAsia="Times New Roman" w:hAnsi="??"/>
          <w:sz w:val="32"/>
          <w:szCs w:val="32"/>
          <w:shd w:val="clear" w:color="auto" w:fill="FFFFFF"/>
        </w:rPr>
        <w:t>）招聘岗位的笔试开考比例为</w:t>
      </w:r>
      <w:r w:rsidRPr="00CD7683">
        <w:rPr>
          <w:rFonts w:ascii="Times New Roman" w:hAnsi="Times New Roman"/>
          <w:sz w:val="32"/>
          <w:szCs w:val="32"/>
          <w:shd w:val="clear" w:color="auto" w:fill="FFFFFF"/>
        </w:rPr>
        <w:t>1:3</w:t>
      </w:r>
      <w:r w:rsidRPr="00CD7683">
        <w:rPr>
          <w:rFonts w:ascii="仿宋_GB2312" w:eastAsia="仿宋_GB2312" w:hAnsi="仿宋_GB2312" w:cs="仿宋_GB2312" w:hint="eastAsia"/>
          <w:sz w:val="32"/>
          <w:szCs w:val="32"/>
          <w:shd w:val="clear" w:color="auto" w:fill="FFFFFF"/>
        </w:rPr>
        <w:t>（免费男幼儿教师岗位开考比例为</w:t>
      </w:r>
      <w:r w:rsidRPr="00CD7683">
        <w:rPr>
          <w:rFonts w:ascii="仿宋_GB2312" w:eastAsia="仿宋_GB2312" w:hAnsi="仿宋_GB2312" w:cs="仿宋_GB2312"/>
          <w:sz w:val="32"/>
          <w:szCs w:val="32"/>
          <w:shd w:val="clear" w:color="auto" w:fill="FFFFFF"/>
        </w:rPr>
        <w:t>1:1</w:t>
      </w:r>
      <w:r w:rsidRPr="00CD7683">
        <w:rPr>
          <w:rFonts w:ascii="仿宋_GB2312" w:eastAsia="仿宋_GB2312" w:hAnsi="仿宋_GB2312" w:cs="仿宋_GB2312" w:hint="eastAsia"/>
          <w:sz w:val="32"/>
          <w:szCs w:val="32"/>
          <w:shd w:val="clear" w:color="auto" w:fill="FFFFFF"/>
        </w:rPr>
        <w:t>）</w:t>
      </w:r>
      <w:r w:rsidRPr="00CD7683">
        <w:rPr>
          <w:rFonts w:ascii="Times New Roman" w:eastAsia="Times New Roman" w:hAnsi="??"/>
          <w:sz w:val="32"/>
          <w:szCs w:val="32"/>
          <w:shd w:val="clear" w:color="auto" w:fill="FFFFFF"/>
        </w:rPr>
        <w:t>，报名结束后达不到开考比例的岗位，相应核减招聘计划，直至取消该岗位。不能开考的岗位，沛县教育局、沛县人力资源和社会保障局将通知考生对照条件在原报名网址上重新报考其他岗位。网上重新报名时间为</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shd w:val="clear" w:color="auto" w:fill="FFFFFF"/>
          </w:rPr>
          <w:t>2019</w:t>
        </w:r>
        <w:r w:rsidRPr="00CD7683">
          <w:rPr>
            <w:rFonts w:ascii="Times New Roman" w:eastAsia="Times New Roman" w:hAnsi="??"/>
            <w:sz w:val="32"/>
            <w:szCs w:val="32"/>
            <w:shd w:val="clear" w:color="auto" w:fill="FFFFFF"/>
          </w:rPr>
          <w:t>年</w:t>
        </w:r>
        <w:r w:rsidRPr="00CD7683">
          <w:rPr>
            <w:rFonts w:ascii="Times New Roman" w:hAnsi="Times New Roman"/>
            <w:sz w:val="32"/>
            <w:szCs w:val="32"/>
            <w:shd w:val="clear" w:color="auto" w:fill="FFFFFF"/>
          </w:rPr>
          <w:t>2</w:t>
        </w:r>
        <w:r w:rsidRPr="00CD7683">
          <w:rPr>
            <w:rFonts w:ascii="Times New Roman" w:eastAsia="Times New Roman" w:hAnsi="??"/>
            <w:sz w:val="32"/>
            <w:szCs w:val="32"/>
            <w:shd w:val="clear" w:color="auto" w:fill="FFFFFF"/>
          </w:rPr>
          <w:t>月</w:t>
        </w:r>
        <w:r w:rsidRPr="00CD7683">
          <w:rPr>
            <w:rFonts w:ascii="Times New Roman" w:hAnsi="Times New Roman"/>
            <w:sz w:val="32"/>
            <w:szCs w:val="32"/>
            <w:shd w:val="clear" w:color="auto" w:fill="FFFFFF"/>
          </w:rPr>
          <w:t>28</w:t>
        </w:r>
        <w:r w:rsidRPr="00CD7683">
          <w:rPr>
            <w:rFonts w:ascii="Times New Roman" w:eastAsia="Times New Roman" w:hAnsi="??"/>
            <w:sz w:val="32"/>
            <w:szCs w:val="32"/>
            <w:shd w:val="clear" w:color="auto" w:fill="FFFFFF"/>
          </w:rPr>
          <w:t>日</w:t>
        </w:r>
      </w:smartTag>
      <w:r w:rsidRPr="00CD7683">
        <w:rPr>
          <w:rFonts w:ascii="Times New Roman" w:hAnsi="Times New Roman"/>
          <w:sz w:val="32"/>
          <w:szCs w:val="32"/>
          <w:shd w:val="clear" w:color="auto" w:fill="FFFFFF"/>
        </w:rPr>
        <w:t xml:space="preserve"> 9:00—12:00</w:t>
      </w:r>
      <w:r w:rsidRPr="00CD7683">
        <w:rPr>
          <w:rFonts w:ascii="Times New Roman" w:eastAsia="Times New Roman" w:hAnsi="??"/>
          <w:sz w:val="32"/>
          <w:szCs w:val="32"/>
          <w:shd w:val="clear" w:color="auto" w:fill="FFFFFF"/>
        </w:rPr>
        <w:t>。</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trike/>
          <w:sz w:val="32"/>
          <w:szCs w:val="32"/>
          <w:shd w:val="clear" w:color="auto" w:fill="FFFFFF"/>
        </w:rPr>
      </w:pPr>
      <w:r w:rsidRPr="00CD7683">
        <w:rPr>
          <w:rFonts w:ascii="Times New Roman" w:hAnsi="Times New Roman"/>
          <w:sz w:val="32"/>
          <w:szCs w:val="32"/>
          <w:shd w:val="clear" w:color="auto" w:fill="FFFFFF"/>
        </w:rPr>
        <w:t>(4)</w:t>
      </w:r>
      <w:r w:rsidRPr="00CD7683">
        <w:rPr>
          <w:rFonts w:ascii="Times New Roman" w:eastAsia="Times New Roman" w:hAnsi="??"/>
          <w:sz w:val="32"/>
          <w:szCs w:val="32"/>
          <w:shd w:val="clear" w:color="auto" w:fill="FFFFFF"/>
        </w:rPr>
        <w:t>为减轻特困考生负担，享受国家最低生活保障金的城镇家庭的考生凭本人身份证、准考证、其家庭所在地的县</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市</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、区民政部门出具的享受最低生活保障金的证明和低保证原件及复印件</w:t>
      </w:r>
      <w:r w:rsidRPr="00CD7683">
        <w:rPr>
          <w:rFonts w:ascii="Times New Roman" w:hAnsi="Times New Roman"/>
          <w:sz w:val="32"/>
          <w:szCs w:val="32"/>
          <w:shd w:val="clear" w:color="auto" w:fill="FFFFFF"/>
        </w:rPr>
        <w:t>1</w:t>
      </w:r>
      <w:r w:rsidRPr="00CD7683">
        <w:rPr>
          <w:rFonts w:ascii="Times New Roman" w:eastAsia="Times New Roman" w:hAnsi="??"/>
          <w:sz w:val="32"/>
          <w:szCs w:val="32"/>
          <w:shd w:val="clear" w:color="auto" w:fill="FFFFFF"/>
        </w:rPr>
        <w:t>份；享受农村绝对贫困家庭的考生凭本人身份证、准考证、其家庭所在地的县</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市</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、区扶贫办</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部门</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出具的特困证明和特困家庭基本情况档案卡原件及复印件</w:t>
      </w:r>
      <w:r w:rsidRPr="00CD7683">
        <w:rPr>
          <w:rFonts w:ascii="Times New Roman" w:hAnsi="Times New Roman"/>
          <w:sz w:val="32"/>
          <w:szCs w:val="32"/>
          <w:shd w:val="clear" w:color="auto" w:fill="FFFFFF"/>
        </w:rPr>
        <w:t>1</w:t>
      </w:r>
      <w:r w:rsidRPr="00CD7683">
        <w:rPr>
          <w:rFonts w:ascii="Times New Roman" w:eastAsia="Times New Roman" w:hAnsi="??"/>
          <w:sz w:val="32"/>
          <w:szCs w:val="32"/>
          <w:shd w:val="clear" w:color="auto" w:fill="FFFFFF"/>
        </w:rPr>
        <w:t>份，可申请办理报名笔试费用减免手续。办理时间：</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shd w:val="clear" w:color="auto" w:fill="FFFFFF"/>
          </w:rPr>
          <w:t>4</w:t>
        </w:r>
        <w:r w:rsidRPr="00CD7683">
          <w:rPr>
            <w:rFonts w:ascii="Times New Roman" w:eastAsia="Times New Roman" w:hAnsi="??"/>
            <w:sz w:val="32"/>
            <w:szCs w:val="32"/>
            <w:shd w:val="clear" w:color="auto" w:fill="FFFFFF"/>
          </w:rPr>
          <w:t>月</w:t>
        </w:r>
        <w:r w:rsidRPr="00CD7683">
          <w:rPr>
            <w:rFonts w:ascii="Times New Roman" w:hAnsi="Times New Roman"/>
            <w:sz w:val="32"/>
            <w:szCs w:val="32"/>
            <w:shd w:val="clear" w:color="auto" w:fill="FFFFFF"/>
          </w:rPr>
          <w:t>12</w:t>
        </w:r>
        <w:r w:rsidRPr="00CD7683">
          <w:rPr>
            <w:rFonts w:ascii="Times New Roman" w:eastAsia="Times New Roman" w:hAnsi="??"/>
            <w:sz w:val="32"/>
            <w:szCs w:val="32"/>
            <w:shd w:val="clear" w:color="auto" w:fill="FFFFFF"/>
          </w:rPr>
          <w:t>日</w:t>
        </w:r>
      </w:smartTag>
      <w:r w:rsidRPr="00CD7683">
        <w:rPr>
          <w:rFonts w:ascii="Times New Roman" w:hAnsi="Times New Roman"/>
          <w:sz w:val="32"/>
          <w:szCs w:val="32"/>
          <w:shd w:val="clear" w:color="auto" w:fill="FFFFFF"/>
        </w:rPr>
        <w:t>14:00</w:t>
      </w:r>
      <w:r w:rsidRPr="00CD7683">
        <w:rPr>
          <w:rFonts w:ascii="Times New Roman" w:eastAsia="Times New Roman" w:hAnsi="??"/>
          <w:sz w:val="32"/>
          <w:szCs w:val="32"/>
          <w:shd w:val="clear" w:color="auto" w:fill="FFFFFF"/>
        </w:rPr>
        <w:t>－</w:t>
      </w:r>
      <w:r w:rsidRPr="00CD7683">
        <w:rPr>
          <w:rFonts w:ascii="Times New Roman" w:hAnsi="Times New Roman"/>
          <w:sz w:val="32"/>
          <w:szCs w:val="32"/>
          <w:shd w:val="clear" w:color="auto" w:fill="FFFFFF"/>
        </w:rPr>
        <w:t>16:00</w:t>
      </w:r>
      <w:r w:rsidRPr="00CD7683">
        <w:rPr>
          <w:rFonts w:ascii="Times New Roman" w:eastAsia="Times New Roman" w:hAnsi="??"/>
          <w:sz w:val="32"/>
          <w:szCs w:val="32"/>
          <w:shd w:val="clear" w:color="auto" w:fill="FFFFFF"/>
        </w:rPr>
        <w:t>，办理地点：徐州市新城区汉风路</w:t>
      </w:r>
      <w:r w:rsidRPr="00CD7683">
        <w:rPr>
          <w:rFonts w:ascii="Times New Roman" w:hAnsi="Times New Roman"/>
          <w:sz w:val="32"/>
          <w:szCs w:val="32"/>
          <w:shd w:val="clear" w:color="auto" w:fill="FFFFFF"/>
        </w:rPr>
        <w:t>1</w:t>
      </w:r>
      <w:r w:rsidRPr="00CD7683">
        <w:rPr>
          <w:rFonts w:ascii="Times New Roman" w:eastAsia="Times New Roman" w:hAnsi="??"/>
          <w:sz w:val="32"/>
          <w:szCs w:val="32"/>
          <w:shd w:val="clear" w:color="auto" w:fill="FFFFFF"/>
        </w:rPr>
        <w:t>号行政中心西区综合楼</w:t>
      </w:r>
      <w:r w:rsidRPr="00CD7683">
        <w:rPr>
          <w:rFonts w:ascii="Times New Roman" w:hAnsi="Times New Roman"/>
          <w:sz w:val="32"/>
          <w:szCs w:val="32"/>
          <w:shd w:val="clear" w:color="auto" w:fill="FFFFFF"/>
        </w:rPr>
        <w:t>G202</w:t>
      </w:r>
      <w:r w:rsidRPr="00CD7683">
        <w:rPr>
          <w:rFonts w:ascii="Times New Roman" w:eastAsia="Times New Roman" w:hAnsi="??"/>
          <w:sz w:val="32"/>
          <w:szCs w:val="32"/>
          <w:shd w:val="clear" w:color="auto" w:fill="FFFFFF"/>
        </w:rPr>
        <w:t>室。</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w:t>
      </w:r>
      <w:r w:rsidRPr="00CD7683">
        <w:rPr>
          <w:rFonts w:ascii="Times New Roman" w:hAnsi="Times New Roman"/>
          <w:sz w:val="32"/>
          <w:szCs w:val="32"/>
          <w:shd w:val="clear" w:color="auto" w:fill="FFFFFF"/>
        </w:rPr>
        <w:t>5</w:t>
      </w:r>
      <w:r w:rsidRPr="00CD7683">
        <w:rPr>
          <w:rFonts w:ascii="Times New Roman" w:eastAsia="Times New Roman" w:hAnsi="??"/>
          <w:sz w:val="32"/>
          <w:szCs w:val="32"/>
          <w:shd w:val="clear" w:color="auto" w:fill="FFFFFF"/>
        </w:rPr>
        <w:t>）打印笔试准考证：</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shd w:val="clear" w:color="auto" w:fill="FFFFFF"/>
          </w:rPr>
          <w:t>2019</w:t>
        </w:r>
        <w:r w:rsidRPr="00CD7683">
          <w:rPr>
            <w:rFonts w:ascii="Times New Roman" w:eastAsia="Times New Roman" w:hAnsi="??"/>
            <w:sz w:val="32"/>
            <w:szCs w:val="32"/>
            <w:shd w:val="clear" w:color="auto" w:fill="FFFFFF"/>
          </w:rPr>
          <w:t>年</w:t>
        </w:r>
        <w:r w:rsidRPr="00CD7683">
          <w:rPr>
            <w:rFonts w:ascii="Times New Roman" w:hAnsi="Times New Roman"/>
            <w:sz w:val="32"/>
            <w:szCs w:val="32"/>
            <w:shd w:val="clear" w:color="auto" w:fill="FFFFFF"/>
          </w:rPr>
          <w:t>3</w:t>
        </w:r>
        <w:r w:rsidRPr="00CD7683">
          <w:rPr>
            <w:rFonts w:ascii="Times New Roman" w:eastAsia="Times New Roman" w:hAnsi="??"/>
            <w:sz w:val="32"/>
            <w:szCs w:val="32"/>
            <w:shd w:val="clear" w:color="auto" w:fill="FFFFFF"/>
          </w:rPr>
          <w:t>月</w:t>
        </w:r>
        <w:r w:rsidRPr="00CD7683">
          <w:rPr>
            <w:rFonts w:ascii="Times New Roman" w:hAnsi="Times New Roman"/>
            <w:sz w:val="32"/>
            <w:szCs w:val="32"/>
            <w:shd w:val="clear" w:color="auto" w:fill="FFFFFF"/>
          </w:rPr>
          <w:t>7</w:t>
        </w:r>
        <w:r w:rsidRPr="00CD7683">
          <w:rPr>
            <w:rFonts w:ascii="Times New Roman" w:eastAsia="Times New Roman" w:hAnsi="??"/>
            <w:sz w:val="32"/>
            <w:szCs w:val="32"/>
            <w:shd w:val="clear" w:color="auto" w:fill="FFFFFF"/>
          </w:rPr>
          <w:t>日</w:t>
        </w:r>
      </w:smartTag>
      <w:r w:rsidRPr="00CD7683">
        <w:rPr>
          <w:rFonts w:ascii="Times New Roman" w:hAnsi="Times New Roman"/>
          <w:sz w:val="32"/>
          <w:szCs w:val="32"/>
          <w:shd w:val="clear" w:color="auto" w:fill="FFFFFF"/>
        </w:rPr>
        <w:t>9:00</w:t>
      </w:r>
      <w:r w:rsidRPr="00CD7683">
        <w:rPr>
          <w:rFonts w:ascii="Times New Roman" w:eastAsia="Times New Roman" w:hAnsi="??"/>
          <w:sz w:val="32"/>
          <w:szCs w:val="32"/>
          <w:shd w:val="clear" w:color="auto" w:fill="FFFFFF"/>
        </w:rPr>
        <w:t>至3月</w:t>
      </w:r>
      <w:r w:rsidRPr="00CD7683">
        <w:rPr>
          <w:rFonts w:ascii="Times New Roman" w:hAnsi="Times New Roman"/>
          <w:sz w:val="32"/>
          <w:szCs w:val="32"/>
          <w:shd w:val="clear" w:color="auto" w:fill="FFFFFF"/>
        </w:rPr>
        <w:t>9</w:t>
      </w:r>
      <w:r w:rsidRPr="00CD7683">
        <w:rPr>
          <w:rFonts w:ascii="Times New Roman" w:eastAsia="Times New Roman" w:hAnsi="??"/>
          <w:sz w:val="32"/>
          <w:szCs w:val="32"/>
          <w:shd w:val="clear" w:color="auto" w:fill="FFFFFF"/>
        </w:rPr>
        <w:t>日</w:t>
      </w:r>
      <w:r w:rsidRPr="00CD7683">
        <w:rPr>
          <w:rFonts w:ascii="Times New Roman" w:hAnsi="Times New Roman"/>
          <w:sz w:val="32"/>
          <w:szCs w:val="32"/>
          <w:shd w:val="clear" w:color="auto" w:fill="FFFFFF"/>
        </w:rPr>
        <w:t>24</w:t>
      </w:r>
      <w:r w:rsidRPr="00CD7683">
        <w:rPr>
          <w:rFonts w:ascii="Times New Roman" w:eastAsia="Times New Roman" w:hAnsi="??"/>
          <w:sz w:val="32"/>
          <w:szCs w:val="32"/>
          <w:shd w:val="clear" w:color="auto" w:fill="FFFFFF"/>
        </w:rPr>
        <w:t>：</w:t>
      </w:r>
      <w:r w:rsidRPr="00CD7683">
        <w:rPr>
          <w:rFonts w:ascii="Times New Roman" w:hAnsi="Times New Roman"/>
          <w:sz w:val="32"/>
          <w:szCs w:val="32"/>
          <w:shd w:val="clear" w:color="auto" w:fill="FFFFFF"/>
        </w:rPr>
        <w:t>00</w:t>
      </w:r>
      <w:r w:rsidRPr="00CD7683">
        <w:rPr>
          <w:rFonts w:ascii="Times New Roman" w:eastAsia="Times New Roman" w:hAnsi="??"/>
          <w:sz w:val="32"/>
          <w:szCs w:val="32"/>
          <w:shd w:val="clear" w:color="auto" w:fill="FFFFFF"/>
        </w:rPr>
        <w:t>，在报名网站上自行下载打印。</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hAnsi="Times New Roman"/>
          <w:sz w:val="32"/>
          <w:szCs w:val="32"/>
          <w:shd w:val="clear" w:color="auto" w:fill="FFFFFF"/>
        </w:rPr>
        <w:t>3</w:t>
      </w:r>
      <w:r w:rsidRPr="00CD7683">
        <w:rPr>
          <w:rFonts w:ascii="Times New Roman" w:eastAsia="Times New Roman" w:hAnsi="??"/>
          <w:sz w:val="32"/>
          <w:szCs w:val="32"/>
          <w:shd w:val="clear" w:color="auto" w:fill="FFFFFF"/>
        </w:rPr>
        <w:t>、考试</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eastAsia="Times New Roman" w:hAnsi="??"/>
          <w:sz w:val="32"/>
          <w:szCs w:val="32"/>
          <w:shd w:val="clear" w:color="auto" w:fill="FFFFFF"/>
        </w:rPr>
      </w:pPr>
      <w:r w:rsidRPr="00CD7683">
        <w:rPr>
          <w:rFonts w:ascii="Times New Roman" w:eastAsia="Times New Roman" w:hAnsi="??"/>
          <w:sz w:val="32"/>
          <w:szCs w:val="32"/>
          <w:shd w:val="clear" w:color="auto" w:fill="FFFFFF"/>
        </w:rPr>
        <w:t>考试包括笔试和面试。笔试由市教育局统一组织实施，面试由</w:t>
      </w:r>
      <w:r w:rsidRPr="00CD7683">
        <w:rPr>
          <w:rFonts w:ascii="仿宋_GB2312" w:eastAsia="仿宋_GB2312" w:hAnsi="??" w:hint="eastAsia"/>
          <w:sz w:val="32"/>
          <w:szCs w:val="32"/>
          <w:shd w:val="clear" w:color="auto" w:fill="FFFFFF"/>
        </w:rPr>
        <w:t>沛县人力资源和社会保障局、沛县教育局</w:t>
      </w:r>
      <w:r w:rsidRPr="00CD7683">
        <w:rPr>
          <w:rFonts w:ascii="Times New Roman" w:eastAsia="Times New Roman" w:hAnsi="??"/>
          <w:sz w:val="32"/>
          <w:szCs w:val="32"/>
          <w:shd w:val="clear" w:color="auto" w:fill="FFFFFF"/>
        </w:rPr>
        <w:t>组织实施。</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本次招聘教师考试不指定考试辅导用书，不举办也不委托任何机构举办考试辅导培训班。</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hAnsi="Times New Roman"/>
          <w:sz w:val="32"/>
          <w:szCs w:val="32"/>
          <w:shd w:val="clear" w:color="auto" w:fill="FFFFFF"/>
        </w:rPr>
        <w:t>(1)</w:t>
      </w:r>
      <w:r w:rsidRPr="00CD7683">
        <w:rPr>
          <w:rFonts w:ascii="Times New Roman" w:eastAsia="Times New Roman" w:hAnsi="??"/>
          <w:sz w:val="32"/>
          <w:szCs w:val="32"/>
          <w:shd w:val="clear" w:color="auto" w:fill="FFFFFF"/>
        </w:rPr>
        <w:t>笔试：</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笔试主要考察公共基础知识、教育教学综合知识和专业知识等，总分</w:t>
      </w:r>
      <w:r w:rsidRPr="00CD7683">
        <w:rPr>
          <w:rFonts w:ascii="Times New Roman" w:hAnsi="Times New Roman"/>
          <w:sz w:val="32"/>
          <w:szCs w:val="32"/>
          <w:shd w:val="clear" w:color="auto" w:fill="FFFFFF"/>
        </w:rPr>
        <w:t>100</w:t>
      </w:r>
      <w:r w:rsidRPr="00CD7683">
        <w:rPr>
          <w:rFonts w:ascii="Times New Roman" w:eastAsia="Times New Roman" w:hAnsi="??"/>
          <w:sz w:val="32"/>
          <w:szCs w:val="32"/>
          <w:shd w:val="clear" w:color="auto" w:fill="FFFFFF"/>
        </w:rPr>
        <w:t>分。</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eastAsia="Times New Roman" w:hAnsi="??"/>
          <w:sz w:val="32"/>
          <w:szCs w:val="32"/>
          <w:shd w:val="clear" w:color="auto" w:fill="FFFFFF"/>
        </w:rPr>
      </w:pPr>
      <w:r w:rsidRPr="00CD7683">
        <w:rPr>
          <w:rFonts w:ascii="Times New Roman" w:eastAsia="Times New Roman" w:hAnsi="??"/>
          <w:sz w:val="32"/>
          <w:szCs w:val="32"/>
          <w:shd w:val="clear" w:color="auto" w:fill="FFFFFF"/>
        </w:rPr>
        <w:t>笔试时间为：</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shd w:val="clear" w:color="auto" w:fill="FFFFFF"/>
          </w:rPr>
          <w:t>2019</w:t>
        </w:r>
        <w:r w:rsidRPr="00CD7683">
          <w:rPr>
            <w:rFonts w:ascii="Times New Roman" w:eastAsia="Times New Roman" w:hAnsi="??"/>
            <w:sz w:val="32"/>
            <w:szCs w:val="32"/>
            <w:shd w:val="clear" w:color="auto" w:fill="FFFFFF"/>
          </w:rPr>
          <w:t>年</w:t>
        </w:r>
        <w:r w:rsidRPr="00CD7683">
          <w:rPr>
            <w:rFonts w:ascii="Times New Roman" w:hAnsi="Times New Roman"/>
            <w:sz w:val="32"/>
            <w:szCs w:val="32"/>
            <w:shd w:val="clear" w:color="auto" w:fill="FFFFFF"/>
          </w:rPr>
          <w:t>3</w:t>
        </w:r>
        <w:r w:rsidRPr="00CD7683">
          <w:rPr>
            <w:rFonts w:ascii="Times New Roman" w:eastAsia="Times New Roman" w:hAnsi="??"/>
            <w:sz w:val="32"/>
            <w:szCs w:val="32"/>
            <w:shd w:val="clear" w:color="auto" w:fill="FFFFFF"/>
          </w:rPr>
          <w:t>月</w:t>
        </w:r>
        <w:r w:rsidRPr="00CD7683">
          <w:rPr>
            <w:rFonts w:ascii="Times New Roman" w:hAnsi="Times New Roman"/>
            <w:sz w:val="32"/>
            <w:szCs w:val="32"/>
            <w:shd w:val="clear" w:color="auto" w:fill="FFFFFF"/>
          </w:rPr>
          <w:t>10</w:t>
        </w:r>
        <w:r w:rsidRPr="00CD7683">
          <w:rPr>
            <w:rFonts w:ascii="Times New Roman" w:eastAsia="Times New Roman" w:hAnsi="??"/>
            <w:sz w:val="32"/>
            <w:szCs w:val="32"/>
            <w:shd w:val="clear" w:color="auto" w:fill="FFFFFF"/>
          </w:rPr>
          <w:t>日</w:t>
        </w:r>
      </w:smartTag>
      <w:r w:rsidRPr="00CD7683">
        <w:rPr>
          <w:rFonts w:ascii="Times New Roman" w:eastAsia="Times New Roman" w:hAnsi="??"/>
          <w:sz w:val="32"/>
          <w:szCs w:val="32"/>
          <w:shd w:val="clear" w:color="auto" w:fill="FFFFFF"/>
        </w:rPr>
        <w:t>。应聘人员应按照准考证上规定的时间和地点，携带准考证和本人有效期内的二代身份证原件参加笔试。笔试为全程封闭考试，考试期间不得提前交卷、退场。</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笔试成绩在徐州市教育局网站公布，应聘人员可凭身份证号和准考证号查询。</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hAnsi="Times New Roman"/>
          <w:sz w:val="32"/>
          <w:szCs w:val="32"/>
          <w:shd w:val="clear" w:color="auto" w:fill="FFFFFF"/>
        </w:rPr>
        <w:t>(2)</w:t>
      </w:r>
      <w:r w:rsidRPr="00CD7683">
        <w:rPr>
          <w:rFonts w:ascii="Times New Roman" w:eastAsia="Times New Roman" w:hAnsi="??"/>
          <w:sz w:val="32"/>
          <w:szCs w:val="32"/>
          <w:shd w:val="clear" w:color="auto" w:fill="FFFFFF"/>
        </w:rPr>
        <w:t>资格复审：</w:t>
      </w:r>
    </w:p>
    <w:p w:rsidR="00B20563" w:rsidRPr="00CD7683" w:rsidRDefault="00B20563">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第一批次体检结束后，沛县</w:t>
      </w:r>
      <w:r w:rsidRPr="00CD7683">
        <w:rPr>
          <w:rFonts w:ascii="仿宋_GB2312" w:eastAsia="仿宋_GB2312" w:hAnsi="??" w:hint="eastAsia"/>
          <w:sz w:val="32"/>
          <w:szCs w:val="32"/>
          <w:shd w:val="clear" w:color="auto" w:fill="FFFFFF"/>
        </w:rPr>
        <w:t>人力资源和社会保障</w:t>
      </w:r>
      <w:r w:rsidRPr="00CD7683">
        <w:rPr>
          <w:rFonts w:ascii="Times New Roman" w:eastAsia="Times New Roman" w:hAnsi="??"/>
          <w:sz w:val="32"/>
          <w:szCs w:val="32"/>
          <w:shd w:val="clear" w:color="auto" w:fill="FFFFFF"/>
        </w:rPr>
        <w:t>局、</w:t>
      </w:r>
      <w:r w:rsidRPr="00CD7683">
        <w:rPr>
          <w:rFonts w:ascii="仿宋_GB2312" w:eastAsia="仿宋_GB2312" w:hAnsi="??" w:hint="eastAsia"/>
          <w:sz w:val="32"/>
          <w:szCs w:val="32"/>
          <w:shd w:val="clear" w:color="auto" w:fill="FFFFFF"/>
        </w:rPr>
        <w:t>沛县</w:t>
      </w:r>
      <w:r w:rsidRPr="00CD7683">
        <w:rPr>
          <w:rFonts w:ascii="Times New Roman" w:eastAsia="Times New Roman" w:hAnsi="??"/>
          <w:sz w:val="32"/>
          <w:szCs w:val="32"/>
          <w:shd w:val="clear" w:color="auto" w:fill="FFFFFF"/>
        </w:rPr>
        <w:t>教育</w:t>
      </w:r>
      <w:r w:rsidRPr="00CD7683">
        <w:rPr>
          <w:rFonts w:ascii="仿宋_GB2312" w:eastAsia="仿宋_GB2312" w:hAnsi="??" w:hint="eastAsia"/>
          <w:sz w:val="32"/>
          <w:szCs w:val="32"/>
          <w:shd w:val="clear" w:color="auto" w:fill="FFFFFF"/>
        </w:rPr>
        <w:t>局</w:t>
      </w:r>
      <w:r w:rsidRPr="00CD7683">
        <w:rPr>
          <w:rFonts w:ascii="Times New Roman" w:eastAsia="Times New Roman" w:hAnsi="??"/>
          <w:sz w:val="32"/>
          <w:szCs w:val="32"/>
          <w:shd w:val="clear" w:color="auto" w:fill="FFFFFF"/>
        </w:rPr>
        <w:t>划定笔试合格线，并从应聘各岗位笔试成绩合格人员中，从高分到低分的顺序，按不超过招聘岗位计划数</w:t>
      </w:r>
      <w:r w:rsidRPr="00CD7683">
        <w:rPr>
          <w:rFonts w:ascii="Times New Roman" w:hAnsi="Times New Roman"/>
          <w:sz w:val="32"/>
          <w:szCs w:val="32"/>
          <w:shd w:val="clear" w:color="auto" w:fill="FFFFFF"/>
        </w:rPr>
        <w:t>1:3</w:t>
      </w:r>
      <w:r w:rsidRPr="00CD7683">
        <w:rPr>
          <w:rFonts w:ascii="Times New Roman" w:eastAsia="Times New Roman" w:hAnsi="??"/>
          <w:sz w:val="32"/>
          <w:szCs w:val="32"/>
          <w:shd w:val="clear" w:color="auto" w:fill="FFFFFF"/>
        </w:rPr>
        <w:t>的比例确定参加资格复审的人员名单（末位成绩并列的，一并参加）</w:t>
      </w:r>
      <w:r w:rsidRPr="00CD7683">
        <w:rPr>
          <w:rFonts w:ascii="Times New Roman" w:hAnsi="??" w:hint="eastAsia"/>
          <w:sz w:val="32"/>
          <w:szCs w:val="32"/>
          <w:shd w:val="clear" w:color="auto" w:fill="FFFFFF"/>
        </w:rPr>
        <w:t>，并负责资格复审</w:t>
      </w:r>
      <w:r w:rsidRPr="00CD7683">
        <w:rPr>
          <w:rFonts w:ascii="Times New Roman" w:eastAsia="Times New Roman" w:hAnsi="??"/>
          <w:sz w:val="32"/>
          <w:szCs w:val="32"/>
          <w:shd w:val="clear" w:color="auto" w:fill="FFFFFF"/>
        </w:rPr>
        <w:t>。达不到该比例的，按实际人数确定资格复审人员名单。</w:t>
      </w:r>
      <w:r w:rsidRPr="00CD7683">
        <w:rPr>
          <w:rFonts w:ascii="仿宋_GB2312" w:eastAsia="仿宋_GB2312" w:hAnsi="??" w:hint="eastAsia"/>
          <w:sz w:val="32"/>
          <w:szCs w:val="32"/>
          <w:shd w:val="clear" w:color="auto" w:fill="FFFFFF"/>
        </w:rPr>
        <w:t>（</w:t>
      </w:r>
      <w:r w:rsidRPr="00CD7683">
        <w:rPr>
          <w:rFonts w:ascii="仿宋_GB2312" w:eastAsia="仿宋_GB2312" w:hAnsi="宋体" w:cs="宋体" w:hint="eastAsia"/>
          <w:bCs/>
          <w:kern w:val="36"/>
          <w:sz w:val="32"/>
          <w:szCs w:val="32"/>
        </w:rPr>
        <w:t>资格复审的时间、地点以及参加资格复审人员名单另行通知。详见沛县政府信息公开专栏公示公告栏目、沛县人力资源和社会保障局微信公众号：沛县人社发布）</w:t>
      </w:r>
      <w:r w:rsidRPr="00CD7683">
        <w:rPr>
          <w:rFonts w:ascii="仿宋_GB2312" w:eastAsia="仿宋_GB2312" w:hAnsi="Microsoft YaHei" w:cs="宋体" w:hint="eastAsia"/>
          <w:sz w:val="32"/>
          <w:szCs w:val="32"/>
        </w:rPr>
        <w:t>。</w:t>
      </w:r>
    </w:p>
    <w:p w:rsidR="00B20563" w:rsidRPr="00CD7683" w:rsidRDefault="00B20563">
      <w:pPr>
        <w:pStyle w:val="NormalWeb"/>
        <w:widowControl/>
        <w:shd w:val="clear" w:color="auto" w:fill="FFFFFF"/>
        <w:spacing w:before="0" w:beforeAutospacing="0" w:after="0" w:afterAutospacing="0" w:line="500" w:lineRule="exact"/>
        <w:ind w:firstLine="480"/>
        <w:rPr>
          <w:rFonts w:ascii="仿宋_GB2312" w:eastAsia="仿宋_GB2312" w:hAnsi="??"/>
          <w:sz w:val="32"/>
          <w:szCs w:val="32"/>
          <w:shd w:val="clear" w:color="auto" w:fill="FFFFFF"/>
        </w:rPr>
      </w:pPr>
      <w:r w:rsidRPr="00CD7683">
        <w:rPr>
          <w:rFonts w:ascii="仿宋_GB2312" w:eastAsia="仿宋_GB2312" w:hint="eastAsia"/>
          <w:sz w:val="32"/>
          <w:szCs w:val="32"/>
        </w:rPr>
        <w:t>所有应聘人员应保持报名时填报联系方式的通畅，以便</w:t>
      </w:r>
      <w:r w:rsidRPr="00CD7683">
        <w:rPr>
          <w:rFonts w:ascii="Times New Roman" w:eastAsia="Times New Roman" w:hAnsi="??"/>
          <w:sz w:val="32"/>
          <w:szCs w:val="32"/>
          <w:shd w:val="clear" w:color="auto" w:fill="FFFFFF"/>
        </w:rPr>
        <w:t>沛县</w:t>
      </w:r>
      <w:r w:rsidRPr="00CD7683">
        <w:rPr>
          <w:rFonts w:ascii="仿宋_GB2312" w:eastAsia="仿宋_GB2312" w:hint="eastAsia"/>
          <w:sz w:val="32"/>
          <w:szCs w:val="32"/>
        </w:rPr>
        <w:t>人力资源和社会保障</w:t>
      </w:r>
      <w:r w:rsidRPr="00CD7683">
        <w:rPr>
          <w:rFonts w:ascii="Times New Roman" w:eastAsia="Times New Roman" w:hAnsi="??"/>
          <w:sz w:val="32"/>
          <w:szCs w:val="32"/>
          <w:shd w:val="clear" w:color="auto" w:fill="FFFFFF"/>
        </w:rPr>
        <w:t>局、</w:t>
      </w:r>
      <w:r w:rsidRPr="00CD7683">
        <w:rPr>
          <w:rFonts w:ascii="仿宋_GB2312" w:eastAsia="仿宋_GB2312" w:hint="eastAsia"/>
          <w:sz w:val="32"/>
          <w:szCs w:val="32"/>
        </w:rPr>
        <w:t>沛县</w:t>
      </w:r>
      <w:r w:rsidRPr="00CD7683">
        <w:rPr>
          <w:rFonts w:ascii="Times New Roman" w:eastAsia="Times New Roman" w:hAnsi="??"/>
          <w:sz w:val="32"/>
          <w:szCs w:val="32"/>
          <w:shd w:val="clear" w:color="auto" w:fill="FFFFFF"/>
        </w:rPr>
        <w:t>教育</w:t>
      </w:r>
      <w:r w:rsidRPr="00CD7683">
        <w:rPr>
          <w:rFonts w:ascii="仿宋_GB2312" w:eastAsia="仿宋_GB2312" w:hint="eastAsia"/>
          <w:sz w:val="32"/>
          <w:szCs w:val="32"/>
        </w:rPr>
        <w:t>局通知资格复审或递补复审，</w:t>
      </w:r>
      <w:r w:rsidRPr="00CD7683">
        <w:rPr>
          <w:rFonts w:ascii="仿宋_GB2312" w:eastAsia="仿宋_GB2312" w:hAnsi="??" w:hint="eastAsia"/>
          <w:sz w:val="32"/>
          <w:szCs w:val="32"/>
          <w:shd w:val="clear" w:color="auto" w:fill="FFFFFF"/>
        </w:rPr>
        <w:t>未在规定时限内参加资格复审的，视为自动放弃面试资格处理。资格复审不合格的应聘人员如对资格复审有异议，可在</w:t>
      </w:r>
      <w:r w:rsidRPr="00CD7683">
        <w:rPr>
          <w:rFonts w:ascii="仿宋_GB2312" w:eastAsia="仿宋_GB2312" w:hAnsi="??"/>
          <w:sz w:val="32"/>
          <w:szCs w:val="32"/>
          <w:shd w:val="clear" w:color="auto" w:fill="FFFFFF"/>
        </w:rPr>
        <w:t>1</w:t>
      </w:r>
      <w:r w:rsidRPr="00CD7683">
        <w:rPr>
          <w:rFonts w:ascii="仿宋_GB2312" w:eastAsia="仿宋_GB2312" w:hAnsi="??" w:hint="eastAsia"/>
          <w:sz w:val="32"/>
          <w:szCs w:val="32"/>
          <w:shd w:val="clear" w:color="auto" w:fill="FFFFFF"/>
        </w:rPr>
        <w:t>日内向</w:t>
      </w:r>
      <w:r w:rsidRPr="00CD7683">
        <w:rPr>
          <w:rFonts w:ascii="Times New Roman" w:eastAsia="Times New Roman" w:hAnsi="??"/>
          <w:sz w:val="32"/>
          <w:szCs w:val="32"/>
          <w:shd w:val="clear" w:color="auto" w:fill="FFFFFF"/>
        </w:rPr>
        <w:t>沛县</w:t>
      </w:r>
      <w:r w:rsidRPr="00CD7683">
        <w:rPr>
          <w:rFonts w:ascii="仿宋_GB2312" w:eastAsia="仿宋_GB2312" w:hAnsi="??" w:hint="eastAsia"/>
          <w:sz w:val="32"/>
          <w:szCs w:val="32"/>
          <w:shd w:val="clear" w:color="auto" w:fill="FFFFFF"/>
        </w:rPr>
        <w:t>人力资源和社会保障</w:t>
      </w:r>
      <w:r w:rsidRPr="00CD7683">
        <w:rPr>
          <w:rFonts w:ascii="Times New Roman" w:eastAsia="Times New Roman" w:hAnsi="??"/>
          <w:sz w:val="32"/>
          <w:szCs w:val="32"/>
          <w:shd w:val="clear" w:color="auto" w:fill="FFFFFF"/>
        </w:rPr>
        <w:t>局、</w:t>
      </w:r>
      <w:r w:rsidRPr="00CD7683">
        <w:rPr>
          <w:rFonts w:ascii="仿宋_GB2312" w:eastAsia="仿宋_GB2312" w:hAnsi="??" w:hint="eastAsia"/>
          <w:sz w:val="32"/>
          <w:szCs w:val="32"/>
          <w:shd w:val="clear" w:color="auto" w:fill="FFFFFF"/>
        </w:rPr>
        <w:t>沛县</w:t>
      </w:r>
      <w:r w:rsidRPr="00CD7683">
        <w:rPr>
          <w:rFonts w:ascii="Times New Roman" w:eastAsia="Times New Roman" w:hAnsi="??"/>
          <w:sz w:val="32"/>
          <w:szCs w:val="32"/>
          <w:shd w:val="clear" w:color="auto" w:fill="FFFFFF"/>
        </w:rPr>
        <w:t>教育</w:t>
      </w:r>
      <w:r w:rsidRPr="00CD7683">
        <w:rPr>
          <w:rFonts w:ascii="仿宋_GB2312" w:eastAsia="仿宋_GB2312" w:hAnsi="??" w:hint="eastAsia"/>
          <w:sz w:val="32"/>
          <w:szCs w:val="32"/>
          <w:shd w:val="clear" w:color="auto" w:fill="FFFFFF"/>
        </w:rPr>
        <w:t>局书面陈述申辩。</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资格复审须应聘人员本人到场，提供符合报考条件的相关证明材料：</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①</w:t>
      </w:r>
      <w:r w:rsidRPr="00CD7683">
        <w:rPr>
          <w:rFonts w:ascii="Times New Roman" w:eastAsia="Times New Roman" w:hAnsi="??"/>
          <w:sz w:val="32"/>
          <w:szCs w:val="32"/>
          <w:shd w:val="clear" w:color="auto" w:fill="FFFFFF"/>
        </w:rPr>
        <w:t>有效期内二代居民身份证原件和复印件；</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②</w:t>
      </w:r>
      <w:r w:rsidRPr="00CD7683">
        <w:rPr>
          <w:rFonts w:ascii="仿宋_GB2312" w:eastAsia="仿宋_GB2312"/>
          <w:sz w:val="32"/>
          <w:szCs w:val="32"/>
        </w:rPr>
        <w:t>2019</w:t>
      </w:r>
      <w:r w:rsidRPr="00CD7683">
        <w:rPr>
          <w:rFonts w:ascii="仿宋_GB2312" w:eastAsia="仿宋_GB2312" w:hint="eastAsia"/>
          <w:sz w:val="32"/>
          <w:szCs w:val="32"/>
        </w:rPr>
        <w:t>年免费男幼儿教师岗位须</w:t>
      </w:r>
      <w:r w:rsidRPr="00CD7683">
        <w:rPr>
          <w:rFonts w:ascii="仿宋_GB2312" w:eastAsia="仿宋_GB2312" w:hAnsi="??" w:hint="eastAsia"/>
          <w:sz w:val="32"/>
          <w:szCs w:val="32"/>
          <w:shd w:val="clear" w:color="auto" w:fill="FFFFFF"/>
        </w:rPr>
        <w:t>提供户口本</w:t>
      </w:r>
      <w:r w:rsidRPr="00CD7683">
        <w:rPr>
          <w:rFonts w:ascii="仿宋_GB2312" w:eastAsia="仿宋_GB2312" w:hAnsi="Times New Roman"/>
          <w:sz w:val="32"/>
          <w:szCs w:val="32"/>
          <w:shd w:val="clear" w:color="auto" w:fill="FFFFFF"/>
        </w:rPr>
        <w:t>(</w:t>
      </w:r>
      <w:r w:rsidRPr="00CD7683">
        <w:rPr>
          <w:rFonts w:ascii="仿宋_GB2312" w:eastAsia="仿宋_GB2312" w:hAnsi="??" w:hint="eastAsia"/>
          <w:sz w:val="32"/>
          <w:szCs w:val="32"/>
          <w:shd w:val="clear" w:color="auto" w:fill="FFFFFF"/>
        </w:rPr>
        <w:t>或户籍证明</w:t>
      </w:r>
      <w:r w:rsidRPr="00CD7683">
        <w:rPr>
          <w:rFonts w:ascii="仿宋_GB2312" w:eastAsia="仿宋_GB2312" w:hAnsi="Times New Roman"/>
          <w:sz w:val="32"/>
          <w:szCs w:val="32"/>
          <w:shd w:val="clear" w:color="auto" w:fill="FFFFFF"/>
        </w:rPr>
        <w:t>)</w:t>
      </w:r>
      <w:r w:rsidRPr="00CD7683">
        <w:rPr>
          <w:rFonts w:ascii="仿宋_GB2312" w:eastAsia="仿宋_GB2312" w:hAnsi="??" w:hint="eastAsia"/>
          <w:sz w:val="32"/>
          <w:szCs w:val="32"/>
          <w:shd w:val="clear" w:color="auto" w:fill="FFFFFF"/>
        </w:rPr>
        <w:t>或沛县生源的证明原件和复印件</w:t>
      </w:r>
      <w:r w:rsidRPr="00CD7683">
        <w:rPr>
          <w:rFonts w:ascii="Times New Roman" w:eastAsia="Times New Roman" w:hAnsi="??"/>
          <w:sz w:val="32"/>
          <w:szCs w:val="32"/>
          <w:shd w:val="clear" w:color="auto" w:fill="FFFFFF"/>
        </w:rPr>
        <w:t>；</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③</w:t>
      </w:r>
      <w:r w:rsidRPr="00CD7683">
        <w:rPr>
          <w:rFonts w:ascii="Times New Roman" w:eastAsia="Times New Roman" w:hAnsi="??"/>
          <w:sz w:val="32"/>
          <w:szCs w:val="32"/>
          <w:shd w:val="clear" w:color="auto" w:fill="FFFFFF"/>
        </w:rPr>
        <w:t>教师资格证原件和复印件；</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④</w:t>
      </w:r>
      <w:r w:rsidRPr="00CD7683">
        <w:rPr>
          <w:rFonts w:ascii="Times New Roman" w:eastAsia="Times New Roman" w:hAnsi="??"/>
          <w:sz w:val="32"/>
          <w:szCs w:val="32"/>
          <w:shd w:val="clear" w:color="auto" w:fill="FFFFFF"/>
        </w:rPr>
        <w:t>毕业证书、学位证书原件和复印件；</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⑤</w:t>
      </w:r>
      <w:r w:rsidRPr="00CD7683">
        <w:rPr>
          <w:rFonts w:ascii="Times New Roman" w:eastAsia="Times New Roman" w:hAnsi="??"/>
          <w:sz w:val="32"/>
          <w:szCs w:val="32"/>
          <w:shd w:val="clear" w:color="auto" w:fill="FFFFFF"/>
        </w:rPr>
        <w:t>《教育部学历证书电子注册备案表》（在学信网上打印，网址为：</w:t>
      </w:r>
      <w:r w:rsidRPr="00CD7683">
        <w:rPr>
          <w:rFonts w:ascii="Times New Roman" w:hAnsi="Times New Roman"/>
          <w:sz w:val="32"/>
          <w:szCs w:val="32"/>
          <w:shd w:val="clear" w:color="auto" w:fill="FFFFFF"/>
        </w:rPr>
        <w:t>http://www.chsi.com.cn </w:t>
      </w:r>
      <w:r w:rsidRPr="00CD7683">
        <w:rPr>
          <w:rFonts w:ascii="Times New Roman" w:eastAsia="Times New Roman" w:hAnsi="??"/>
          <w:sz w:val="32"/>
          <w:szCs w:val="32"/>
          <w:shd w:val="clear" w:color="auto" w:fill="FFFFFF"/>
        </w:rPr>
        <w:t>）；</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⑥</w:t>
      </w:r>
      <w:r w:rsidRPr="00CD7683">
        <w:rPr>
          <w:rFonts w:ascii="Times New Roman" w:eastAsia="Times New Roman" w:hAnsi="??"/>
          <w:sz w:val="32"/>
          <w:szCs w:val="32"/>
          <w:shd w:val="clear" w:color="auto" w:fill="FFFFFF"/>
        </w:rPr>
        <w:t>行政、事业单位在编人员须按照人事管理权限提供单位及主管部门同意报考的证明；其他签有劳动合同或聘用合同的人员须按管理权限提供同意报考证明。</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应届毕业生可暂缓提交学历学位证书和《教育部学历证书电子注册备案表》</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应在</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shd w:val="clear" w:color="auto" w:fill="FFFFFF"/>
          </w:rPr>
          <w:t>2019</w:t>
        </w:r>
        <w:r w:rsidRPr="00CD7683">
          <w:rPr>
            <w:rFonts w:ascii="Times New Roman" w:eastAsia="Times New Roman" w:hAnsi="??"/>
            <w:sz w:val="32"/>
            <w:szCs w:val="32"/>
            <w:shd w:val="clear" w:color="auto" w:fill="FFFFFF"/>
          </w:rPr>
          <w:t>年</w:t>
        </w:r>
        <w:r w:rsidRPr="00CD7683">
          <w:rPr>
            <w:rFonts w:ascii="Times New Roman" w:hAnsi="Times New Roman"/>
            <w:sz w:val="32"/>
            <w:szCs w:val="32"/>
            <w:shd w:val="clear" w:color="auto" w:fill="FFFFFF"/>
          </w:rPr>
          <w:t>7</w:t>
        </w:r>
        <w:r w:rsidRPr="00CD7683">
          <w:rPr>
            <w:rFonts w:ascii="Times New Roman" w:eastAsia="Times New Roman" w:hAnsi="??"/>
            <w:sz w:val="32"/>
            <w:szCs w:val="32"/>
            <w:shd w:val="clear" w:color="auto" w:fill="FFFFFF"/>
          </w:rPr>
          <w:t>月</w:t>
        </w:r>
        <w:r w:rsidRPr="00CD7683">
          <w:rPr>
            <w:rFonts w:ascii="Times New Roman" w:hAnsi="Times New Roman"/>
            <w:sz w:val="32"/>
            <w:szCs w:val="32"/>
            <w:shd w:val="clear" w:color="auto" w:fill="FFFFFF"/>
          </w:rPr>
          <w:t>31</w:t>
        </w:r>
        <w:r w:rsidRPr="00CD7683">
          <w:rPr>
            <w:rFonts w:ascii="Times New Roman" w:eastAsia="Times New Roman" w:hAnsi="??"/>
            <w:sz w:val="32"/>
            <w:szCs w:val="32"/>
            <w:shd w:val="clear" w:color="auto" w:fill="FFFFFF"/>
          </w:rPr>
          <w:t>日前</w:t>
        </w:r>
      </w:smartTag>
      <w:r w:rsidRPr="00CD7683">
        <w:rPr>
          <w:rFonts w:ascii="Times New Roman" w:eastAsia="Times New Roman" w:hAnsi="??"/>
          <w:sz w:val="32"/>
          <w:szCs w:val="32"/>
          <w:shd w:val="clear" w:color="auto" w:fill="FFFFFF"/>
        </w:rPr>
        <w:t>提供</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，但须提供本人的《毕业生双向选择就业推荐表》的原件、复印件和《教育部学籍在线验证报告》；</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Pr>
          <w:rFonts w:ascii="Times New Roman" w:hAnsi="??" w:hint="eastAsia"/>
          <w:sz w:val="32"/>
          <w:szCs w:val="32"/>
          <w:shd w:val="clear" w:color="auto" w:fill="FFFFFF"/>
        </w:rPr>
        <w:t>应聘人员</w:t>
      </w:r>
      <w:r w:rsidRPr="00CD7683">
        <w:rPr>
          <w:rFonts w:ascii="Times New Roman" w:eastAsia="Times New Roman" w:hAnsi="??"/>
          <w:sz w:val="32"/>
          <w:szCs w:val="32"/>
          <w:shd w:val="clear" w:color="auto" w:fill="FFFFFF"/>
        </w:rPr>
        <w:t>可暂缓提供教师资格证书（应在</w:t>
      </w:r>
      <w:smartTag w:uri="urn:schemas-microsoft-com:office:smarttags" w:element="chsdate">
        <w:smartTagPr>
          <w:attr w:name="IsROCDate" w:val="False"/>
          <w:attr w:name="IsLunarDate" w:val="False"/>
          <w:attr w:name="Day" w:val="3"/>
          <w:attr w:name="Month" w:val="2"/>
          <w:attr w:name="Year" w:val="2019"/>
        </w:smartTagPr>
        <w:r w:rsidRPr="00CD7683">
          <w:rPr>
            <w:rFonts w:ascii="Times New Roman" w:hAnsi="Times New Roman"/>
            <w:sz w:val="32"/>
            <w:szCs w:val="32"/>
            <w:shd w:val="clear" w:color="auto" w:fill="FFFFFF"/>
          </w:rPr>
          <w:t>2019</w:t>
        </w:r>
        <w:r w:rsidRPr="00CD7683">
          <w:rPr>
            <w:rFonts w:ascii="Times New Roman" w:eastAsia="Times New Roman" w:hAnsi="??"/>
            <w:sz w:val="32"/>
            <w:szCs w:val="32"/>
            <w:shd w:val="clear" w:color="auto" w:fill="FFFFFF"/>
          </w:rPr>
          <w:t>年</w:t>
        </w:r>
        <w:r w:rsidRPr="00CD7683">
          <w:rPr>
            <w:rFonts w:ascii="Times New Roman" w:hAnsi="Times New Roman"/>
            <w:sz w:val="32"/>
            <w:szCs w:val="32"/>
            <w:shd w:val="clear" w:color="auto" w:fill="FFFFFF"/>
          </w:rPr>
          <w:t>7</w:t>
        </w:r>
        <w:r w:rsidRPr="00CD7683">
          <w:rPr>
            <w:rFonts w:ascii="Times New Roman" w:eastAsia="Times New Roman" w:hAnsi="??"/>
            <w:sz w:val="32"/>
            <w:szCs w:val="32"/>
            <w:shd w:val="clear" w:color="auto" w:fill="FFFFFF"/>
          </w:rPr>
          <w:t>月</w:t>
        </w:r>
        <w:r w:rsidRPr="00CD7683">
          <w:rPr>
            <w:rFonts w:ascii="Times New Roman" w:hAnsi="Times New Roman"/>
            <w:sz w:val="32"/>
            <w:szCs w:val="32"/>
            <w:shd w:val="clear" w:color="auto" w:fill="FFFFFF"/>
          </w:rPr>
          <w:t>31</w:t>
        </w:r>
        <w:r w:rsidRPr="00CD7683">
          <w:rPr>
            <w:rFonts w:ascii="Times New Roman" w:eastAsia="Times New Roman" w:hAnsi="??"/>
            <w:sz w:val="32"/>
            <w:szCs w:val="32"/>
            <w:shd w:val="clear" w:color="auto" w:fill="FFFFFF"/>
          </w:rPr>
          <w:t>日前</w:t>
        </w:r>
      </w:smartTag>
      <w:r w:rsidRPr="00CD7683">
        <w:rPr>
          <w:rFonts w:ascii="Times New Roman" w:eastAsia="Times New Roman" w:hAnsi="??"/>
          <w:sz w:val="32"/>
          <w:szCs w:val="32"/>
          <w:shd w:val="clear" w:color="auto" w:fill="FFFFFF"/>
        </w:rPr>
        <w:t>提供</w:t>
      </w:r>
      <w:r w:rsidRPr="00CD7683">
        <w:rPr>
          <w:rFonts w:ascii="宋体" w:hAnsi="宋体" w:cs="宋体" w:hint="eastAsia"/>
          <w:sz w:val="32"/>
          <w:szCs w:val="32"/>
          <w:shd w:val="clear" w:color="auto" w:fill="FFFFFF"/>
        </w:rPr>
        <w:t>）</w:t>
      </w:r>
      <w:r w:rsidRPr="00CD7683">
        <w:rPr>
          <w:rFonts w:ascii="Times New Roman" w:eastAsia="Times New Roman" w:hAnsi="??"/>
          <w:sz w:val="32"/>
          <w:szCs w:val="32"/>
          <w:shd w:val="clear" w:color="auto" w:fill="FFFFFF"/>
        </w:rPr>
        <w:t>，但须提供教育部考试中心颁发的《中小学教师资格考试合格证明》</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国考笔试、面试均合格人员，登陆中小学教师资格考试网下载打印</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，或提供毕业学校开具的应届师范生直接认定证明。</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国</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境</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外学历学位报考者另提供教育部留学服务中心出具的国</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境</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外学历学位认证证明原件和复印件。</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以上材料复印件需单独按序装订。</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资格复审合格者，当场领取面试通知书，并缴纳面试费</w:t>
      </w:r>
      <w:r w:rsidRPr="00CD7683">
        <w:rPr>
          <w:rFonts w:ascii="Times New Roman" w:hAnsi="Times New Roman"/>
          <w:sz w:val="32"/>
          <w:szCs w:val="32"/>
          <w:shd w:val="clear" w:color="auto" w:fill="FFFFFF"/>
        </w:rPr>
        <w:t>100</w:t>
      </w:r>
      <w:r w:rsidRPr="00CD7683">
        <w:rPr>
          <w:rFonts w:ascii="Times New Roman" w:eastAsia="Times New Roman" w:hAnsi="??"/>
          <w:sz w:val="32"/>
          <w:szCs w:val="32"/>
          <w:shd w:val="clear" w:color="auto" w:fill="FFFFFF"/>
        </w:rPr>
        <w:t>元，按面试通知书要求参加面试；资格复审不合格者，取消面试资格，并从该岗位笔试合格的人员中从高分到低分的顺序依次递补</w:t>
      </w:r>
      <w:r w:rsidRPr="00CD7683">
        <w:rPr>
          <w:rFonts w:ascii="仿宋_GB2312" w:eastAsia="仿宋_GB2312" w:hint="eastAsia"/>
          <w:sz w:val="32"/>
          <w:szCs w:val="32"/>
        </w:rPr>
        <w:t>资格复审</w:t>
      </w:r>
      <w:r w:rsidRPr="00CD7683">
        <w:rPr>
          <w:rFonts w:ascii="Times New Roman" w:eastAsia="Times New Roman" w:hAnsi="??"/>
          <w:sz w:val="32"/>
          <w:szCs w:val="32"/>
          <w:shd w:val="clear" w:color="auto" w:fill="FFFFFF"/>
        </w:rPr>
        <w:t>人选。资格复审时，应聘人员信息与网上报名提供信息不一致且不符合报考条件的，资格复审为不合格。</w:t>
      </w:r>
      <w:r w:rsidRPr="00CD7683">
        <w:rPr>
          <w:rFonts w:ascii="仿宋_GB2312" w:eastAsia="仿宋_GB2312" w:hAnsi="仿宋_GB2312" w:cs="仿宋_GB2312" w:hint="eastAsia"/>
          <w:sz w:val="32"/>
          <w:szCs w:val="32"/>
          <w:shd w:val="clear" w:color="auto" w:fill="FFFFFF"/>
        </w:rPr>
        <w:t>递补资格复审人员名单、时间、地点另行通知。</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hAnsi="Times New Roman"/>
          <w:sz w:val="32"/>
          <w:szCs w:val="32"/>
          <w:shd w:val="clear" w:color="auto" w:fill="FFFFFF"/>
        </w:rPr>
        <w:t xml:space="preserve"> (3)</w:t>
      </w:r>
      <w:r w:rsidRPr="00CD7683">
        <w:rPr>
          <w:rFonts w:ascii="Times New Roman" w:eastAsia="Times New Roman" w:hAnsi="??"/>
          <w:sz w:val="32"/>
          <w:szCs w:val="32"/>
          <w:shd w:val="clear" w:color="auto" w:fill="FFFFFF"/>
        </w:rPr>
        <w:t>面试：</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进入面试的人员名单和面试要求在</w:t>
      </w:r>
      <w:r w:rsidRPr="00CD7683">
        <w:rPr>
          <w:rFonts w:ascii="仿宋_GB2312" w:eastAsia="仿宋_GB2312" w:hAnsi="宋体" w:cs="宋体" w:hint="eastAsia"/>
          <w:bCs/>
          <w:kern w:val="36"/>
          <w:sz w:val="32"/>
          <w:szCs w:val="32"/>
        </w:rPr>
        <w:t>沛县政府信息公开专栏公示公告栏目、沛县人力资源和社会保障局微信公众号（沛县人社发布）</w:t>
      </w:r>
      <w:r w:rsidRPr="00CD7683">
        <w:rPr>
          <w:rFonts w:ascii="Times New Roman" w:eastAsia="Times New Roman" w:hAnsi="??"/>
          <w:sz w:val="32"/>
          <w:szCs w:val="32"/>
          <w:shd w:val="clear" w:color="auto" w:fill="FFFFFF"/>
        </w:rPr>
        <w:t>公布。</w:t>
      </w:r>
      <w:r w:rsidRPr="00CD7683">
        <w:rPr>
          <w:rFonts w:ascii="仿宋_GB2312" w:eastAsia="仿宋_GB2312" w:hAnsi="??" w:hint="eastAsia"/>
          <w:sz w:val="32"/>
          <w:szCs w:val="32"/>
          <w:shd w:val="clear" w:color="auto" w:fill="FFFFFF"/>
        </w:rPr>
        <w:t>面试时间、地点见面试准考证。</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应聘人员携带有效期内二代身份证和面试准考证参加面试。</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面试形式为模拟上课。封闭备课</w:t>
      </w:r>
      <w:r w:rsidRPr="00CD7683">
        <w:rPr>
          <w:rFonts w:ascii="仿宋_GB2312" w:eastAsia="仿宋_GB2312" w:hAnsi="Microsoft YaHei" w:cs="宋体"/>
          <w:kern w:val="0"/>
          <w:sz w:val="32"/>
          <w:szCs w:val="32"/>
        </w:rPr>
        <w:t>30</w:t>
      </w:r>
      <w:r w:rsidRPr="00CD7683">
        <w:rPr>
          <w:rFonts w:ascii="仿宋_GB2312" w:eastAsia="仿宋_GB2312" w:hAnsi="Microsoft YaHei" w:cs="宋体" w:hint="eastAsia"/>
          <w:kern w:val="0"/>
          <w:sz w:val="32"/>
          <w:szCs w:val="32"/>
        </w:rPr>
        <w:t>分钟后当场模拟上课</w:t>
      </w:r>
      <w:r w:rsidRPr="00CD7683">
        <w:rPr>
          <w:rFonts w:ascii="仿宋_GB2312" w:eastAsia="仿宋_GB2312" w:hAnsi="Microsoft YaHei" w:cs="宋体"/>
          <w:kern w:val="0"/>
          <w:sz w:val="32"/>
          <w:szCs w:val="32"/>
        </w:rPr>
        <w:t>15</w:t>
      </w:r>
      <w:r w:rsidRPr="00CD7683">
        <w:rPr>
          <w:rFonts w:ascii="仿宋_GB2312" w:eastAsia="仿宋_GB2312" w:hAnsi="Microsoft YaHei" w:cs="宋体" w:hint="eastAsia"/>
          <w:kern w:val="0"/>
          <w:sz w:val="32"/>
          <w:szCs w:val="32"/>
        </w:rPr>
        <w:t>分钟。</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面试成绩为百分制。面试合格分数线为</w:t>
      </w:r>
      <w:r w:rsidRPr="00CD7683">
        <w:rPr>
          <w:rFonts w:ascii="仿宋_GB2312" w:eastAsia="仿宋_GB2312" w:hAnsi="Microsoft YaHei" w:cs="宋体"/>
          <w:kern w:val="0"/>
          <w:sz w:val="32"/>
          <w:szCs w:val="32"/>
        </w:rPr>
        <w:t>60</w:t>
      </w:r>
      <w:r w:rsidRPr="00CD7683">
        <w:rPr>
          <w:rFonts w:ascii="仿宋_GB2312" w:eastAsia="仿宋_GB2312" w:hAnsi="Microsoft YaHei" w:cs="宋体" w:hint="eastAsia"/>
          <w:kern w:val="0"/>
          <w:sz w:val="32"/>
          <w:szCs w:val="32"/>
        </w:rPr>
        <w:t>分。面试成绩经考场监督员审核后，当场书面告知应聘人员。</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w:t>
      </w:r>
      <w:r w:rsidRPr="00CD7683">
        <w:rPr>
          <w:rFonts w:ascii="仿宋_GB2312" w:eastAsia="仿宋_GB2312" w:hAnsi="Microsoft YaHei" w:cs="宋体"/>
          <w:kern w:val="0"/>
          <w:sz w:val="32"/>
          <w:szCs w:val="32"/>
        </w:rPr>
        <w:t>4</w:t>
      </w:r>
      <w:r w:rsidRPr="00CD7683">
        <w:rPr>
          <w:rFonts w:ascii="仿宋_GB2312" w:eastAsia="仿宋_GB2312" w:hAnsi="Microsoft YaHei" w:cs="宋体" w:hint="eastAsia"/>
          <w:kern w:val="0"/>
          <w:sz w:val="32"/>
          <w:szCs w:val="32"/>
        </w:rPr>
        <w:t>）专业技能测试</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①测试范围：幼儿教师、音乐、美术岗位进入面试环节的考生；②测试办法：根据课题要求及本人特长，在规定时间内进行专业技能展示，由评委当场评分，成绩为百分制，专业技能测试合格分数线为</w:t>
      </w:r>
      <w:r w:rsidRPr="00CD7683">
        <w:rPr>
          <w:rFonts w:ascii="仿宋_GB2312" w:eastAsia="仿宋_GB2312" w:hAnsi="Microsoft YaHei" w:cs="宋体"/>
          <w:kern w:val="0"/>
          <w:sz w:val="32"/>
          <w:szCs w:val="32"/>
        </w:rPr>
        <w:t>60</w:t>
      </w:r>
      <w:r w:rsidRPr="00CD7683">
        <w:rPr>
          <w:rFonts w:ascii="仿宋_GB2312" w:eastAsia="仿宋_GB2312" w:hAnsi="Microsoft YaHei" w:cs="宋体" w:hint="eastAsia"/>
          <w:kern w:val="0"/>
          <w:sz w:val="32"/>
          <w:szCs w:val="32"/>
        </w:rPr>
        <w:t>分；③参加测试注意事项：考生带本人有效期内二代身份证和面试通知单进入考场。</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专业技能测试具体办法：</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音乐教师岗位：①现场演奏钢琴并自唱</w:t>
      </w:r>
      <w:r w:rsidRPr="00CD7683">
        <w:rPr>
          <w:rFonts w:ascii="仿宋_GB2312" w:eastAsia="仿宋_GB2312" w:hAnsi="Microsoft YaHei" w:cs="宋体"/>
          <w:kern w:val="0"/>
          <w:sz w:val="32"/>
          <w:szCs w:val="32"/>
        </w:rPr>
        <w:t>(</w:t>
      </w:r>
      <w:r w:rsidRPr="00CD7683">
        <w:rPr>
          <w:rFonts w:ascii="仿宋_GB2312" w:eastAsia="仿宋_GB2312" w:hAnsi="Microsoft YaHei" w:cs="宋体" w:hint="eastAsia"/>
          <w:kern w:val="0"/>
          <w:sz w:val="32"/>
          <w:szCs w:val="32"/>
        </w:rPr>
        <w:t>曲目自选</w:t>
      </w:r>
      <w:r w:rsidRPr="00CD7683">
        <w:rPr>
          <w:rFonts w:ascii="仿宋_GB2312" w:eastAsia="仿宋_GB2312" w:hAnsi="Microsoft YaHei" w:cs="宋体"/>
          <w:kern w:val="0"/>
          <w:sz w:val="32"/>
          <w:szCs w:val="32"/>
        </w:rPr>
        <w:t>);</w:t>
      </w:r>
      <w:r w:rsidRPr="00CD7683">
        <w:rPr>
          <w:rFonts w:ascii="仿宋_GB2312" w:eastAsia="仿宋_GB2312" w:hAnsi="Microsoft YaHei" w:cs="宋体" w:hint="eastAsia"/>
          <w:kern w:val="0"/>
          <w:sz w:val="32"/>
          <w:szCs w:val="32"/>
        </w:rPr>
        <w:t>②现场演奏除钢琴外的其他乐器</w:t>
      </w:r>
      <w:r w:rsidRPr="00CD7683">
        <w:rPr>
          <w:rFonts w:ascii="仿宋_GB2312" w:eastAsia="仿宋_GB2312" w:hAnsi="Microsoft YaHei" w:cs="宋体"/>
          <w:kern w:val="0"/>
          <w:sz w:val="32"/>
          <w:szCs w:val="32"/>
        </w:rPr>
        <w:t>(</w:t>
      </w:r>
      <w:r w:rsidRPr="00CD7683">
        <w:rPr>
          <w:rFonts w:ascii="仿宋_GB2312" w:eastAsia="仿宋_GB2312" w:hAnsi="Microsoft YaHei" w:cs="宋体" w:hint="eastAsia"/>
          <w:kern w:val="0"/>
          <w:sz w:val="32"/>
          <w:szCs w:val="32"/>
        </w:rPr>
        <w:t>乐器自带、曲目自选</w:t>
      </w:r>
      <w:r w:rsidRPr="00CD7683">
        <w:rPr>
          <w:rFonts w:ascii="仿宋_GB2312" w:eastAsia="仿宋_GB2312" w:hAnsi="Microsoft YaHei" w:cs="宋体"/>
          <w:kern w:val="0"/>
          <w:sz w:val="32"/>
          <w:szCs w:val="32"/>
        </w:rPr>
        <w:t>)</w:t>
      </w:r>
      <w:r w:rsidRPr="00CD7683">
        <w:rPr>
          <w:rFonts w:ascii="仿宋_GB2312" w:eastAsia="仿宋_GB2312" w:hAnsi="Microsoft YaHei" w:cs="宋体" w:hint="eastAsia"/>
          <w:kern w:val="0"/>
          <w:sz w:val="32"/>
          <w:szCs w:val="32"/>
        </w:rPr>
        <w:t>。两项技能测试成绩各占</w:t>
      </w:r>
      <w:r w:rsidRPr="00CD7683">
        <w:rPr>
          <w:rFonts w:ascii="仿宋_GB2312" w:eastAsia="仿宋_GB2312" w:hAnsi="Microsoft YaHei" w:cs="宋体"/>
          <w:kern w:val="0"/>
          <w:sz w:val="32"/>
          <w:szCs w:val="32"/>
        </w:rPr>
        <w:t>50%</w:t>
      </w:r>
      <w:r w:rsidRPr="00CD7683">
        <w:rPr>
          <w:rFonts w:ascii="仿宋_GB2312" w:eastAsia="仿宋_GB2312" w:hAnsi="Microsoft YaHei" w:cs="宋体" w:hint="eastAsia"/>
          <w:kern w:val="0"/>
          <w:sz w:val="32"/>
          <w:szCs w:val="32"/>
        </w:rPr>
        <w:t>，总时间</w:t>
      </w:r>
      <w:r w:rsidRPr="00CD7683">
        <w:rPr>
          <w:rFonts w:ascii="仿宋_GB2312" w:eastAsia="仿宋_GB2312" w:hAnsi="Microsoft YaHei" w:cs="宋体"/>
          <w:kern w:val="0"/>
          <w:sz w:val="32"/>
          <w:szCs w:val="32"/>
        </w:rPr>
        <w:t>10</w:t>
      </w:r>
      <w:r w:rsidRPr="00CD7683">
        <w:rPr>
          <w:rFonts w:ascii="仿宋_GB2312" w:eastAsia="仿宋_GB2312" w:hAnsi="Microsoft YaHei" w:cs="宋体" w:hint="eastAsia"/>
          <w:kern w:val="0"/>
          <w:sz w:val="32"/>
          <w:szCs w:val="32"/>
        </w:rPr>
        <w:t>分钟。</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幼儿教师岗位：①现场演奏钢琴并自唱</w:t>
      </w:r>
      <w:r w:rsidRPr="00CD7683">
        <w:rPr>
          <w:rFonts w:ascii="仿宋_GB2312" w:eastAsia="仿宋_GB2312" w:hAnsi="Microsoft YaHei" w:cs="宋体"/>
          <w:kern w:val="0"/>
          <w:sz w:val="32"/>
          <w:szCs w:val="32"/>
        </w:rPr>
        <w:t>(</w:t>
      </w:r>
      <w:r w:rsidRPr="00CD7683">
        <w:rPr>
          <w:rFonts w:ascii="仿宋_GB2312" w:eastAsia="仿宋_GB2312" w:hAnsi="Microsoft YaHei" w:cs="宋体" w:hint="eastAsia"/>
          <w:kern w:val="0"/>
          <w:sz w:val="32"/>
          <w:szCs w:val="32"/>
        </w:rPr>
        <w:t>曲目自选</w:t>
      </w:r>
      <w:r w:rsidRPr="00CD7683">
        <w:rPr>
          <w:rFonts w:ascii="仿宋_GB2312" w:eastAsia="仿宋_GB2312" w:hAnsi="Microsoft YaHei" w:cs="宋体"/>
          <w:kern w:val="0"/>
          <w:sz w:val="32"/>
          <w:szCs w:val="32"/>
        </w:rPr>
        <w:t>);</w:t>
      </w:r>
      <w:r w:rsidRPr="00CD7683">
        <w:rPr>
          <w:rFonts w:ascii="仿宋_GB2312" w:eastAsia="仿宋_GB2312" w:hAnsi="Microsoft YaHei" w:cs="宋体" w:hint="eastAsia"/>
          <w:kern w:val="0"/>
          <w:sz w:val="32"/>
          <w:szCs w:val="32"/>
        </w:rPr>
        <w:t>②自选曲目，自编自舞。两项技能测试成绩各占</w:t>
      </w:r>
      <w:r w:rsidRPr="00CD7683">
        <w:rPr>
          <w:rFonts w:ascii="仿宋_GB2312" w:eastAsia="仿宋_GB2312" w:hAnsi="Microsoft YaHei" w:cs="宋体"/>
          <w:kern w:val="0"/>
          <w:sz w:val="32"/>
          <w:szCs w:val="32"/>
        </w:rPr>
        <w:t>50%</w:t>
      </w:r>
      <w:r w:rsidRPr="00CD7683">
        <w:rPr>
          <w:rFonts w:ascii="仿宋_GB2312" w:eastAsia="仿宋_GB2312" w:hAnsi="Microsoft YaHei" w:cs="宋体" w:hint="eastAsia"/>
          <w:kern w:val="0"/>
          <w:sz w:val="32"/>
          <w:szCs w:val="32"/>
        </w:rPr>
        <w:t>，总时间</w:t>
      </w:r>
      <w:r w:rsidRPr="00CD7683">
        <w:rPr>
          <w:rFonts w:ascii="仿宋_GB2312" w:eastAsia="仿宋_GB2312" w:hAnsi="Microsoft YaHei" w:cs="宋体"/>
          <w:kern w:val="0"/>
          <w:sz w:val="32"/>
          <w:szCs w:val="32"/>
        </w:rPr>
        <w:t>10</w:t>
      </w:r>
      <w:r w:rsidRPr="00CD7683">
        <w:rPr>
          <w:rFonts w:ascii="仿宋_GB2312" w:eastAsia="仿宋_GB2312" w:hAnsi="Microsoft YaHei" w:cs="宋体" w:hint="eastAsia"/>
          <w:kern w:val="0"/>
          <w:sz w:val="32"/>
          <w:szCs w:val="32"/>
        </w:rPr>
        <w:t>分钟。</w:t>
      </w:r>
    </w:p>
    <w:p w:rsidR="00B20563" w:rsidRPr="00CD7683" w:rsidRDefault="00B20563">
      <w:pPr>
        <w:widowControl/>
        <w:shd w:val="clear" w:color="auto" w:fill="FFFFFF"/>
        <w:spacing w:line="360" w:lineRule="atLeast"/>
        <w:ind w:firstLine="640"/>
        <w:jc w:val="left"/>
        <w:rPr>
          <w:rFonts w:ascii="仿宋_GB2312" w:eastAsia="仿宋_GB2312" w:hAnsi="Microsoft YaHei" w:cs="宋体"/>
          <w:kern w:val="0"/>
          <w:sz w:val="32"/>
          <w:szCs w:val="32"/>
        </w:rPr>
      </w:pPr>
      <w:r w:rsidRPr="00CD7683">
        <w:rPr>
          <w:rFonts w:ascii="仿宋_GB2312" w:eastAsia="仿宋_GB2312" w:hAnsi="Microsoft YaHei" w:cs="宋体" w:hint="eastAsia"/>
          <w:kern w:val="0"/>
          <w:sz w:val="32"/>
          <w:szCs w:val="32"/>
        </w:rPr>
        <w:t>美术教师岗位：人物速写，时间</w:t>
      </w:r>
      <w:r w:rsidRPr="00CD7683">
        <w:rPr>
          <w:rFonts w:ascii="仿宋_GB2312" w:eastAsia="仿宋_GB2312" w:hAnsi="Microsoft YaHei" w:cs="宋体"/>
          <w:kern w:val="0"/>
          <w:sz w:val="32"/>
          <w:szCs w:val="32"/>
        </w:rPr>
        <w:t>15</w:t>
      </w:r>
      <w:r w:rsidRPr="00CD7683">
        <w:rPr>
          <w:rFonts w:ascii="仿宋_GB2312" w:eastAsia="仿宋_GB2312" w:hAnsi="Microsoft YaHei" w:cs="宋体" w:hint="eastAsia"/>
          <w:kern w:val="0"/>
          <w:sz w:val="32"/>
          <w:szCs w:val="32"/>
        </w:rPr>
        <w:t>分钟。</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trike/>
          <w:sz w:val="32"/>
          <w:szCs w:val="32"/>
          <w:shd w:val="clear" w:color="auto" w:fill="FFFFFF"/>
        </w:rPr>
      </w:pPr>
      <w:r w:rsidRPr="00CD7683">
        <w:rPr>
          <w:rFonts w:ascii="仿宋_GB2312" w:eastAsia="仿宋_GB2312" w:hAnsi="??" w:hint="eastAsia"/>
          <w:sz w:val="32"/>
          <w:szCs w:val="32"/>
          <w:shd w:val="clear" w:color="auto" w:fill="FFFFFF"/>
        </w:rPr>
        <w:t>技能测试成绩经考场监督员审核后，当场书面告知考生</w:t>
      </w:r>
      <w:r w:rsidRPr="00CD7683">
        <w:rPr>
          <w:rFonts w:ascii="仿宋_GB2312" w:eastAsia="仿宋_GB2312" w:hAnsi="Microsoft YaHei" w:cs="宋体" w:hint="eastAsia"/>
          <w:sz w:val="32"/>
          <w:szCs w:val="32"/>
        </w:rPr>
        <w:t>。</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w:t>
      </w:r>
      <w:r w:rsidRPr="00CD7683">
        <w:rPr>
          <w:rFonts w:ascii="Times New Roman" w:hAnsi="Times New Roman"/>
          <w:sz w:val="32"/>
          <w:szCs w:val="32"/>
          <w:shd w:val="clear" w:color="auto" w:fill="FFFFFF"/>
        </w:rPr>
        <w:t>5</w:t>
      </w:r>
      <w:r w:rsidRPr="00CD7683">
        <w:rPr>
          <w:rFonts w:ascii="宋体" w:hAnsi="宋体" w:cs="宋体" w:hint="eastAsia"/>
          <w:sz w:val="32"/>
          <w:szCs w:val="32"/>
          <w:shd w:val="clear" w:color="auto" w:fill="FFFFFF"/>
        </w:rPr>
        <w:t>）</w:t>
      </w:r>
      <w:r w:rsidRPr="00CD7683">
        <w:rPr>
          <w:rFonts w:ascii="Times New Roman" w:eastAsia="Times New Roman" w:hAnsi="??"/>
          <w:sz w:val="32"/>
          <w:szCs w:val="32"/>
          <w:shd w:val="clear" w:color="auto" w:fill="FFFFFF"/>
        </w:rPr>
        <w:t>总成绩计算方法：</w:t>
      </w:r>
    </w:p>
    <w:p w:rsidR="00B20563" w:rsidRPr="00CD7683" w:rsidRDefault="00B20563">
      <w:pPr>
        <w:ind w:firstLineChars="200" w:firstLine="640"/>
        <w:rPr>
          <w:rFonts w:ascii="仿宋_GB2312" w:eastAsia="仿宋_GB2312" w:hAnsi="仿宋_GB2312" w:cs="仿宋_GB2312"/>
          <w:sz w:val="32"/>
          <w:szCs w:val="32"/>
        </w:rPr>
      </w:pPr>
      <w:r w:rsidRPr="00CD7683">
        <w:rPr>
          <w:rFonts w:ascii="仿宋_GB2312" w:eastAsia="仿宋_GB2312" w:hint="eastAsia"/>
          <w:sz w:val="32"/>
          <w:szCs w:val="32"/>
        </w:rPr>
        <w:t>面试结束后，</w:t>
      </w:r>
      <w:r w:rsidRPr="00CD7683">
        <w:rPr>
          <w:rFonts w:ascii="仿宋_GB2312" w:eastAsia="仿宋_GB2312" w:hAnsi="宋体" w:cs="宋体" w:hint="eastAsia"/>
          <w:bCs/>
          <w:kern w:val="36"/>
          <w:sz w:val="32"/>
          <w:szCs w:val="32"/>
        </w:rPr>
        <w:t>不参加专业技能测试的应聘人员</w:t>
      </w:r>
      <w:r w:rsidRPr="00CD7683">
        <w:rPr>
          <w:rFonts w:ascii="仿宋_GB2312" w:eastAsia="仿宋_GB2312" w:hint="eastAsia"/>
          <w:sz w:val="32"/>
          <w:szCs w:val="32"/>
        </w:rPr>
        <w:t>按笔试成绩占</w:t>
      </w:r>
      <w:r w:rsidRPr="00CD7683">
        <w:rPr>
          <w:rFonts w:ascii="仿宋_GB2312" w:eastAsia="仿宋_GB2312"/>
          <w:sz w:val="32"/>
          <w:szCs w:val="32"/>
        </w:rPr>
        <w:t>50%</w:t>
      </w:r>
      <w:r w:rsidRPr="00CD7683">
        <w:rPr>
          <w:rFonts w:ascii="仿宋_GB2312" w:eastAsia="仿宋_GB2312" w:hint="eastAsia"/>
          <w:sz w:val="32"/>
          <w:szCs w:val="32"/>
        </w:rPr>
        <w:t>、面试成绩占</w:t>
      </w:r>
      <w:r w:rsidRPr="00CD7683">
        <w:rPr>
          <w:rFonts w:ascii="仿宋_GB2312" w:eastAsia="仿宋_GB2312"/>
          <w:sz w:val="32"/>
          <w:szCs w:val="32"/>
        </w:rPr>
        <w:t>50%</w:t>
      </w:r>
      <w:r w:rsidRPr="00CD7683">
        <w:rPr>
          <w:rFonts w:ascii="仿宋_GB2312" w:eastAsia="仿宋_GB2312" w:hint="eastAsia"/>
          <w:sz w:val="32"/>
          <w:szCs w:val="32"/>
        </w:rPr>
        <w:t>的比例（进行专业</w:t>
      </w:r>
      <w:r w:rsidRPr="00CD7683">
        <w:rPr>
          <w:rFonts w:ascii="仿宋_GB2312" w:eastAsia="仿宋_GB2312" w:hAnsi="宋体" w:cs="宋体" w:hint="eastAsia"/>
          <w:bCs/>
          <w:kern w:val="36"/>
          <w:sz w:val="32"/>
          <w:szCs w:val="32"/>
        </w:rPr>
        <w:t>技能测</w:t>
      </w:r>
      <w:r w:rsidRPr="00CD7683">
        <w:rPr>
          <w:rFonts w:ascii="仿宋_GB2312" w:eastAsia="仿宋_GB2312" w:hint="eastAsia"/>
          <w:sz w:val="32"/>
          <w:szCs w:val="32"/>
        </w:rPr>
        <w:t>试的，笔试成绩占</w:t>
      </w:r>
      <w:r w:rsidRPr="00CD7683">
        <w:rPr>
          <w:rFonts w:ascii="仿宋_GB2312" w:eastAsia="仿宋_GB2312"/>
          <w:sz w:val="32"/>
          <w:szCs w:val="32"/>
        </w:rPr>
        <w:t>30%</w:t>
      </w:r>
      <w:r w:rsidRPr="00CD7683">
        <w:rPr>
          <w:rFonts w:ascii="仿宋_GB2312" w:eastAsia="仿宋_GB2312" w:hint="eastAsia"/>
          <w:sz w:val="32"/>
          <w:szCs w:val="32"/>
        </w:rPr>
        <w:t>、面试成绩占</w:t>
      </w:r>
      <w:r w:rsidRPr="00CD7683">
        <w:rPr>
          <w:rFonts w:ascii="仿宋_GB2312" w:eastAsia="仿宋_GB2312"/>
          <w:sz w:val="32"/>
          <w:szCs w:val="32"/>
        </w:rPr>
        <w:t>30%</w:t>
      </w:r>
      <w:r w:rsidRPr="00CD7683">
        <w:rPr>
          <w:rFonts w:ascii="仿宋_GB2312" w:eastAsia="仿宋_GB2312" w:hint="eastAsia"/>
          <w:sz w:val="32"/>
          <w:szCs w:val="32"/>
        </w:rPr>
        <w:t>、</w:t>
      </w:r>
      <w:r w:rsidRPr="00CD7683">
        <w:rPr>
          <w:rFonts w:ascii="仿宋_GB2312" w:eastAsia="仿宋_GB2312" w:hAnsi="宋体" w:cs="宋体" w:hint="eastAsia"/>
          <w:bCs/>
          <w:kern w:val="36"/>
          <w:sz w:val="32"/>
          <w:szCs w:val="32"/>
        </w:rPr>
        <w:t>专业技能测试成绩占</w:t>
      </w:r>
      <w:r w:rsidRPr="00CD7683">
        <w:rPr>
          <w:rFonts w:ascii="仿宋_GB2312" w:eastAsia="仿宋_GB2312" w:hAnsi="宋体" w:cs="宋体"/>
          <w:bCs/>
          <w:kern w:val="36"/>
          <w:sz w:val="32"/>
          <w:szCs w:val="32"/>
        </w:rPr>
        <w:t>40%</w:t>
      </w:r>
      <w:r w:rsidRPr="00CD7683">
        <w:rPr>
          <w:rFonts w:ascii="仿宋_GB2312" w:eastAsia="仿宋_GB2312" w:hint="eastAsia"/>
          <w:sz w:val="32"/>
          <w:szCs w:val="32"/>
        </w:rPr>
        <w:t>），均采用百分制计算应聘人员总成绩。笔试、面试和考试总成绩保留两位小数，尾数四舍五入。面试工作结束后，</w:t>
      </w:r>
      <w:r w:rsidRPr="00CD7683">
        <w:rPr>
          <w:rFonts w:ascii="仿宋_GB2312" w:eastAsia="仿宋_GB2312"/>
          <w:sz w:val="32"/>
          <w:szCs w:val="32"/>
        </w:rPr>
        <w:t>7</w:t>
      </w:r>
      <w:r w:rsidRPr="00CD7683">
        <w:rPr>
          <w:rFonts w:ascii="仿宋_GB2312" w:eastAsia="仿宋_GB2312" w:hint="eastAsia"/>
          <w:sz w:val="32"/>
          <w:szCs w:val="32"/>
        </w:rPr>
        <w:t>个工作日内由沛县人力资源和社会保障局</w:t>
      </w:r>
      <w:r w:rsidRPr="00CD7683">
        <w:rPr>
          <w:rFonts w:ascii="仿宋_GB2312" w:eastAsia="仿宋_GB2312" w:hAnsi="Times New Roman" w:hint="eastAsia"/>
          <w:sz w:val="32"/>
          <w:szCs w:val="32"/>
        </w:rPr>
        <w:t>在</w:t>
      </w:r>
      <w:r w:rsidRPr="00CD7683">
        <w:rPr>
          <w:rFonts w:ascii="仿宋_GB2312" w:eastAsia="仿宋_GB2312" w:hAnsi="宋体" w:cs="宋体" w:hint="eastAsia"/>
          <w:bCs/>
          <w:kern w:val="36"/>
          <w:sz w:val="32"/>
          <w:szCs w:val="32"/>
        </w:rPr>
        <w:t>沛县政府信息公开专栏公示公告栏目、沛县人力资源和社会保障局微信公众号（沛县人社发布）</w:t>
      </w:r>
      <w:r w:rsidRPr="00CD7683">
        <w:rPr>
          <w:rFonts w:ascii="仿宋_GB2312" w:eastAsia="仿宋_GB2312" w:hint="eastAsia"/>
          <w:sz w:val="32"/>
          <w:szCs w:val="32"/>
        </w:rPr>
        <w:t>上公布应聘人员总成绩。</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hAnsi="Times New Roman"/>
          <w:sz w:val="32"/>
          <w:szCs w:val="32"/>
          <w:shd w:val="clear" w:color="auto" w:fill="FFFFFF"/>
        </w:rPr>
        <w:t>4</w:t>
      </w:r>
      <w:r w:rsidRPr="00CD7683">
        <w:rPr>
          <w:rFonts w:ascii="Times New Roman" w:eastAsia="Times New Roman" w:hAnsi="??"/>
          <w:sz w:val="32"/>
          <w:szCs w:val="32"/>
          <w:shd w:val="clear" w:color="auto" w:fill="FFFFFF"/>
        </w:rPr>
        <w:t>、体检和考察</w:t>
      </w:r>
    </w:p>
    <w:p w:rsidR="00B20563" w:rsidRPr="00CD7683" w:rsidRDefault="00B20563">
      <w:pPr>
        <w:ind w:firstLineChars="200" w:firstLine="640"/>
        <w:jc w:val="left"/>
        <w:rPr>
          <w:rFonts w:ascii="仿宋_GB2312" w:eastAsia="仿宋_GB2312" w:hAnsi="宋体" w:cs="宋体"/>
          <w:bCs/>
          <w:kern w:val="36"/>
          <w:sz w:val="32"/>
          <w:szCs w:val="32"/>
        </w:rPr>
      </w:pPr>
      <w:r w:rsidRPr="00CD7683">
        <w:rPr>
          <w:rFonts w:ascii="仿宋_GB2312" w:eastAsia="仿宋_GB2312" w:hAnsi="宋体" w:cs="宋体" w:hint="eastAsia"/>
          <w:bCs/>
          <w:kern w:val="36"/>
          <w:sz w:val="32"/>
          <w:szCs w:val="32"/>
        </w:rPr>
        <w:t>体检由</w:t>
      </w:r>
      <w:r w:rsidRPr="00CD7683">
        <w:rPr>
          <w:rFonts w:ascii="Times New Roman" w:eastAsia="Times New Roman" w:hAnsi="??"/>
          <w:sz w:val="32"/>
          <w:szCs w:val="32"/>
          <w:shd w:val="clear" w:color="auto" w:fill="FFFFFF"/>
        </w:rPr>
        <w:t>沛县</w:t>
      </w:r>
      <w:r w:rsidRPr="00CD7683">
        <w:rPr>
          <w:rFonts w:ascii="仿宋_GB2312" w:eastAsia="仿宋_GB2312" w:hAnsi="宋体" w:cs="宋体" w:hint="eastAsia"/>
          <w:bCs/>
          <w:kern w:val="36"/>
          <w:sz w:val="32"/>
          <w:szCs w:val="32"/>
        </w:rPr>
        <w:t>人力资源和社会保障局</w:t>
      </w:r>
      <w:r w:rsidRPr="00CD7683">
        <w:rPr>
          <w:rFonts w:ascii="Times New Roman" w:eastAsia="Times New Roman" w:hAnsi="??"/>
          <w:sz w:val="32"/>
          <w:szCs w:val="32"/>
          <w:shd w:val="clear" w:color="auto" w:fill="FFFFFF"/>
        </w:rPr>
        <w:t>、</w:t>
      </w:r>
      <w:r w:rsidRPr="00CD7683">
        <w:rPr>
          <w:rFonts w:ascii="仿宋_GB2312" w:eastAsia="仿宋_GB2312" w:hAnsi="宋体" w:cs="宋体" w:hint="eastAsia"/>
          <w:bCs/>
          <w:kern w:val="36"/>
          <w:sz w:val="32"/>
          <w:szCs w:val="32"/>
        </w:rPr>
        <w:t>沛县</w:t>
      </w:r>
      <w:r w:rsidRPr="00CD7683">
        <w:rPr>
          <w:rFonts w:ascii="Times New Roman" w:eastAsia="Times New Roman" w:hAnsi="??"/>
          <w:sz w:val="32"/>
          <w:szCs w:val="32"/>
          <w:shd w:val="clear" w:color="auto" w:fill="FFFFFF"/>
        </w:rPr>
        <w:t>教育局</w:t>
      </w:r>
      <w:r w:rsidRPr="00CD7683">
        <w:rPr>
          <w:rFonts w:ascii="仿宋_GB2312" w:eastAsia="仿宋_GB2312" w:hAnsi="宋体" w:cs="宋体" w:hint="eastAsia"/>
          <w:bCs/>
          <w:kern w:val="36"/>
          <w:sz w:val="32"/>
          <w:szCs w:val="32"/>
        </w:rPr>
        <w:t>统一组织实施，考察工作由沛县教育局组织实施。</w:t>
      </w:r>
    </w:p>
    <w:p w:rsidR="00B20563" w:rsidRPr="00CD7683" w:rsidRDefault="00B20563">
      <w:pPr>
        <w:ind w:firstLineChars="200" w:firstLine="640"/>
        <w:jc w:val="left"/>
        <w:rPr>
          <w:rFonts w:ascii="仿宋_GB2312" w:eastAsia="仿宋_GB2312" w:hAnsi="Times New Roman"/>
          <w:bCs/>
          <w:kern w:val="36"/>
          <w:sz w:val="32"/>
          <w:szCs w:val="32"/>
        </w:rPr>
      </w:pPr>
      <w:r w:rsidRPr="00CD7683">
        <w:rPr>
          <w:rFonts w:ascii="仿宋_GB2312" w:eastAsia="仿宋_GB2312" w:hAnsi="宋体" w:cs="宋体" w:hint="eastAsia"/>
          <w:bCs/>
          <w:kern w:val="36"/>
          <w:sz w:val="32"/>
          <w:szCs w:val="32"/>
        </w:rPr>
        <w:t>沛县人力资源和社会保障局</w:t>
      </w:r>
      <w:r w:rsidRPr="00CD7683">
        <w:rPr>
          <w:rFonts w:ascii="Times New Roman" w:eastAsia="Times New Roman" w:hAnsi="??"/>
          <w:sz w:val="32"/>
          <w:szCs w:val="32"/>
          <w:shd w:val="clear" w:color="auto" w:fill="FFFFFF"/>
        </w:rPr>
        <w:t>、沛县教育局</w:t>
      </w:r>
      <w:r w:rsidRPr="00CD7683">
        <w:rPr>
          <w:rFonts w:ascii="仿宋_GB2312" w:eastAsia="仿宋_GB2312" w:hAnsi="宋体" w:cs="宋体" w:hint="eastAsia"/>
          <w:bCs/>
          <w:kern w:val="36"/>
          <w:sz w:val="32"/>
          <w:szCs w:val="32"/>
        </w:rPr>
        <w:t>在笔试、面试及专业技能测试均合格的应聘人员中，根据应聘人员的总成绩，按岗位拟聘人员计划数</w:t>
      </w:r>
      <w:r w:rsidRPr="00CD7683">
        <w:rPr>
          <w:rFonts w:ascii="仿宋_GB2312" w:eastAsia="仿宋_GB2312" w:hAnsi="宋体" w:cs="宋体"/>
          <w:bCs/>
          <w:kern w:val="36"/>
          <w:sz w:val="32"/>
          <w:szCs w:val="32"/>
        </w:rPr>
        <w:t>1:1</w:t>
      </w:r>
      <w:r w:rsidRPr="00CD7683">
        <w:rPr>
          <w:rFonts w:ascii="仿宋_GB2312" w:eastAsia="仿宋_GB2312" w:hAnsi="宋体" w:cs="宋体" w:hint="eastAsia"/>
          <w:bCs/>
          <w:kern w:val="36"/>
          <w:sz w:val="32"/>
          <w:szCs w:val="32"/>
        </w:rPr>
        <w:t>的比例从高分到低分</w:t>
      </w:r>
      <w:r w:rsidRPr="00CD7683">
        <w:rPr>
          <w:rFonts w:ascii="仿宋_GB2312" w:eastAsia="仿宋_GB2312" w:hAnsi="仿宋_GB2312" w:cs="仿宋_GB2312" w:hint="eastAsia"/>
          <w:sz w:val="32"/>
          <w:szCs w:val="32"/>
        </w:rPr>
        <w:t>确定参加体检人选</w:t>
      </w:r>
      <w:r w:rsidRPr="00CD7683">
        <w:rPr>
          <w:rFonts w:ascii="仿宋_GB2312" w:eastAsia="仿宋_GB2312" w:hAnsi="宋体" w:cs="宋体"/>
          <w:bCs/>
          <w:kern w:val="36"/>
          <w:sz w:val="32"/>
          <w:szCs w:val="32"/>
        </w:rPr>
        <w:t>(</w:t>
      </w:r>
      <w:r w:rsidRPr="00CD7683">
        <w:rPr>
          <w:rFonts w:ascii="仿宋_GB2312" w:eastAsia="仿宋_GB2312" w:hAnsi="宋体" w:cs="宋体" w:hint="eastAsia"/>
          <w:bCs/>
          <w:kern w:val="36"/>
          <w:sz w:val="32"/>
          <w:szCs w:val="32"/>
        </w:rPr>
        <w:t>总成绩并列者，不参加专业技能测试的应聘人员按面试成绩从高分到低分排序，</w:t>
      </w:r>
      <w:r w:rsidRPr="00CD7683">
        <w:rPr>
          <w:rFonts w:ascii="仿宋_GB2312" w:eastAsia="仿宋_GB2312" w:hAnsi="Times New Roman" w:hint="eastAsia"/>
          <w:bCs/>
          <w:kern w:val="36"/>
          <w:sz w:val="32"/>
          <w:szCs w:val="32"/>
        </w:rPr>
        <w:t>面试成绩仍并列者，进行加试；参加专业技能测试的应聘人员按技能测试成绩从高分到低分排序，专业技能测试成绩仍并列者，按面试成绩从高分到低分排序，面试成绩仍并列者，进行加试；加试时间、地点另行通知</w:t>
      </w:r>
      <w:r w:rsidRPr="00CD7683">
        <w:rPr>
          <w:rFonts w:ascii="仿宋_GB2312" w:eastAsia="仿宋_GB2312" w:hAnsi="Times New Roman"/>
          <w:bCs/>
          <w:kern w:val="36"/>
          <w:sz w:val="32"/>
          <w:szCs w:val="32"/>
        </w:rPr>
        <w:t>)</w:t>
      </w:r>
      <w:r w:rsidRPr="00CD7683">
        <w:rPr>
          <w:rFonts w:ascii="仿宋_GB2312" w:eastAsia="仿宋_GB2312" w:hAnsi="Times New Roman" w:hint="eastAsia"/>
          <w:bCs/>
          <w:kern w:val="36"/>
          <w:sz w:val="32"/>
          <w:szCs w:val="32"/>
        </w:rPr>
        <w:t>。面试成绩合格的应聘人员应保持报名时填报联系方式的通畅，以便沛县人力资源和社会保障局</w:t>
      </w:r>
      <w:r w:rsidRPr="00CD7683">
        <w:rPr>
          <w:rFonts w:ascii="Times New Roman" w:eastAsia="Times New Roman" w:hAnsi="??"/>
          <w:sz w:val="32"/>
          <w:szCs w:val="32"/>
          <w:shd w:val="clear" w:color="auto" w:fill="FFFFFF"/>
        </w:rPr>
        <w:t>、沛县教育局</w:t>
      </w:r>
      <w:r w:rsidRPr="00CD7683">
        <w:rPr>
          <w:rFonts w:ascii="仿宋_GB2312" w:eastAsia="仿宋_GB2312" w:hAnsi="Times New Roman" w:hint="eastAsia"/>
          <w:bCs/>
          <w:kern w:val="36"/>
          <w:sz w:val="32"/>
          <w:szCs w:val="32"/>
        </w:rPr>
        <w:t>通知或递补，无法联系者视为自动放弃。</w:t>
      </w:r>
    </w:p>
    <w:p w:rsidR="00B20563" w:rsidRPr="00CD7683" w:rsidRDefault="00B20563">
      <w:pPr>
        <w:ind w:firstLineChars="200" w:firstLine="640"/>
        <w:rPr>
          <w:rFonts w:ascii="仿宋_GB2312" w:eastAsia="仿宋_GB2312" w:hAnsi="仿宋_GB2312" w:cs="仿宋_GB2312"/>
          <w:sz w:val="32"/>
          <w:szCs w:val="32"/>
        </w:rPr>
      </w:pPr>
      <w:r w:rsidRPr="00CD7683">
        <w:rPr>
          <w:rFonts w:ascii="仿宋_GB2312" w:eastAsia="仿宋_GB2312" w:hAnsi="仿宋_GB2312" w:cs="仿宋_GB2312" w:hint="eastAsia"/>
          <w:sz w:val="32"/>
          <w:szCs w:val="32"/>
        </w:rPr>
        <w:t>体检在县级以上综合医院进行。体检标准参照</w:t>
      </w:r>
      <w:r w:rsidRPr="00CD7683">
        <w:rPr>
          <w:rFonts w:ascii="仿宋_GB2312" w:eastAsia="仿宋_GB2312" w:hAnsi="宋体" w:cs="宋体" w:hint="eastAsia"/>
          <w:bCs/>
          <w:kern w:val="36"/>
          <w:sz w:val="32"/>
          <w:szCs w:val="32"/>
        </w:rPr>
        <w:t>《江苏省教师资格认定体检标准》、《公务员录用体检通用标准</w:t>
      </w:r>
      <w:r w:rsidRPr="00CD7683">
        <w:rPr>
          <w:rFonts w:ascii="仿宋_GB2312" w:eastAsia="仿宋_GB2312" w:hAnsi="宋体" w:cs="宋体"/>
          <w:bCs/>
          <w:kern w:val="36"/>
          <w:sz w:val="32"/>
          <w:szCs w:val="32"/>
        </w:rPr>
        <w:t>(</w:t>
      </w:r>
      <w:r w:rsidRPr="00CD7683">
        <w:rPr>
          <w:rFonts w:ascii="仿宋_GB2312" w:eastAsia="仿宋_GB2312" w:hAnsi="宋体" w:cs="宋体" w:hint="eastAsia"/>
          <w:bCs/>
          <w:kern w:val="36"/>
          <w:sz w:val="32"/>
          <w:szCs w:val="32"/>
        </w:rPr>
        <w:t>试行</w:t>
      </w:r>
      <w:r w:rsidRPr="00CD7683">
        <w:rPr>
          <w:rFonts w:ascii="仿宋_GB2312" w:eastAsia="仿宋_GB2312" w:hAnsi="宋体" w:cs="宋体"/>
          <w:bCs/>
          <w:kern w:val="36"/>
          <w:sz w:val="32"/>
          <w:szCs w:val="32"/>
        </w:rPr>
        <w:t>)</w:t>
      </w:r>
      <w:r w:rsidRPr="00CD7683">
        <w:rPr>
          <w:rFonts w:ascii="仿宋_GB2312" w:eastAsia="仿宋_GB2312" w:hAnsi="宋体" w:cs="宋体" w:hint="eastAsia"/>
          <w:bCs/>
          <w:kern w:val="36"/>
          <w:sz w:val="32"/>
          <w:szCs w:val="32"/>
        </w:rPr>
        <w:t>》</w:t>
      </w:r>
      <w:r w:rsidRPr="00CD7683">
        <w:rPr>
          <w:rFonts w:ascii="仿宋_GB2312" w:eastAsia="仿宋_GB2312" w:hAnsi="仿宋_GB2312" w:cs="仿宋_GB2312" w:hint="eastAsia"/>
          <w:sz w:val="32"/>
          <w:szCs w:val="32"/>
        </w:rPr>
        <w:t>执行。体检结果由沛县人力资源和社会保障局负责通知应聘人员。应聘人员对体检结果有疑问的，本人可以申请复查一次，并到指定的医疗机构重新检查。</w:t>
      </w:r>
      <w:r w:rsidRPr="00CD7683">
        <w:rPr>
          <w:rFonts w:ascii="Times New Roman" w:eastAsia="仿宋" w:hAnsi="仿宋" w:hint="eastAsia"/>
          <w:sz w:val="32"/>
          <w:szCs w:val="32"/>
          <w:shd w:val="clear" w:color="auto" w:fill="FFFFFF"/>
        </w:rPr>
        <w:t>体检所产生的一切费用由体检人员本人承担。</w:t>
      </w:r>
    </w:p>
    <w:p w:rsidR="00B20563" w:rsidRPr="00CD7683" w:rsidRDefault="00B20563">
      <w:pPr>
        <w:ind w:firstLineChars="200" w:firstLine="640"/>
        <w:rPr>
          <w:rFonts w:ascii="仿宋_GB2312" w:eastAsia="仿宋_GB2312" w:hAnsi="仿宋_GB2312" w:cs="仿宋_GB2312"/>
          <w:sz w:val="32"/>
          <w:szCs w:val="32"/>
        </w:rPr>
      </w:pPr>
      <w:r w:rsidRPr="00CD7683">
        <w:rPr>
          <w:rFonts w:ascii="仿宋_GB2312" w:eastAsia="仿宋_GB2312" w:hAnsi="仿宋_GB2312" w:cs="仿宋_GB2312" w:hint="eastAsia"/>
          <w:sz w:val="32"/>
          <w:szCs w:val="32"/>
        </w:rPr>
        <w:t>对应聘人员作出体检、考察不合格决定前，沛县人力资源和社会保障局、沛县教育局应当告知应聘人员拟作出的决定及相关事实、理由和依据，并告知应聘人员依法享有陈述和申辩的权利。沛县人力资源和社会保障局、沛县教育局对应聘人员提出的事实、理由和证据，应当进行复核。对应聘人员作出体检、考察不合格处理决定的，应当制作体检、考察不合格决定书，依法送达应聘人员。</w:t>
      </w:r>
    </w:p>
    <w:p w:rsidR="00B20563" w:rsidRPr="00CD7683" w:rsidRDefault="00B20563">
      <w:pPr>
        <w:ind w:firstLineChars="200" w:firstLine="640"/>
        <w:rPr>
          <w:rFonts w:ascii="仿宋_GB2312" w:eastAsia="仿宋_GB2312" w:hAnsi="仿宋_GB2312" w:cs="仿宋_GB2312"/>
          <w:sz w:val="32"/>
          <w:szCs w:val="32"/>
        </w:rPr>
      </w:pPr>
      <w:r w:rsidRPr="00CD7683">
        <w:rPr>
          <w:rFonts w:ascii="仿宋_GB2312" w:eastAsia="仿宋_GB2312" w:hAnsi="仿宋_GB2312" w:cs="仿宋_GB2312" w:hint="eastAsia"/>
          <w:sz w:val="32"/>
          <w:szCs w:val="32"/>
        </w:rPr>
        <w:t>因体检、考察不合格或应聘人员放弃聘用资格出现缺额时，沛县人力资源和社会保障局、沛县教育局在笔试、面试、专业技能测试均合格的应聘人员中，按考试总成绩从高分到低分依次等额递补</w:t>
      </w:r>
      <w:r w:rsidRPr="00CD7683">
        <w:rPr>
          <w:rFonts w:ascii="仿宋_GB2312" w:eastAsia="仿宋_GB2312" w:hAnsi="宋体" w:cs="宋体"/>
          <w:bCs/>
          <w:kern w:val="36"/>
          <w:sz w:val="32"/>
          <w:szCs w:val="32"/>
        </w:rPr>
        <w:t>(</w:t>
      </w:r>
      <w:r w:rsidRPr="00CD7683">
        <w:rPr>
          <w:rFonts w:ascii="仿宋_GB2312" w:eastAsia="仿宋_GB2312" w:hAnsi="宋体" w:cs="宋体" w:hint="eastAsia"/>
          <w:bCs/>
          <w:kern w:val="36"/>
          <w:sz w:val="32"/>
          <w:szCs w:val="32"/>
        </w:rPr>
        <w:t>总成绩并列者，同上</w:t>
      </w:r>
      <w:r w:rsidRPr="00CD7683">
        <w:rPr>
          <w:rFonts w:ascii="仿宋_GB2312" w:eastAsia="仿宋_GB2312" w:hAnsi="Times New Roman" w:hint="eastAsia"/>
          <w:bCs/>
          <w:kern w:val="36"/>
          <w:sz w:val="32"/>
          <w:szCs w:val="32"/>
        </w:rPr>
        <w:t>）</w:t>
      </w:r>
      <w:r w:rsidRPr="00CD7683">
        <w:rPr>
          <w:rFonts w:ascii="仿宋_GB2312" w:eastAsia="仿宋_GB2312" w:hAnsi="仿宋_GB2312" w:cs="仿宋_GB2312" w:hint="eastAsia"/>
          <w:sz w:val="32"/>
          <w:szCs w:val="32"/>
        </w:rPr>
        <w:t>。</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hAnsi="Times New Roman"/>
          <w:sz w:val="32"/>
          <w:szCs w:val="32"/>
          <w:shd w:val="clear" w:color="auto" w:fill="FFFFFF"/>
        </w:rPr>
        <w:t>5</w:t>
      </w:r>
      <w:r w:rsidRPr="00CD7683">
        <w:rPr>
          <w:rFonts w:ascii="Times New Roman" w:eastAsia="Times New Roman" w:hAnsi="??"/>
          <w:sz w:val="32"/>
          <w:szCs w:val="32"/>
          <w:shd w:val="clear" w:color="auto" w:fill="FFFFFF"/>
        </w:rPr>
        <w:t>、公示</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仿宋_GB2312" w:eastAsia="仿宋_GB2312" w:hAnsi="仿宋_GB2312" w:cs="仿宋_GB2312" w:hint="eastAsia"/>
          <w:sz w:val="32"/>
          <w:szCs w:val="32"/>
        </w:rPr>
        <w:t>从考试成绩、体检、考察均合格的人员中确定拟聘用人员，经沛县教育局审核后，由沛县人力资源和社会保障局在</w:t>
      </w:r>
      <w:r w:rsidRPr="00CD7683">
        <w:rPr>
          <w:rFonts w:ascii="仿宋_GB2312" w:eastAsia="仿宋_GB2312" w:hAnsi="宋体" w:cs="宋体" w:hint="eastAsia"/>
          <w:bCs/>
          <w:kern w:val="36"/>
          <w:sz w:val="32"/>
          <w:szCs w:val="32"/>
        </w:rPr>
        <w:t>沛县政府信息公开专栏公示公告栏目、沛县人力资源和社会保障局微信公众号</w:t>
      </w:r>
      <w:r w:rsidRPr="00CD7683">
        <w:rPr>
          <w:rFonts w:ascii="仿宋_GB2312" w:eastAsia="仿宋_GB2312" w:hAnsi="Times New Roman" w:hint="eastAsia"/>
          <w:bCs/>
          <w:kern w:val="36"/>
          <w:sz w:val="32"/>
          <w:szCs w:val="32"/>
        </w:rPr>
        <w:t>（沛县人社发布）上</w:t>
      </w:r>
      <w:r w:rsidRPr="00CD7683">
        <w:rPr>
          <w:rFonts w:ascii="仿宋_GB2312" w:eastAsia="仿宋_GB2312" w:hAnsi="仿宋_GB2312" w:cs="仿宋_GB2312" w:hint="eastAsia"/>
          <w:sz w:val="32"/>
          <w:szCs w:val="32"/>
        </w:rPr>
        <w:t>对拟聘用人员进行公示。</w:t>
      </w:r>
      <w:r w:rsidRPr="00CD7683">
        <w:rPr>
          <w:rFonts w:ascii="Times New Roman" w:eastAsia="Times New Roman" w:hAnsi="??"/>
          <w:sz w:val="32"/>
          <w:szCs w:val="32"/>
          <w:shd w:val="clear" w:color="auto" w:fill="FFFFFF"/>
        </w:rPr>
        <w:t>公示内容包括招聘单位、岗位名称、拟聘用人员姓名、现工作或学习单位、招聘考试的各项成绩、总成绩、排名等。</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公示期间接受社会和考生监督，期限为</w:t>
      </w:r>
      <w:r w:rsidRPr="00CD7683">
        <w:rPr>
          <w:rFonts w:ascii="Times New Roman" w:hAnsi="Times New Roman"/>
          <w:sz w:val="32"/>
          <w:szCs w:val="32"/>
          <w:shd w:val="clear" w:color="auto" w:fill="FFFFFF"/>
        </w:rPr>
        <w:t>7</w:t>
      </w:r>
      <w:r w:rsidRPr="00CD7683">
        <w:rPr>
          <w:rFonts w:ascii="Times New Roman" w:eastAsia="Times New Roman" w:hAnsi="??"/>
          <w:sz w:val="32"/>
          <w:szCs w:val="32"/>
          <w:shd w:val="clear" w:color="auto" w:fill="FFFFFF"/>
        </w:rPr>
        <w:t>个工作日。</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eastAsia="Times New Roman" w:hAnsi="??"/>
          <w:sz w:val="32"/>
          <w:szCs w:val="32"/>
          <w:shd w:val="clear" w:color="auto" w:fill="FFFFFF"/>
        </w:rPr>
      </w:pPr>
      <w:r w:rsidRPr="00CD7683">
        <w:rPr>
          <w:rFonts w:ascii="Times New Roman" w:eastAsia="Times New Roman" w:hAnsi="??"/>
          <w:sz w:val="32"/>
          <w:szCs w:val="32"/>
          <w:shd w:val="clear" w:color="auto" w:fill="FFFFFF"/>
        </w:rPr>
        <w:t>举报者应实事求是地反映问题，提供必要的调查线索和联系方式，由具体组织实施部门负责查实。公示期满，符合聘用条件的，办理聘用手续；</w:t>
      </w:r>
      <w:r w:rsidRPr="00CD7683">
        <w:rPr>
          <w:rFonts w:ascii="仿宋_GB2312" w:eastAsia="仿宋_GB2312" w:hAnsi="仿宋_GB2312" w:cs="仿宋_GB2312" w:hint="eastAsia"/>
          <w:sz w:val="32"/>
          <w:szCs w:val="32"/>
          <w:shd w:val="clear" w:color="auto" w:fill="FFFFFF"/>
        </w:rPr>
        <w:t>对反映的问题，一时难以查实的，暂缓聘用，待查清后再决定是否聘用；</w:t>
      </w:r>
      <w:r w:rsidRPr="00CD7683">
        <w:rPr>
          <w:rFonts w:ascii="Times New Roman" w:eastAsia="Times New Roman" w:hAnsi="??"/>
          <w:sz w:val="32"/>
          <w:szCs w:val="32"/>
          <w:shd w:val="clear" w:color="auto" w:fill="FFFFFF"/>
        </w:rPr>
        <w:t>对反映问题查有实据，不符合聘用条件的，不予聘用；出现缺额的，</w:t>
      </w:r>
      <w:r w:rsidRPr="00CD7683">
        <w:rPr>
          <w:rFonts w:ascii="仿宋_GB2312" w:eastAsia="仿宋_GB2312" w:hAnsi="仿宋_GB2312" w:cs="仿宋_GB2312" w:hint="eastAsia"/>
          <w:sz w:val="32"/>
          <w:szCs w:val="32"/>
        </w:rPr>
        <w:t>按考试总成绩从高分到低分依次等额递补（总成绩并列者，</w:t>
      </w:r>
      <w:r w:rsidRPr="00CD7683">
        <w:rPr>
          <w:rFonts w:ascii="仿宋_GB2312" w:eastAsia="仿宋_GB2312" w:hAnsi="宋体" w:cs="宋体" w:hint="eastAsia"/>
          <w:bCs/>
          <w:kern w:val="36"/>
          <w:sz w:val="32"/>
          <w:szCs w:val="32"/>
        </w:rPr>
        <w:t>同上</w:t>
      </w:r>
      <w:r w:rsidRPr="00CD7683">
        <w:rPr>
          <w:rFonts w:ascii="仿宋_GB2312" w:eastAsia="仿宋_GB2312" w:hAnsi="仿宋_GB2312" w:cs="仿宋_GB2312" w:hint="eastAsia"/>
          <w:sz w:val="32"/>
          <w:szCs w:val="32"/>
        </w:rPr>
        <w:t>）。公示期满后，不再进行递补。</w:t>
      </w:r>
    </w:p>
    <w:p w:rsidR="00B20563" w:rsidRPr="00CD7683" w:rsidRDefault="00B20563" w:rsidP="0011755B">
      <w:pPr>
        <w:pStyle w:val="NormalWeb"/>
        <w:widowControl/>
        <w:shd w:val="clear" w:color="auto" w:fill="FFFFFF"/>
        <w:spacing w:before="0" w:beforeAutospacing="0" w:after="0" w:afterAutospacing="0" w:line="500" w:lineRule="exact"/>
        <w:ind w:firstLineChars="200" w:firstLine="640"/>
        <w:rPr>
          <w:rFonts w:ascii="Times New Roman" w:hAnsi="Times New Roman"/>
          <w:sz w:val="32"/>
          <w:szCs w:val="32"/>
          <w:shd w:val="clear" w:color="auto" w:fill="FFFFFF"/>
        </w:rPr>
      </w:pPr>
      <w:r w:rsidRPr="00CD7683">
        <w:rPr>
          <w:rFonts w:ascii="Times New Roman" w:hAnsi="Times New Roman"/>
          <w:sz w:val="32"/>
          <w:szCs w:val="32"/>
          <w:shd w:val="clear" w:color="auto" w:fill="FFFFFF"/>
        </w:rPr>
        <w:t>6</w:t>
      </w:r>
      <w:r w:rsidRPr="00CD7683">
        <w:rPr>
          <w:rFonts w:ascii="Times New Roman" w:eastAsia="Times New Roman" w:hAnsi="??"/>
          <w:sz w:val="32"/>
          <w:szCs w:val="32"/>
          <w:shd w:val="clear" w:color="auto" w:fill="FFFFFF"/>
        </w:rPr>
        <w:t>、聘用</w:t>
      </w:r>
    </w:p>
    <w:p w:rsidR="00B20563" w:rsidRPr="00CD7683" w:rsidRDefault="00B20563" w:rsidP="0011755B">
      <w:pPr>
        <w:pStyle w:val="NormalWeb"/>
        <w:widowControl/>
        <w:shd w:val="clear" w:color="auto" w:fill="FFFFFF"/>
        <w:spacing w:before="0" w:beforeAutospacing="0" w:after="0" w:afterAutospacing="0" w:line="500" w:lineRule="exact"/>
        <w:ind w:firstLineChars="200" w:firstLine="640"/>
        <w:rPr>
          <w:rFonts w:ascii="仿宋_GB2312" w:eastAsia="仿宋_GB2312" w:hAnsi="仿宋_GB2312" w:cs="仿宋_GB2312"/>
          <w:sz w:val="32"/>
          <w:szCs w:val="32"/>
          <w:shd w:val="clear" w:color="auto" w:fill="FFFFFF"/>
        </w:rPr>
      </w:pPr>
      <w:r w:rsidRPr="00CD7683">
        <w:rPr>
          <w:rFonts w:ascii="仿宋_GB2312" w:eastAsia="仿宋_GB2312" w:hAnsi="仿宋_GB2312" w:cs="仿宋_GB2312" w:hint="eastAsia"/>
          <w:sz w:val="32"/>
          <w:szCs w:val="32"/>
          <w:shd w:val="clear" w:color="auto" w:fill="FFFFFF"/>
        </w:rPr>
        <w:t>公示无异议的，由沛县人力资源和社会保障局、沛县教育局统一组织拟聘用人员现场选择岗位</w:t>
      </w:r>
      <w:r w:rsidRPr="00CD7683">
        <w:rPr>
          <w:rFonts w:ascii="仿宋_GB2312" w:eastAsia="仿宋_GB2312" w:hAnsi="仿宋_GB2312" w:cs="仿宋_GB2312"/>
          <w:sz w:val="32"/>
          <w:szCs w:val="32"/>
          <w:shd w:val="clear" w:color="auto" w:fill="FFFFFF"/>
        </w:rPr>
        <w:t>(</w:t>
      </w:r>
      <w:r w:rsidRPr="00CD7683">
        <w:rPr>
          <w:rFonts w:ascii="仿宋_GB2312" w:eastAsia="仿宋_GB2312" w:hAnsi="仿宋_GB2312" w:cs="仿宋_GB2312" w:hint="eastAsia"/>
          <w:sz w:val="32"/>
          <w:szCs w:val="32"/>
          <w:shd w:val="clear" w:color="auto" w:fill="FFFFFF"/>
        </w:rPr>
        <w:t>同一岗位有二个及以上招聘单位的，按总成绩从高分到低分排序，总成绩并列者，同上</w:t>
      </w:r>
      <w:r w:rsidRPr="00CD7683">
        <w:rPr>
          <w:rFonts w:ascii="仿宋_GB2312" w:eastAsia="仿宋_GB2312" w:hAnsi="仿宋_GB2312" w:cs="仿宋_GB2312"/>
          <w:sz w:val="32"/>
          <w:szCs w:val="32"/>
          <w:shd w:val="clear" w:color="auto" w:fill="FFFFFF"/>
        </w:rPr>
        <w:t>)</w:t>
      </w:r>
      <w:r w:rsidRPr="00CD7683">
        <w:rPr>
          <w:rFonts w:ascii="仿宋_GB2312" w:eastAsia="仿宋_GB2312" w:hAnsi="仿宋_GB2312" w:cs="仿宋_GB2312" w:hint="eastAsia"/>
          <w:sz w:val="32"/>
          <w:szCs w:val="32"/>
          <w:shd w:val="clear" w:color="auto" w:fill="FFFFFF"/>
        </w:rPr>
        <w:t>依次自主选择岗位。未按时到现场或未按要求选择聘用岗位者，作自动放弃处理</w:t>
      </w:r>
      <w:r w:rsidRPr="00CD7683">
        <w:rPr>
          <w:rFonts w:ascii="仿宋_GB2312" w:eastAsia="仿宋_GB2312" w:hAnsi="仿宋_GB2312" w:cs="仿宋_GB2312"/>
          <w:sz w:val="32"/>
          <w:szCs w:val="32"/>
          <w:shd w:val="clear" w:color="auto" w:fill="FFFFFF"/>
        </w:rPr>
        <w:t>(</w:t>
      </w:r>
      <w:r w:rsidRPr="00CD7683">
        <w:rPr>
          <w:rFonts w:ascii="仿宋_GB2312" w:eastAsia="仿宋_GB2312" w:hAnsi="仿宋_GB2312" w:cs="仿宋_GB2312" w:hint="eastAsia"/>
          <w:sz w:val="32"/>
          <w:szCs w:val="32"/>
          <w:shd w:val="clear" w:color="auto" w:fill="FFFFFF"/>
        </w:rPr>
        <w:t>选岗具体时间、地点另行通知。详见沛县政府信息公开专栏公示公告栏目、沛县人力资源和社会保障局微信公众号：沛县人社发布</w:t>
      </w:r>
      <w:r w:rsidRPr="00CD7683">
        <w:rPr>
          <w:rFonts w:ascii="仿宋_GB2312" w:eastAsia="仿宋_GB2312" w:hAnsi="仿宋_GB2312" w:cs="仿宋_GB2312"/>
          <w:sz w:val="32"/>
          <w:szCs w:val="32"/>
          <w:shd w:val="clear" w:color="auto" w:fill="FFFFFF"/>
        </w:rPr>
        <w:t>)</w:t>
      </w:r>
      <w:r w:rsidRPr="00CD7683">
        <w:rPr>
          <w:rFonts w:ascii="仿宋_GB2312" w:eastAsia="仿宋_GB2312" w:hAnsi="仿宋_GB2312" w:cs="仿宋_GB2312" w:hint="eastAsia"/>
          <w:sz w:val="32"/>
          <w:szCs w:val="32"/>
          <w:shd w:val="clear" w:color="auto" w:fill="FFFFFF"/>
        </w:rPr>
        <w:t>。</w:t>
      </w:r>
    </w:p>
    <w:p w:rsidR="00B20563" w:rsidRPr="00CD7683" w:rsidRDefault="00B20563">
      <w:pPr>
        <w:ind w:firstLineChars="200" w:firstLine="640"/>
        <w:rPr>
          <w:rFonts w:ascii="仿宋_GB2312" w:eastAsia="仿宋_GB2312" w:hAnsi="仿宋_GB2312" w:cs="仿宋_GB2312"/>
          <w:sz w:val="32"/>
          <w:szCs w:val="32"/>
        </w:rPr>
      </w:pPr>
      <w:r w:rsidRPr="00CD7683">
        <w:rPr>
          <w:rFonts w:ascii="仿宋_GB2312" w:eastAsia="仿宋_GB2312" w:hAnsi="仿宋_GB2312" w:cs="仿宋_GB2312" w:hint="eastAsia"/>
          <w:sz w:val="32"/>
          <w:szCs w:val="32"/>
        </w:rPr>
        <w:t>用人单位与聘用人员及时签订聘用合同，并严格按照聘用合同进行管理。</w:t>
      </w:r>
      <w:r w:rsidRPr="00CD7683">
        <w:rPr>
          <w:rFonts w:ascii="Times New Roman" w:eastAsia="仿宋" w:hAnsi="仿宋" w:hint="eastAsia"/>
          <w:sz w:val="32"/>
          <w:szCs w:val="32"/>
          <w:shd w:val="clear" w:color="auto" w:fill="FFFFFF"/>
        </w:rPr>
        <w:t>按照政策规定约定试用期，</w:t>
      </w:r>
      <w:r w:rsidRPr="00CD7683">
        <w:rPr>
          <w:rFonts w:ascii="仿宋_GB2312" w:eastAsia="仿宋_GB2312" w:hAnsi="仿宋_GB2312" w:cs="仿宋_GB2312" w:hint="eastAsia"/>
          <w:sz w:val="32"/>
          <w:szCs w:val="32"/>
        </w:rPr>
        <w:t>试用期满，经考核合格者，办理任职定岗；考核不合格者，解除聘用合同，取消聘用资格。</w:t>
      </w:r>
    </w:p>
    <w:p w:rsidR="00B20563" w:rsidRPr="00CD7683" w:rsidRDefault="00B20563">
      <w:pPr>
        <w:ind w:firstLineChars="200" w:firstLine="640"/>
        <w:rPr>
          <w:rFonts w:ascii="仿宋_GB2312" w:eastAsia="仿宋_GB2312" w:hAnsi="仿宋_GB2312" w:cs="仿宋_GB2312"/>
          <w:sz w:val="32"/>
          <w:szCs w:val="32"/>
        </w:rPr>
      </w:pPr>
      <w:r w:rsidRPr="00CD7683">
        <w:rPr>
          <w:rFonts w:ascii="仿宋_GB2312" w:eastAsia="仿宋_GB2312" w:hAnsi="宋体" w:cs="宋体"/>
          <w:bCs/>
          <w:kern w:val="36"/>
          <w:sz w:val="32"/>
          <w:szCs w:val="32"/>
        </w:rPr>
        <w:t>2019</w:t>
      </w:r>
      <w:r w:rsidRPr="00CD7683">
        <w:rPr>
          <w:rFonts w:ascii="仿宋_GB2312" w:eastAsia="仿宋_GB2312" w:hAnsi="宋体" w:cs="宋体" w:hint="eastAsia"/>
          <w:bCs/>
          <w:kern w:val="36"/>
          <w:sz w:val="32"/>
          <w:szCs w:val="32"/>
        </w:rPr>
        <w:t>年应届毕业生须在</w:t>
      </w:r>
      <w:smartTag w:uri="urn:schemas-microsoft-com:office:smarttags" w:element="chsdate">
        <w:smartTagPr>
          <w:attr w:name="IsROCDate" w:val="False"/>
          <w:attr w:name="IsLunarDate" w:val="False"/>
          <w:attr w:name="Day" w:val="3"/>
          <w:attr w:name="Month" w:val="2"/>
          <w:attr w:name="Year" w:val="2019"/>
        </w:smartTagPr>
        <w:r w:rsidRPr="00CD7683">
          <w:rPr>
            <w:rFonts w:ascii="仿宋_GB2312" w:eastAsia="仿宋_GB2312" w:hAnsi="宋体" w:cs="宋体"/>
            <w:bCs/>
            <w:kern w:val="36"/>
            <w:sz w:val="32"/>
            <w:szCs w:val="32"/>
          </w:rPr>
          <w:t>2019</w:t>
        </w:r>
        <w:r w:rsidRPr="00CD7683">
          <w:rPr>
            <w:rFonts w:ascii="仿宋_GB2312" w:eastAsia="仿宋_GB2312" w:hAnsi="宋体" w:cs="宋体" w:hint="eastAsia"/>
            <w:bCs/>
            <w:kern w:val="36"/>
            <w:sz w:val="32"/>
            <w:szCs w:val="32"/>
          </w:rPr>
          <w:t>年</w:t>
        </w:r>
        <w:r w:rsidRPr="00CD7683">
          <w:rPr>
            <w:rFonts w:ascii="仿宋_GB2312" w:eastAsia="仿宋_GB2312" w:hAnsi="宋体" w:cs="宋体"/>
            <w:bCs/>
            <w:kern w:val="36"/>
            <w:sz w:val="32"/>
            <w:szCs w:val="32"/>
          </w:rPr>
          <w:t>7</w:t>
        </w:r>
        <w:r w:rsidRPr="00CD7683">
          <w:rPr>
            <w:rFonts w:ascii="仿宋_GB2312" w:eastAsia="仿宋_GB2312" w:hAnsi="宋体" w:cs="宋体" w:hint="eastAsia"/>
            <w:bCs/>
            <w:kern w:val="36"/>
            <w:sz w:val="32"/>
            <w:szCs w:val="32"/>
          </w:rPr>
          <w:t>月</w:t>
        </w:r>
        <w:r w:rsidRPr="00CD7683">
          <w:rPr>
            <w:rFonts w:ascii="仿宋_GB2312" w:eastAsia="仿宋_GB2312" w:hAnsi="宋体" w:cs="宋体"/>
            <w:bCs/>
            <w:kern w:val="36"/>
            <w:sz w:val="32"/>
            <w:szCs w:val="32"/>
          </w:rPr>
          <w:t>31</w:t>
        </w:r>
        <w:r w:rsidRPr="00CD7683">
          <w:rPr>
            <w:rFonts w:ascii="仿宋_GB2312" w:eastAsia="仿宋_GB2312" w:hAnsi="宋体" w:cs="宋体" w:hint="eastAsia"/>
            <w:bCs/>
            <w:kern w:val="36"/>
            <w:sz w:val="32"/>
            <w:szCs w:val="32"/>
          </w:rPr>
          <w:t>日</w:t>
        </w:r>
      </w:smartTag>
      <w:r w:rsidRPr="00CD7683">
        <w:rPr>
          <w:rFonts w:ascii="仿宋_GB2312" w:eastAsia="仿宋_GB2312" w:hAnsi="宋体" w:cs="宋体" w:hint="eastAsia"/>
          <w:bCs/>
          <w:kern w:val="36"/>
          <w:sz w:val="32"/>
          <w:szCs w:val="32"/>
        </w:rPr>
        <w:t>前提供本人毕业证、报到证、学位证、教师资格证原件和复印件，逾期不提供的视为自动放弃聘用资格。</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trike/>
          <w:sz w:val="32"/>
          <w:szCs w:val="32"/>
          <w:shd w:val="clear" w:color="auto" w:fill="FFFFFF"/>
        </w:rPr>
      </w:pPr>
      <w:r w:rsidRPr="00CD7683">
        <w:rPr>
          <w:rFonts w:ascii="仿宋_GB2312" w:eastAsia="仿宋_GB2312" w:hAnsi="仿宋_GB2312" w:cs="仿宋_GB2312" w:hint="eastAsia"/>
          <w:sz w:val="32"/>
          <w:szCs w:val="32"/>
        </w:rPr>
        <w:t>被聘用人员与原单位签有劳动或聘用合同以及其他协议的，由应聘人员本人在规定的期限内自行负责处理。</w:t>
      </w:r>
    </w:p>
    <w:p w:rsidR="00B20563" w:rsidRPr="00CD7683" w:rsidRDefault="00B20563">
      <w:pPr>
        <w:spacing w:line="500" w:lineRule="exact"/>
        <w:ind w:firstLineChars="200" w:firstLine="640"/>
        <w:jc w:val="left"/>
        <w:rPr>
          <w:rFonts w:ascii="黑体" w:eastAsia="黑体" w:hAnsi="黑体"/>
          <w:sz w:val="32"/>
          <w:szCs w:val="32"/>
          <w:shd w:val="clear" w:color="auto" w:fill="FFFFFF"/>
        </w:rPr>
      </w:pPr>
      <w:r w:rsidRPr="00CD7683">
        <w:rPr>
          <w:rFonts w:ascii="黑体" w:eastAsia="黑体" w:hAnsi="黑体" w:hint="eastAsia"/>
          <w:sz w:val="32"/>
          <w:szCs w:val="32"/>
        </w:rPr>
        <w:t>四、考试聘用工作纪律</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招聘工作坚持</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公开、平等、竞争、择优</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的原则，严把事业人员</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进口</w:t>
      </w:r>
      <w:r w:rsidRPr="00CD7683">
        <w:rPr>
          <w:rFonts w:ascii="Times New Roman" w:hAnsi="Times New Roman"/>
          <w:sz w:val="32"/>
          <w:szCs w:val="32"/>
          <w:shd w:val="clear" w:color="auto" w:fill="FFFFFF"/>
        </w:rPr>
        <w:t>”</w:t>
      </w:r>
      <w:r w:rsidRPr="00CD7683">
        <w:rPr>
          <w:rFonts w:ascii="Times New Roman" w:eastAsia="Times New Roman" w:hAnsi="??"/>
          <w:sz w:val="32"/>
          <w:szCs w:val="32"/>
          <w:shd w:val="clear" w:color="auto" w:fill="FFFFFF"/>
        </w:rPr>
        <w:t>关。</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Times New Roman" w:eastAsia="Times New Roman" w:hAnsi="??"/>
          <w:sz w:val="32"/>
          <w:szCs w:val="32"/>
          <w:shd w:val="clear" w:color="auto" w:fill="FFFFFF"/>
        </w:rPr>
        <w:t>应聘人员在报名、考试、体检、考察过程中或聘用后查实存在违纪违规行为的，按照《事业单位公开招聘违纪违规行为处理规定》（中华人民共和国人力资源和社会保障部第35号令）第二章的规定进行处理。招聘单位和招聘工作人员有违纪违规行为的，按照《事业单位公开招聘违纪违规行为处理规定》（中华人民共和国人力资源和社会保障部第35号令）第三章的规定进行处理。</w:t>
      </w:r>
    </w:p>
    <w:p w:rsidR="00B20563" w:rsidRPr="00CD7683" w:rsidRDefault="00B20563">
      <w:pPr>
        <w:pStyle w:val="NormalWeb"/>
        <w:widowControl/>
        <w:shd w:val="clear" w:color="auto" w:fill="FFFFFF"/>
        <w:spacing w:before="0" w:beforeAutospacing="0" w:after="0" w:afterAutospacing="0" w:line="500" w:lineRule="exact"/>
        <w:ind w:firstLine="480"/>
        <w:rPr>
          <w:rFonts w:ascii="黑体" w:eastAsia="黑体" w:hAnsi="黑体"/>
          <w:sz w:val="32"/>
          <w:szCs w:val="32"/>
          <w:shd w:val="clear" w:color="auto" w:fill="FFFFFF"/>
        </w:rPr>
      </w:pPr>
      <w:r w:rsidRPr="00CD7683">
        <w:rPr>
          <w:rFonts w:ascii="黑体" w:eastAsia="黑体" w:hAnsi="黑体" w:hint="eastAsia"/>
          <w:sz w:val="32"/>
          <w:szCs w:val="32"/>
          <w:shd w:val="clear" w:color="auto" w:fill="FFFFFF"/>
        </w:rPr>
        <w:t>五、其他事项</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eastAsia="Times New Roman" w:hAnsi="??"/>
          <w:strike/>
          <w:sz w:val="32"/>
          <w:szCs w:val="32"/>
          <w:shd w:val="clear" w:color="auto" w:fill="FFFFFF"/>
        </w:rPr>
      </w:pPr>
      <w:r w:rsidRPr="00CD7683">
        <w:rPr>
          <w:rFonts w:ascii="仿宋_GB2312" w:eastAsia="仿宋_GB2312" w:hAnsi="仿宋_GB2312" w:cs="仿宋_GB2312" w:hint="eastAsia"/>
          <w:sz w:val="32"/>
          <w:szCs w:val="32"/>
        </w:rPr>
        <w:t>所有招聘工作信息</w:t>
      </w:r>
      <w:r w:rsidRPr="00CD7683">
        <w:rPr>
          <w:rFonts w:ascii="仿宋_GB2312" w:eastAsia="仿宋_GB2312" w:hAnsi="宋体" w:cs="宋体" w:hint="eastAsia"/>
          <w:bCs/>
          <w:kern w:val="36"/>
          <w:sz w:val="32"/>
          <w:szCs w:val="32"/>
        </w:rPr>
        <w:t>在沛县政府信息公开专栏公示公告栏目、沛县人力资源和社会保障局微信公众号</w:t>
      </w:r>
      <w:r w:rsidRPr="00CD7683">
        <w:rPr>
          <w:rFonts w:ascii="仿宋_GB2312" w:eastAsia="仿宋_GB2312" w:hAnsi="Times New Roman" w:hint="eastAsia"/>
          <w:bCs/>
          <w:kern w:val="36"/>
          <w:sz w:val="32"/>
          <w:szCs w:val="32"/>
        </w:rPr>
        <w:t>（沛县人社发布）</w:t>
      </w:r>
      <w:r w:rsidRPr="00CD7683">
        <w:rPr>
          <w:rFonts w:ascii="仿宋_GB2312" w:eastAsia="仿宋_GB2312" w:hAnsi="宋体" w:cs="宋体" w:hint="eastAsia"/>
          <w:bCs/>
          <w:kern w:val="36"/>
          <w:sz w:val="32"/>
          <w:szCs w:val="32"/>
        </w:rPr>
        <w:t>上公布。</w:t>
      </w:r>
      <w:r w:rsidRPr="00CD7683">
        <w:rPr>
          <w:rFonts w:ascii="Times New Roman" w:eastAsia="Times New Roman" w:hAnsi="??"/>
          <w:sz w:val="32"/>
          <w:szCs w:val="32"/>
          <w:shd w:val="clear" w:color="auto" w:fill="FFFFFF"/>
        </w:rPr>
        <w:t>应聘人员应及时关注，并保持手机畅通，无法联系者视为自动放弃。同时，应聘人员应对收到的关于招聘的相关电话通知、短信告知进行及时准确应答和回复。凡因应聘人员个人原因造成延误的，由应聘人员承担相关责任。</w:t>
      </w:r>
    </w:p>
    <w:p w:rsidR="00B20563" w:rsidRPr="00CD7683" w:rsidRDefault="00B20563">
      <w:pPr>
        <w:pStyle w:val="NormalWeb"/>
        <w:widowControl/>
        <w:shd w:val="clear" w:color="auto" w:fill="FFFFFF"/>
        <w:spacing w:before="0" w:beforeAutospacing="0" w:after="0" w:afterAutospacing="0" w:line="500" w:lineRule="exact"/>
        <w:ind w:firstLine="480"/>
        <w:rPr>
          <w:rFonts w:ascii="Times New Roman" w:hAnsi="Times New Roman"/>
          <w:sz w:val="32"/>
          <w:szCs w:val="32"/>
          <w:shd w:val="clear" w:color="auto" w:fill="FFFFFF"/>
        </w:rPr>
      </w:pPr>
      <w:r w:rsidRPr="00CD7683">
        <w:rPr>
          <w:rFonts w:ascii="仿宋_GB2312" w:eastAsia="仿宋_GB2312" w:hAnsi="??" w:hint="eastAsia"/>
          <w:sz w:val="32"/>
          <w:szCs w:val="32"/>
          <w:shd w:val="clear" w:color="auto" w:fill="FFFFFF"/>
        </w:rPr>
        <w:t>本公告由沛县人力资源和社会保障局、沛县教育局负责解释</w:t>
      </w:r>
      <w:r w:rsidRPr="00CD7683">
        <w:rPr>
          <w:rFonts w:ascii="Times New Roman" w:eastAsia="Times New Roman" w:hAnsi="??"/>
          <w:sz w:val="32"/>
          <w:szCs w:val="32"/>
          <w:shd w:val="clear" w:color="auto" w:fill="FFFFFF"/>
        </w:rPr>
        <w:t>。</w:t>
      </w:r>
    </w:p>
    <w:p w:rsidR="00B20563" w:rsidRPr="00CD7683" w:rsidRDefault="00B20563">
      <w:pPr>
        <w:ind w:firstLineChars="200" w:firstLine="640"/>
        <w:rPr>
          <w:rFonts w:ascii="仿宋_GB2312" w:eastAsia="仿宋_GB2312" w:hAnsi="宋体" w:cs="宋体"/>
          <w:bCs/>
          <w:kern w:val="36"/>
          <w:sz w:val="32"/>
          <w:szCs w:val="32"/>
        </w:rPr>
      </w:pPr>
      <w:r w:rsidRPr="00CD7683">
        <w:rPr>
          <w:rFonts w:ascii="仿宋_GB2312" w:eastAsia="仿宋_GB2312" w:hAnsi="宋体" w:cs="宋体" w:hint="eastAsia"/>
          <w:bCs/>
          <w:kern w:val="36"/>
          <w:sz w:val="32"/>
          <w:szCs w:val="32"/>
        </w:rPr>
        <w:t>咨询电话：</w:t>
      </w:r>
    </w:p>
    <w:p w:rsidR="00B20563" w:rsidRPr="00CD7683" w:rsidRDefault="00B20563">
      <w:pPr>
        <w:ind w:firstLineChars="200" w:firstLine="640"/>
        <w:jc w:val="left"/>
        <w:rPr>
          <w:rFonts w:ascii="仿宋_GB2312" w:eastAsia="仿宋_GB2312" w:hAnsi="宋体" w:cs="宋体"/>
          <w:bCs/>
          <w:kern w:val="36"/>
          <w:sz w:val="32"/>
          <w:szCs w:val="32"/>
        </w:rPr>
      </w:pPr>
      <w:r w:rsidRPr="00CD7683">
        <w:rPr>
          <w:rFonts w:ascii="仿宋_GB2312" w:eastAsia="仿宋_GB2312" w:hAnsi="宋体" w:cs="宋体" w:hint="eastAsia"/>
          <w:bCs/>
          <w:kern w:val="36"/>
          <w:sz w:val="32"/>
          <w:szCs w:val="32"/>
        </w:rPr>
        <w:t>沛县人力资源和社会保障局</w:t>
      </w:r>
      <w:r w:rsidRPr="00CD7683">
        <w:rPr>
          <w:rFonts w:ascii="仿宋_GB2312" w:eastAsia="仿宋_GB2312" w:hAnsi="宋体" w:cs="宋体"/>
          <w:bCs/>
          <w:kern w:val="36"/>
          <w:sz w:val="32"/>
          <w:szCs w:val="32"/>
        </w:rPr>
        <w:t xml:space="preserve">    0516</w:t>
      </w:r>
      <w:r w:rsidRPr="00CD7683">
        <w:rPr>
          <w:rFonts w:ascii="仿宋_GB2312" w:eastAsia="仿宋_GB2312" w:hAnsi="宋体" w:cs="宋体"/>
          <w:bCs/>
          <w:kern w:val="36"/>
          <w:sz w:val="32"/>
          <w:szCs w:val="32"/>
        </w:rPr>
        <w:t>—</w:t>
      </w:r>
      <w:r w:rsidRPr="00CD7683">
        <w:rPr>
          <w:rFonts w:ascii="仿宋_GB2312" w:eastAsia="仿宋_GB2312" w:hAnsi="宋体" w:cs="宋体"/>
          <w:bCs/>
          <w:kern w:val="36"/>
          <w:sz w:val="32"/>
          <w:szCs w:val="32"/>
        </w:rPr>
        <w:t xml:space="preserve">68867373 </w:t>
      </w:r>
    </w:p>
    <w:p w:rsidR="00B20563" w:rsidRPr="00CD7683" w:rsidRDefault="00B20563">
      <w:pPr>
        <w:ind w:firstLineChars="200" w:firstLine="640"/>
        <w:jc w:val="left"/>
        <w:rPr>
          <w:rFonts w:ascii="仿宋_GB2312" w:eastAsia="仿宋_GB2312" w:hAnsi="宋体" w:cs="宋体"/>
          <w:bCs/>
          <w:kern w:val="36"/>
          <w:sz w:val="32"/>
          <w:szCs w:val="32"/>
        </w:rPr>
      </w:pPr>
      <w:r w:rsidRPr="00CD7683">
        <w:rPr>
          <w:rFonts w:ascii="仿宋_GB2312" w:eastAsia="仿宋_GB2312" w:hAnsi="宋体" w:cs="宋体" w:hint="eastAsia"/>
          <w:bCs/>
          <w:kern w:val="36"/>
          <w:sz w:val="32"/>
          <w:szCs w:val="32"/>
        </w:rPr>
        <w:t>沛县教育局</w:t>
      </w:r>
      <w:r w:rsidRPr="00CD7683">
        <w:rPr>
          <w:rFonts w:ascii="仿宋_GB2312" w:eastAsia="仿宋_GB2312" w:hAnsi="宋体" w:cs="宋体"/>
          <w:bCs/>
          <w:kern w:val="36"/>
          <w:sz w:val="32"/>
          <w:szCs w:val="32"/>
        </w:rPr>
        <w:t xml:space="preserve">    0516</w:t>
      </w:r>
      <w:r w:rsidRPr="00CD7683">
        <w:rPr>
          <w:rFonts w:ascii="仿宋_GB2312" w:eastAsia="仿宋_GB2312" w:hAnsi="宋体" w:cs="宋体"/>
          <w:bCs/>
          <w:kern w:val="36"/>
          <w:sz w:val="32"/>
          <w:szCs w:val="32"/>
        </w:rPr>
        <w:t>—</w:t>
      </w:r>
      <w:r w:rsidRPr="00CD7683">
        <w:rPr>
          <w:rFonts w:ascii="仿宋_GB2312" w:eastAsia="仿宋_GB2312" w:hAnsi="宋体" w:cs="宋体"/>
          <w:bCs/>
          <w:kern w:val="36"/>
          <w:sz w:val="32"/>
          <w:szCs w:val="32"/>
        </w:rPr>
        <w:t>89618362</w:t>
      </w:r>
    </w:p>
    <w:p w:rsidR="00B20563" w:rsidRPr="00CD7683" w:rsidRDefault="00B20563">
      <w:pPr>
        <w:ind w:firstLineChars="200" w:firstLine="640"/>
        <w:jc w:val="left"/>
        <w:rPr>
          <w:rFonts w:ascii="仿宋_GB2312" w:eastAsia="仿宋_GB2312" w:hAnsi="宋体" w:cs="宋体"/>
          <w:bCs/>
          <w:kern w:val="36"/>
          <w:sz w:val="32"/>
          <w:szCs w:val="32"/>
        </w:rPr>
      </w:pPr>
      <w:r w:rsidRPr="00CD7683">
        <w:rPr>
          <w:rFonts w:ascii="仿宋_GB2312" w:eastAsia="仿宋_GB2312" w:hAnsi="宋体" w:cs="宋体" w:hint="eastAsia"/>
          <w:bCs/>
          <w:kern w:val="36"/>
          <w:sz w:val="32"/>
          <w:szCs w:val="32"/>
        </w:rPr>
        <w:t>监督电话</w:t>
      </w:r>
      <w:r w:rsidRPr="00CD7683">
        <w:rPr>
          <w:rFonts w:ascii="仿宋_GB2312" w:eastAsia="仿宋_GB2312" w:hAnsi="宋体" w:cs="宋体"/>
          <w:bCs/>
          <w:kern w:val="36"/>
          <w:sz w:val="32"/>
          <w:szCs w:val="32"/>
        </w:rPr>
        <w:t>:   0516</w:t>
      </w:r>
      <w:r w:rsidRPr="00CD7683">
        <w:rPr>
          <w:rFonts w:ascii="仿宋_GB2312" w:eastAsia="仿宋_GB2312" w:hAnsi="宋体" w:cs="宋体"/>
          <w:bCs/>
          <w:kern w:val="36"/>
          <w:sz w:val="32"/>
          <w:szCs w:val="32"/>
        </w:rPr>
        <w:t>—</w:t>
      </w:r>
      <w:r w:rsidRPr="00CD7683">
        <w:rPr>
          <w:rFonts w:ascii="仿宋_GB2312" w:eastAsia="仿宋_GB2312" w:hAnsi="宋体" w:cs="宋体"/>
          <w:bCs/>
          <w:kern w:val="36"/>
          <w:sz w:val="32"/>
          <w:szCs w:val="32"/>
        </w:rPr>
        <w:t>68867322</w:t>
      </w:r>
    </w:p>
    <w:p w:rsidR="00B20563" w:rsidRPr="00CD7683" w:rsidRDefault="00B20563">
      <w:pPr>
        <w:ind w:firstLineChars="200" w:firstLine="640"/>
        <w:jc w:val="left"/>
        <w:rPr>
          <w:rFonts w:ascii="仿宋_GB2312" w:eastAsia="仿宋_GB2312" w:hAnsi="宋体" w:cs="宋体"/>
          <w:bCs/>
          <w:kern w:val="36"/>
          <w:sz w:val="32"/>
          <w:szCs w:val="32"/>
        </w:rPr>
      </w:pPr>
      <w:r w:rsidRPr="00CD7683">
        <w:rPr>
          <w:rFonts w:ascii="仿宋_GB2312" w:eastAsia="仿宋_GB2312" w:hAnsi="宋体" w:cs="宋体" w:hint="eastAsia"/>
          <w:bCs/>
          <w:kern w:val="36"/>
          <w:sz w:val="32"/>
          <w:szCs w:val="32"/>
        </w:rPr>
        <w:t>监督举报邮箱：</w:t>
      </w:r>
      <w:hyperlink r:id="rId7" w:history="1">
        <w:r w:rsidRPr="00CD7683">
          <w:rPr>
            <w:rStyle w:val="Hyperlink"/>
            <w:rFonts w:ascii="仿宋_GB2312" w:eastAsia="仿宋_GB2312" w:hAnsi="宋体" w:cs="宋体"/>
            <w:bCs/>
            <w:color w:val="auto"/>
            <w:kern w:val="36"/>
            <w:sz w:val="32"/>
            <w:szCs w:val="32"/>
          </w:rPr>
          <w:t>pxrsjdcs@163.com</w:t>
        </w:r>
      </w:hyperlink>
      <w:bookmarkStart w:id="0" w:name="_GoBack"/>
      <w:bookmarkEnd w:id="0"/>
    </w:p>
    <w:p w:rsidR="00B20563" w:rsidRPr="00CD7683" w:rsidRDefault="00B20563" w:rsidP="00971F5A">
      <w:pPr>
        <w:pStyle w:val="NormalWeb"/>
        <w:widowControl/>
        <w:shd w:val="clear" w:color="auto" w:fill="FFFFFF"/>
        <w:spacing w:before="0" w:beforeAutospacing="0" w:after="0" w:afterAutospacing="0" w:line="500" w:lineRule="exact"/>
        <w:ind w:firstLineChars="250" w:firstLine="600"/>
      </w:pPr>
      <w:hyperlink r:id="rId8" w:tgtFrame="http://www.xze.gov.cn/info/1058/_self" w:history="1">
        <w:r w:rsidRPr="00CD7683">
          <w:rPr>
            <w:rFonts w:ascii="仿宋_GB2312" w:eastAsia="仿宋_GB2312" w:hAnsi="??" w:hint="eastAsia"/>
            <w:sz w:val="32"/>
            <w:szCs w:val="32"/>
            <w:shd w:val="clear" w:color="auto" w:fill="FFFFFF"/>
          </w:rPr>
          <w:t>附件：</w:t>
        </w:r>
        <w:r w:rsidRPr="00CD7683">
          <w:rPr>
            <w:rFonts w:ascii="仿宋_GB2312" w:eastAsia="仿宋_GB2312" w:hAnsi="??"/>
            <w:sz w:val="32"/>
            <w:szCs w:val="32"/>
            <w:shd w:val="clear" w:color="auto" w:fill="FFFFFF"/>
          </w:rPr>
          <w:t>1.</w:t>
        </w:r>
        <w:r w:rsidRPr="00CD7683">
          <w:rPr>
            <w:rFonts w:ascii="仿宋_GB2312" w:eastAsia="仿宋_GB2312" w:hAnsi="??" w:hint="eastAsia"/>
            <w:sz w:val="32"/>
            <w:szCs w:val="32"/>
            <w:shd w:val="clear" w:color="auto" w:fill="FFFFFF"/>
          </w:rPr>
          <w:t>《</w:t>
        </w:r>
        <w:r w:rsidRPr="00CD7683">
          <w:rPr>
            <w:rFonts w:ascii="仿宋_GB2312" w:eastAsia="仿宋_GB2312" w:hAnsi="Times New Roman"/>
            <w:sz w:val="32"/>
            <w:szCs w:val="32"/>
            <w:shd w:val="clear" w:color="auto" w:fill="FFFFFF"/>
          </w:rPr>
          <w:t>2019</w:t>
        </w:r>
        <w:r w:rsidRPr="00CD7683">
          <w:rPr>
            <w:rFonts w:ascii="仿宋_GB2312" w:eastAsia="仿宋_GB2312" w:hAnsi="??" w:hint="eastAsia"/>
            <w:sz w:val="32"/>
            <w:szCs w:val="32"/>
            <w:shd w:val="clear" w:color="auto" w:fill="FFFFFF"/>
          </w:rPr>
          <w:t>年沛县公开招聘教师岗位信息表》</w:t>
        </w:r>
      </w:hyperlink>
    </w:p>
    <w:p w:rsidR="00B20563" w:rsidRPr="00CD7683" w:rsidRDefault="00B20563" w:rsidP="00971F5A">
      <w:pPr>
        <w:pStyle w:val="NormalWeb"/>
        <w:widowControl/>
        <w:shd w:val="clear" w:color="auto" w:fill="FFFFFF"/>
        <w:spacing w:before="0" w:beforeAutospacing="0" w:after="0" w:afterAutospacing="0" w:line="500" w:lineRule="exact"/>
        <w:ind w:firstLineChars="500" w:firstLine="1600"/>
      </w:pPr>
      <w:r w:rsidRPr="00CD7683">
        <w:rPr>
          <w:rFonts w:ascii="仿宋_GB2312" w:eastAsia="仿宋_GB2312" w:hAnsi="??"/>
          <w:sz w:val="32"/>
          <w:szCs w:val="32"/>
          <w:shd w:val="clear" w:color="auto" w:fill="FFFFFF"/>
        </w:rPr>
        <w:t>2.</w:t>
      </w:r>
      <w:r w:rsidRPr="00CD7683">
        <w:rPr>
          <w:rFonts w:ascii="仿宋_GB2312" w:eastAsia="仿宋_GB2312" w:hAnsi="??" w:hint="eastAsia"/>
          <w:sz w:val="32"/>
          <w:szCs w:val="32"/>
          <w:shd w:val="clear" w:color="auto" w:fill="FFFFFF"/>
        </w:rPr>
        <w:t>《江苏省</w:t>
      </w:r>
      <w:r w:rsidRPr="00CD7683">
        <w:rPr>
          <w:rFonts w:ascii="仿宋_GB2312" w:eastAsia="仿宋_GB2312" w:hAnsi="??"/>
          <w:sz w:val="32"/>
          <w:szCs w:val="32"/>
          <w:shd w:val="clear" w:color="auto" w:fill="FFFFFF"/>
        </w:rPr>
        <w:t>2019</w:t>
      </w:r>
      <w:r w:rsidRPr="00CD7683">
        <w:rPr>
          <w:rFonts w:ascii="仿宋_GB2312" w:eastAsia="仿宋_GB2312" w:hAnsi="??" w:hint="eastAsia"/>
          <w:sz w:val="32"/>
          <w:szCs w:val="32"/>
          <w:shd w:val="clear" w:color="auto" w:fill="FFFFFF"/>
        </w:rPr>
        <w:t>年考试录用公务员专业参考目录》</w:t>
      </w:r>
    </w:p>
    <w:p w:rsidR="00B20563" w:rsidRPr="00CD7683" w:rsidRDefault="00B20563" w:rsidP="00971F5A">
      <w:pPr>
        <w:pStyle w:val="NormalWeb"/>
        <w:widowControl/>
        <w:shd w:val="clear" w:color="auto" w:fill="FFFFFF"/>
        <w:spacing w:before="0" w:beforeAutospacing="0" w:after="0" w:afterAutospacing="0" w:line="500" w:lineRule="exact"/>
        <w:ind w:firstLineChars="250" w:firstLine="800"/>
        <w:rPr>
          <w:rFonts w:ascii="仿宋_GB2312" w:eastAsia="仿宋_GB2312" w:hAnsi="Times New Roman"/>
          <w:sz w:val="32"/>
          <w:szCs w:val="32"/>
          <w:shd w:val="clear" w:color="auto" w:fill="FFFFFF"/>
        </w:rPr>
      </w:pPr>
    </w:p>
    <w:p w:rsidR="00B20563" w:rsidRPr="00CD7683" w:rsidRDefault="00B20563">
      <w:pPr>
        <w:pStyle w:val="NormalWeb"/>
        <w:widowControl/>
        <w:shd w:val="clear" w:color="auto" w:fill="FFFFFF"/>
        <w:spacing w:before="0" w:beforeAutospacing="0" w:after="0" w:afterAutospacing="0" w:line="500" w:lineRule="exact"/>
        <w:rPr>
          <w:rFonts w:ascii="仿宋_GB2312" w:eastAsia="仿宋_GB2312" w:hAnsi="Times New Roman"/>
          <w:sz w:val="32"/>
          <w:szCs w:val="32"/>
          <w:shd w:val="clear" w:color="auto" w:fill="FFFFFF"/>
        </w:rPr>
      </w:pPr>
    </w:p>
    <w:p w:rsidR="00B20563" w:rsidRPr="00CD7683" w:rsidRDefault="00B20563" w:rsidP="00772A54">
      <w:pPr>
        <w:pStyle w:val="NormalWeb"/>
        <w:widowControl/>
        <w:shd w:val="clear" w:color="auto" w:fill="FFFFFF"/>
        <w:spacing w:before="0" w:beforeAutospacing="0" w:after="0" w:afterAutospacing="0" w:line="500" w:lineRule="exact"/>
        <w:ind w:firstLineChars="500" w:firstLine="1600"/>
        <w:jc w:val="right"/>
        <w:rPr>
          <w:rFonts w:ascii="仿宋_GB2312" w:eastAsia="仿宋_GB2312" w:hAnsi="Times New Roman"/>
          <w:sz w:val="32"/>
          <w:szCs w:val="32"/>
          <w:shd w:val="clear" w:color="auto" w:fill="FFFFFF"/>
        </w:rPr>
      </w:pPr>
      <w:r w:rsidRPr="00CD7683">
        <w:rPr>
          <w:rFonts w:ascii="仿宋_GB2312" w:eastAsia="仿宋_GB2312" w:hAnsi="??"/>
          <w:sz w:val="32"/>
          <w:szCs w:val="32"/>
          <w:shd w:val="clear" w:color="auto" w:fill="FFFFFF"/>
        </w:rPr>
        <w:t xml:space="preserve"> </w:t>
      </w:r>
      <w:r w:rsidRPr="00CD7683">
        <w:rPr>
          <w:rFonts w:ascii="仿宋_GB2312" w:eastAsia="仿宋_GB2312" w:hAnsi="??" w:hint="eastAsia"/>
          <w:sz w:val="32"/>
          <w:szCs w:val="32"/>
          <w:shd w:val="clear" w:color="auto" w:fill="FFFFFF"/>
        </w:rPr>
        <w:t>沛县人力资源和社会保障局</w:t>
      </w:r>
    </w:p>
    <w:p w:rsidR="00B20563" w:rsidRPr="00CD7683" w:rsidRDefault="00B20563" w:rsidP="00772A54">
      <w:pPr>
        <w:pStyle w:val="NormalWeb"/>
        <w:widowControl/>
        <w:shd w:val="clear" w:color="auto" w:fill="FFFFFF"/>
        <w:spacing w:before="0" w:beforeAutospacing="0" w:after="0" w:afterAutospacing="0" w:line="500" w:lineRule="exact"/>
        <w:ind w:right="480" w:firstLineChars="100" w:firstLine="320"/>
        <w:jc w:val="right"/>
        <w:rPr>
          <w:rFonts w:ascii="Times New Roman" w:hAnsi="Times New Roman"/>
          <w:sz w:val="32"/>
          <w:szCs w:val="32"/>
          <w:shd w:val="clear" w:color="auto" w:fill="FFFFFF"/>
        </w:rPr>
      </w:pPr>
      <w:r w:rsidRPr="00CD7683">
        <w:rPr>
          <w:rFonts w:ascii="宋体" w:hAnsi="宋体" w:cs="宋体" w:hint="eastAsia"/>
          <w:sz w:val="32"/>
          <w:szCs w:val="32"/>
          <w:shd w:val="clear" w:color="auto" w:fill="FFFFFF"/>
        </w:rPr>
        <w:t>沛县教育局</w:t>
      </w:r>
    </w:p>
    <w:p w:rsidR="00B20563" w:rsidRPr="00CD7683" w:rsidRDefault="00B20563">
      <w:pPr>
        <w:pStyle w:val="NormalWeb"/>
        <w:widowControl/>
        <w:shd w:val="clear" w:color="auto" w:fill="FFFFFF"/>
        <w:spacing w:before="0" w:beforeAutospacing="0" w:after="0" w:afterAutospacing="0" w:line="500" w:lineRule="exact"/>
        <w:ind w:firstLineChars="1400" w:firstLine="4480"/>
        <w:jc w:val="right"/>
        <w:rPr>
          <w:rFonts w:ascii="Times New Roman" w:hAnsi="Times New Roman"/>
          <w:sz w:val="32"/>
          <w:szCs w:val="32"/>
        </w:rPr>
      </w:pPr>
      <w:smartTag w:uri="urn:schemas-microsoft-com:office:smarttags" w:element="chsdate">
        <w:smartTagPr>
          <w:attr w:name="IsROCDate" w:val="False"/>
          <w:attr w:name="IsLunarDate" w:val="False"/>
          <w:attr w:name="Day" w:val="11"/>
          <w:attr w:name="Month" w:val="2"/>
          <w:attr w:name="Year" w:val="2019"/>
        </w:smartTagPr>
        <w:r w:rsidRPr="00CD7683">
          <w:rPr>
            <w:rFonts w:ascii="Times New Roman" w:hAnsi="Times New Roman"/>
            <w:sz w:val="32"/>
            <w:szCs w:val="32"/>
            <w:shd w:val="clear" w:color="auto" w:fill="FFFFFF"/>
          </w:rPr>
          <w:t>2019</w:t>
        </w:r>
        <w:r w:rsidRPr="00CD7683">
          <w:rPr>
            <w:rFonts w:ascii="Times New Roman" w:eastAsia="Times New Roman" w:hAnsi="??"/>
            <w:sz w:val="32"/>
            <w:szCs w:val="32"/>
            <w:shd w:val="clear" w:color="auto" w:fill="FFFFFF"/>
          </w:rPr>
          <w:t>年</w:t>
        </w:r>
        <w:r w:rsidRPr="00CD7683">
          <w:rPr>
            <w:rFonts w:ascii="Times New Roman" w:hAnsi="Times New Roman"/>
            <w:sz w:val="32"/>
            <w:szCs w:val="32"/>
            <w:shd w:val="clear" w:color="auto" w:fill="FFFFFF"/>
          </w:rPr>
          <w:t>2</w:t>
        </w:r>
        <w:r w:rsidRPr="00CD7683">
          <w:rPr>
            <w:rFonts w:ascii="Times New Roman" w:eastAsia="Times New Roman" w:hAnsi="??"/>
            <w:sz w:val="32"/>
            <w:szCs w:val="32"/>
            <w:shd w:val="clear" w:color="auto" w:fill="FFFFFF"/>
          </w:rPr>
          <w:t>月</w:t>
        </w:r>
        <w:r>
          <w:rPr>
            <w:rFonts w:ascii="Times New Roman" w:hAnsi="Times New Roman"/>
            <w:sz w:val="32"/>
            <w:szCs w:val="32"/>
            <w:shd w:val="clear" w:color="auto" w:fill="FFFFFF"/>
          </w:rPr>
          <w:t>11</w:t>
        </w:r>
        <w:r w:rsidRPr="00CD7683">
          <w:rPr>
            <w:rFonts w:ascii="Times New Roman" w:eastAsia="Times New Roman" w:hAnsi="??"/>
            <w:sz w:val="32"/>
            <w:szCs w:val="32"/>
            <w:shd w:val="clear" w:color="auto" w:fill="FFFFFF"/>
          </w:rPr>
          <w:t>日</w:t>
        </w:r>
      </w:smartTag>
    </w:p>
    <w:sectPr w:rsidR="00B20563" w:rsidRPr="00CD7683" w:rsidSect="007D0BEE">
      <w:headerReference w:type="even" r:id="rId9"/>
      <w:headerReference w:type="default" r:id="rId10"/>
      <w:footerReference w:type="even" r:id="rId11"/>
      <w:footerReference w:type="default" r:id="rId12"/>
      <w:headerReference w:type="first" r:id="rId13"/>
      <w:footerReference w:type="first" r:id="rId14"/>
      <w:pgSz w:w="11906" w:h="16838"/>
      <w:pgMar w:top="2098" w:right="1474" w:bottom="1984" w:left="1587"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20563" w:rsidRDefault="00B20563" w:rsidP="007D0BEE">
      <w:r>
        <w:separator/>
      </w:r>
    </w:p>
  </w:endnote>
  <w:endnote w:type="continuationSeparator" w:id="0">
    <w:p w:rsidR="00B20563" w:rsidRDefault="00B20563" w:rsidP="007D0B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方正小标宋简体">
    <w:altName w:val="Arial Unicode MS"/>
    <w:panose1 w:val="02010601030101010101"/>
    <w:charset w:val="86"/>
    <w:family w:val="auto"/>
    <w:pitch w:val="variable"/>
    <w:sig w:usb0="00000001" w:usb1="080E0000" w:usb2="00000010" w:usb3="00000000" w:csb0="00040000" w:csb1="00000000"/>
  </w:font>
  <w:font w:name="??">
    <w:altName w:val="Times New Roman"/>
    <w:panose1 w:val="00000000000000000000"/>
    <w:charset w:val="00"/>
    <w:family w:val="auto"/>
    <w:notTrueType/>
    <w:pitch w:val="default"/>
    <w:sig w:usb0="00000003" w:usb1="00000000" w:usb2="00000000" w:usb3="00000000" w:csb0="0000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Microsoft YaHei">
    <w:altName w:val="Times New Roman"/>
    <w:panose1 w:val="00000000000000000000"/>
    <w:charset w:val="00"/>
    <w:family w:val="roman"/>
    <w:notTrueType/>
    <w:pitch w:val="default"/>
    <w:sig w:usb0="00000003" w:usb1="00000000" w:usb2="00000000" w:usb3="00000000" w:csb0="00000001" w:csb1="00000000"/>
  </w:font>
  <w:font w:name="仿宋">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3" w:rsidRDefault="00B20563">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3" w:rsidRDefault="00B20563">
    <w:pPr>
      <w:pStyle w:val="Footer"/>
    </w:pPr>
    <w:r>
      <w:rPr>
        <w:noProof/>
      </w:rPr>
      <w:pict>
        <v:shapetype id="_x0000_t202" coordsize="21600,21600" o:spt="202" path="m,l,21600r21600,l21600,xe">
          <v:stroke joinstyle="miter"/>
          <v:path gradientshapeok="t" o:connecttype="rect"/>
        </v:shapetype>
        <v:shape id="_x0000_s2049" type="#_x0000_t202" style="position:absolute;margin-left:624pt;margin-top:0;width:2in;height:2in;z-index:251660288;mso-wrap-style:none;mso-position-horizontal:right;mso-position-horizontal-relative:margin" filled="f" stroked="f">
          <v:textbox style="mso-fit-shape-to-text:t" inset="0,0,0,0">
            <w:txbxContent>
              <w:p w:rsidR="00B20563" w:rsidRDefault="00B20563">
                <w:pPr>
                  <w:pStyle w:val="Footer"/>
                  <w:rPr>
                    <w:rFonts w:ascii="宋体" w:cs="宋体"/>
                    <w:sz w:val="28"/>
                    <w:szCs w:val="28"/>
                  </w:rPr>
                </w:pPr>
                <w:fldSimple w:instr=" PAGE  \* MERGEFORMAT ">
                  <w:r>
                    <w:rPr>
                      <w:noProof/>
                    </w:rPr>
                    <w:t>7</w:t>
                  </w:r>
                </w:fldSimple>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3" w:rsidRDefault="00B205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20563" w:rsidRDefault="00B20563" w:rsidP="007D0BEE">
      <w:r>
        <w:separator/>
      </w:r>
    </w:p>
  </w:footnote>
  <w:footnote w:type="continuationSeparator" w:id="0">
    <w:p w:rsidR="00B20563" w:rsidRDefault="00B20563" w:rsidP="007D0BE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3" w:rsidRDefault="00B20563">
    <w:pPr>
      <w:pStyle w:val="Header"/>
      <w:pBdr>
        <w:top w:val="none" w:sz="0" w:space="0" w:color="auto"/>
        <w:left w:val="none" w:sz="0" w:space="0" w:color="auto"/>
        <w:bottom w:val="none" w:sz="0" w:space="0" w:color="auto"/>
        <w:right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3" w:rsidRDefault="00B20563">
    <w:pPr>
      <w:pStyle w:val="Header"/>
      <w:pBdr>
        <w:top w:val="none" w:sz="0" w:space="0" w:color="auto"/>
        <w:left w:val="none" w:sz="0" w:space="0" w:color="auto"/>
        <w:bottom w:val="none" w:sz="0" w:space="0" w:color="auto"/>
        <w:right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563" w:rsidRDefault="00B20563">
    <w:pPr>
      <w:pStyle w:val="Header"/>
      <w:pBdr>
        <w:top w:val="none" w:sz="0" w:space="0" w:color="auto"/>
        <w:left w:val="none" w:sz="0" w:space="0" w:color="auto"/>
        <w:bottom w:val="none" w:sz="0" w:space="0" w:color="auto"/>
        <w:right w:val="none" w:sz="0" w:space="0" w:color="auto"/>
      </w:pBd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noLineBreaksAfter w:lang="zh-CN" w:val="$([{£¥·‘“〈《「『【〔〖〝﹙﹛﹝＄（．［｛￡￥"/>
  <w:noLineBreaksBefore w:lang="zh-CN" w:val="!%),.:;&gt;?]}¢¨°·ˇˉ―‖’”…‰′″›℃∶、。〃〉》」』】〕〗〞︶︺︾﹀﹄﹚﹜﹞！＂％＇），．：；？］｀｜｝～￠"/>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D412B"/>
    <w:rsid w:val="00006097"/>
    <w:rsid w:val="00047108"/>
    <w:rsid w:val="000522DB"/>
    <w:rsid w:val="000625C7"/>
    <w:rsid w:val="00067217"/>
    <w:rsid w:val="00070FF5"/>
    <w:rsid w:val="000730F9"/>
    <w:rsid w:val="00093A1D"/>
    <w:rsid w:val="000B4DE4"/>
    <w:rsid w:val="000D20DB"/>
    <w:rsid w:val="000D22B7"/>
    <w:rsid w:val="000D3B07"/>
    <w:rsid w:val="00104FD4"/>
    <w:rsid w:val="0011755B"/>
    <w:rsid w:val="00117883"/>
    <w:rsid w:val="001267DF"/>
    <w:rsid w:val="00132332"/>
    <w:rsid w:val="00146F7C"/>
    <w:rsid w:val="001511F2"/>
    <w:rsid w:val="00156A83"/>
    <w:rsid w:val="0016353A"/>
    <w:rsid w:val="00167923"/>
    <w:rsid w:val="00197090"/>
    <w:rsid w:val="001A0B37"/>
    <w:rsid w:val="001B620C"/>
    <w:rsid w:val="001C5D05"/>
    <w:rsid w:val="00214A60"/>
    <w:rsid w:val="002229E8"/>
    <w:rsid w:val="002456A3"/>
    <w:rsid w:val="00251ED1"/>
    <w:rsid w:val="0025782C"/>
    <w:rsid w:val="00272095"/>
    <w:rsid w:val="00293FB6"/>
    <w:rsid w:val="002A1B23"/>
    <w:rsid w:val="002D562F"/>
    <w:rsid w:val="002D5EDA"/>
    <w:rsid w:val="003175E9"/>
    <w:rsid w:val="0032647B"/>
    <w:rsid w:val="00334B08"/>
    <w:rsid w:val="003407FD"/>
    <w:rsid w:val="0037639A"/>
    <w:rsid w:val="00381839"/>
    <w:rsid w:val="00391047"/>
    <w:rsid w:val="0039407C"/>
    <w:rsid w:val="003A1E43"/>
    <w:rsid w:val="003A265A"/>
    <w:rsid w:val="003C1AA1"/>
    <w:rsid w:val="003D778E"/>
    <w:rsid w:val="003F6E0D"/>
    <w:rsid w:val="00411B8E"/>
    <w:rsid w:val="004237A7"/>
    <w:rsid w:val="0043301A"/>
    <w:rsid w:val="004430B3"/>
    <w:rsid w:val="00451D30"/>
    <w:rsid w:val="00456758"/>
    <w:rsid w:val="004A4288"/>
    <w:rsid w:val="004C38DF"/>
    <w:rsid w:val="004C6FBA"/>
    <w:rsid w:val="004D05CE"/>
    <w:rsid w:val="004D2FC5"/>
    <w:rsid w:val="004D3AD2"/>
    <w:rsid w:val="005147FA"/>
    <w:rsid w:val="00522307"/>
    <w:rsid w:val="00523080"/>
    <w:rsid w:val="005252A2"/>
    <w:rsid w:val="0053033B"/>
    <w:rsid w:val="00534136"/>
    <w:rsid w:val="005353AB"/>
    <w:rsid w:val="00535BFC"/>
    <w:rsid w:val="00540F1D"/>
    <w:rsid w:val="005416D7"/>
    <w:rsid w:val="00557DCC"/>
    <w:rsid w:val="005817FB"/>
    <w:rsid w:val="00591FCB"/>
    <w:rsid w:val="005A4FC0"/>
    <w:rsid w:val="005B5EEB"/>
    <w:rsid w:val="005C0A31"/>
    <w:rsid w:val="005C3524"/>
    <w:rsid w:val="005D09B7"/>
    <w:rsid w:val="005E648F"/>
    <w:rsid w:val="0061709C"/>
    <w:rsid w:val="00632AD7"/>
    <w:rsid w:val="00646218"/>
    <w:rsid w:val="00654E07"/>
    <w:rsid w:val="00670288"/>
    <w:rsid w:val="00670DFF"/>
    <w:rsid w:val="006803C8"/>
    <w:rsid w:val="006961A1"/>
    <w:rsid w:val="006B28DC"/>
    <w:rsid w:val="006D412B"/>
    <w:rsid w:val="006D4AA9"/>
    <w:rsid w:val="00744CE7"/>
    <w:rsid w:val="007560A7"/>
    <w:rsid w:val="00772A54"/>
    <w:rsid w:val="0077458A"/>
    <w:rsid w:val="00782A50"/>
    <w:rsid w:val="00794C18"/>
    <w:rsid w:val="00795C81"/>
    <w:rsid w:val="007B4B9A"/>
    <w:rsid w:val="007C7384"/>
    <w:rsid w:val="007D0BEE"/>
    <w:rsid w:val="007D5108"/>
    <w:rsid w:val="007F37C8"/>
    <w:rsid w:val="00801F3E"/>
    <w:rsid w:val="008061A7"/>
    <w:rsid w:val="00807BA2"/>
    <w:rsid w:val="00822F7C"/>
    <w:rsid w:val="00861FFE"/>
    <w:rsid w:val="00876435"/>
    <w:rsid w:val="00880073"/>
    <w:rsid w:val="00881D7C"/>
    <w:rsid w:val="00883D88"/>
    <w:rsid w:val="00887EEC"/>
    <w:rsid w:val="00890ADD"/>
    <w:rsid w:val="0089140C"/>
    <w:rsid w:val="008C4221"/>
    <w:rsid w:val="008D5CA5"/>
    <w:rsid w:val="008F563E"/>
    <w:rsid w:val="008F580C"/>
    <w:rsid w:val="0090695E"/>
    <w:rsid w:val="00912CBB"/>
    <w:rsid w:val="009205A4"/>
    <w:rsid w:val="00922067"/>
    <w:rsid w:val="00940DFB"/>
    <w:rsid w:val="00943A2C"/>
    <w:rsid w:val="00946BB5"/>
    <w:rsid w:val="00956BC5"/>
    <w:rsid w:val="009575B4"/>
    <w:rsid w:val="00962D9D"/>
    <w:rsid w:val="00971F5A"/>
    <w:rsid w:val="009801A5"/>
    <w:rsid w:val="00990279"/>
    <w:rsid w:val="00994066"/>
    <w:rsid w:val="00994796"/>
    <w:rsid w:val="009C68EE"/>
    <w:rsid w:val="00A03789"/>
    <w:rsid w:val="00A11648"/>
    <w:rsid w:val="00A4167C"/>
    <w:rsid w:val="00A42E6C"/>
    <w:rsid w:val="00A46240"/>
    <w:rsid w:val="00A61374"/>
    <w:rsid w:val="00A85EA8"/>
    <w:rsid w:val="00AA0A18"/>
    <w:rsid w:val="00AA1B7F"/>
    <w:rsid w:val="00AA2AAE"/>
    <w:rsid w:val="00AA2BCD"/>
    <w:rsid w:val="00AA328C"/>
    <w:rsid w:val="00AA38D2"/>
    <w:rsid w:val="00AA44AF"/>
    <w:rsid w:val="00AB12BE"/>
    <w:rsid w:val="00AB2E4D"/>
    <w:rsid w:val="00AC3418"/>
    <w:rsid w:val="00AD1DFB"/>
    <w:rsid w:val="00B03CD6"/>
    <w:rsid w:val="00B050E4"/>
    <w:rsid w:val="00B12365"/>
    <w:rsid w:val="00B164F4"/>
    <w:rsid w:val="00B20563"/>
    <w:rsid w:val="00B22296"/>
    <w:rsid w:val="00B26AD9"/>
    <w:rsid w:val="00B33962"/>
    <w:rsid w:val="00B60569"/>
    <w:rsid w:val="00B91A25"/>
    <w:rsid w:val="00B93738"/>
    <w:rsid w:val="00BB022A"/>
    <w:rsid w:val="00BB4BC4"/>
    <w:rsid w:val="00BC7640"/>
    <w:rsid w:val="00BE3415"/>
    <w:rsid w:val="00BE3463"/>
    <w:rsid w:val="00BE3B94"/>
    <w:rsid w:val="00BF5694"/>
    <w:rsid w:val="00C052D3"/>
    <w:rsid w:val="00C1056C"/>
    <w:rsid w:val="00C25EF1"/>
    <w:rsid w:val="00C414ED"/>
    <w:rsid w:val="00C4196E"/>
    <w:rsid w:val="00C4343A"/>
    <w:rsid w:val="00CB2A9E"/>
    <w:rsid w:val="00CC7309"/>
    <w:rsid w:val="00CD7683"/>
    <w:rsid w:val="00CE6149"/>
    <w:rsid w:val="00CF3D21"/>
    <w:rsid w:val="00D01459"/>
    <w:rsid w:val="00D05A82"/>
    <w:rsid w:val="00D124BD"/>
    <w:rsid w:val="00D12C08"/>
    <w:rsid w:val="00D2556F"/>
    <w:rsid w:val="00D267D5"/>
    <w:rsid w:val="00D34064"/>
    <w:rsid w:val="00D41761"/>
    <w:rsid w:val="00D44630"/>
    <w:rsid w:val="00D45BA8"/>
    <w:rsid w:val="00D63063"/>
    <w:rsid w:val="00D675B1"/>
    <w:rsid w:val="00D95D1F"/>
    <w:rsid w:val="00DA3375"/>
    <w:rsid w:val="00DD08E6"/>
    <w:rsid w:val="00DF619D"/>
    <w:rsid w:val="00DF6ED6"/>
    <w:rsid w:val="00DF753A"/>
    <w:rsid w:val="00E06EA8"/>
    <w:rsid w:val="00E121E4"/>
    <w:rsid w:val="00E218CA"/>
    <w:rsid w:val="00E53801"/>
    <w:rsid w:val="00E5649E"/>
    <w:rsid w:val="00E62A2E"/>
    <w:rsid w:val="00E64BFA"/>
    <w:rsid w:val="00E664C8"/>
    <w:rsid w:val="00E67FAA"/>
    <w:rsid w:val="00E7490D"/>
    <w:rsid w:val="00EA3329"/>
    <w:rsid w:val="00EA6402"/>
    <w:rsid w:val="00EC477E"/>
    <w:rsid w:val="00EE7C77"/>
    <w:rsid w:val="00EF68A1"/>
    <w:rsid w:val="00EF6E64"/>
    <w:rsid w:val="00F052C7"/>
    <w:rsid w:val="00F1292D"/>
    <w:rsid w:val="00F23533"/>
    <w:rsid w:val="00F409F5"/>
    <w:rsid w:val="00F46810"/>
    <w:rsid w:val="00F50837"/>
    <w:rsid w:val="00F57765"/>
    <w:rsid w:val="00F64BC7"/>
    <w:rsid w:val="00F665AB"/>
    <w:rsid w:val="00F76E81"/>
    <w:rsid w:val="00F91737"/>
    <w:rsid w:val="00FA1ECF"/>
    <w:rsid w:val="00FA3B57"/>
    <w:rsid w:val="00FD2F53"/>
    <w:rsid w:val="01022F8F"/>
    <w:rsid w:val="011A5DC9"/>
    <w:rsid w:val="011E5E42"/>
    <w:rsid w:val="011E6F29"/>
    <w:rsid w:val="01247E5A"/>
    <w:rsid w:val="013B134A"/>
    <w:rsid w:val="015070D1"/>
    <w:rsid w:val="0152249F"/>
    <w:rsid w:val="01552EFF"/>
    <w:rsid w:val="016E187A"/>
    <w:rsid w:val="017230AA"/>
    <w:rsid w:val="017A046E"/>
    <w:rsid w:val="01881F19"/>
    <w:rsid w:val="018D6B3E"/>
    <w:rsid w:val="018E17A7"/>
    <w:rsid w:val="018F1EDC"/>
    <w:rsid w:val="01951E22"/>
    <w:rsid w:val="01A5246B"/>
    <w:rsid w:val="01B32007"/>
    <w:rsid w:val="01B94EA7"/>
    <w:rsid w:val="01C6580F"/>
    <w:rsid w:val="01C665A8"/>
    <w:rsid w:val="01C86403"/>
    <w:rsid w:val="01D95491"/>
    <w:rsid w:val="01D96383"/>
    <w:rsid w:val="01E04E5E"/>
    <w:rsid w:val="01F65B9B"/>
    <w:rsid w:val="01F72E6F"/>
    <w:rsid w:val="01F9143C"/>
    <w:rsid w:val="01FA315C"/>
    <w:rsid w:val="02023A78"/>
    <w:rsid w:val="02056C64"/>
    <w:rsid w:val="020860F3"/>
    <w:rsid w:val="021054BA"/>
    <w:rsid w:val="021F2747"/>
    <w:rsid w:val="022015DB"/>
    <w:rsid w:val="023A2A40"/>
    <w:rsid w:val="023A4BCE"/>
    <w:rsid w:val="02432855"/>
    <w:rsid w:val="024532BC"/>
    <w:rsid w:val="024A2B58"/>
    <w:rsid w:val="02570238"/>
    <w:rsid w:val="026566ED"/>
    <w:rsid w:val="028826E2"/>
    <w:rsid w:val="02884409"/>
    <w:rsid w:val="028C7F1E"/>
    <w:rsid w:val="028E4E5B"/>
    <w:rsid w:val="02945FDA"/>
    <w:rsid w:val="02993FA0"/>
    <w:rsid w:val="02A07C5C"/>
    <w:rsid w:val="02AC0BD8"/>
    <w:rsid w:val="02B43D6C"/>
    <w:rsid w:val="02B72399"/>
    <w:rsid w:val="02C13928"/>
    <w:rsid w:val="02C37E2B"/>
    <w:rsid w:val="02C92B78"/>
    <w:rsid w:val="02CD61ED"/>
    <w:rsid w:val="02CE1504"/>
    <w:rsid w:val="02D74D45"/>
    <w:rsid w:val="02E311EA"/>
    <w:rsid w:val="02E9292B"/>
    <w:rsid w:val="02F22028"/>
    <w:rsid w:val="02F27DBA"/>
    <w:rsid w:val="02FE5C24"/>
    <w:rsid w:val="02FF5238"/>
    <w:rsid w:val="03065668"/>
    <w:rsid w:val="03145BED"/>
    <w:rsid w:val="0319560D"/>
    <w:rsid w:val="031C24C3"/>
    <w:rsid w:val="031C26B4"/>
    <w:rsid w:val="03297C40"/>
    <w:rsid w:val="033A73B3"/>
    <w:rsid w:val="034858BD"/>
    <w:rsid w:val="03565E01"/>
    <w:rsid w:val="035C0A5D"/>
    <w:rsid w:val="035C17EA"/>
    <w:rsid w:val="03604AAC"/>
    <w:rsid w:val="03662DBB"/>
    <w:rsid w:val="03703D49"/>
    <w:rsid w:val="037366BD"/>
    <w:rsid w:val="0375452C"/>
    <w:rsid w:val="03813B08"/>
    <w:rsid w:val="03A0135C"/>
    <w:rsid w:val="03A50409"/>
    <w:rsid w:val="03A5391A"/>
    <w:rsid w:val="03A82800"/>
    <w:rsid w:val="03A91ECE"/>
    <w:rsid w:val="03B90838"/>
    <w:rsid w:val="03B94FEE"/>
    <w:rsid w:val="03C540C4"/>
    <w:rsid w:val="03DA1009"/>
    <w:rsid w:val="03E15E50"/>
    <w:rsid w:val="03E51836"/>
    <w:rsid w:val="03E92AB3"/>
    <w:rsid w:val="03EA43FD"/>
    <w:rsid w:val="03F53FE9"/>
    <w:rsid w:val="04043776"/>
    <w:rsid w:val="04206618"/>
    <w:rsid w:val="0421394A"/>
    <w:rsid w:val="0431659A"/>
    <w:rsid w:val="043605C3"/>
    <w:rsid w:val="043A74EA"/>
    <w:rsid w:val="04417B89"/>
    <w:rsid w:val="0446149C"/>
    <w:rsid w:val="04462C6D"/>
    <w:rsid w:val="045A63A5"/>
    <w:rsid w:val="04627856"/>
    <w:rsid w:val="046827CC"/>
    <w:rsid w:val="046D6CAA"/>
    <w:rsid w:val="04753676"/>
    <w:rsid w:val="04766778"/>
    <w:rsid w:val="04874938"/>
    <w:rsid w:val="04940747"/>
    <w:rsid w:val="0497435A"/>
    <w:rsid w:val="04A30E1E"/>
    <w:rsid w:val="04A456D1"/>
    <w:rsid w:val="04B752E0"/>
    <w:rsid w:val="04BE453D"/>
    <w:rsid w:val="04C6578E"/>
    <w:rsid w:val="04D54942"/>
    <w:rsid w:val="04DE0057"/>
    <w:rsid w:val="04E6145F"/>
    <w:rsid w:val="04E73C6F"/>
    <w:rsid w:val="04EB0C4B"/>
    <w:rsid w:val="04FB7453"/>
    <w:rsid w:val="050860EB"/>
    <w:rsid w:val="05116AC3"/>
    <w:rsid w:val="05183549"/>
    <w:rsid w:val="051A4719"/>
    <w:rsid w:val="051C7B87"/>
    <w:rsid w:val="051E50C3"/>
    <w:rsid w:val="0520355D"/>
    <w:rsid w:val="0521197C"/>
    <w:rsid w:val="052B00D3"/>
    <w:rsid w:val="052E7E78"/>
    <w:rsid w:val="05331897"/>
    <w:rsid w:val="053E1A3C"/>
    <w:rsid w:val="05465951"/>
    <w:rsid w:val="055600AE"/>
    <w:rsid w:val="055F6091"/>
    <w:rsid w:val="0567632D"/>
    <w:rsid w:val="056A6503"/>
    <w:rsid w:val="05701EF5"/>
    <w:rsid w:val="0573372C"/>
    <w:rsid w:val="05891304"/>
    <w:rsid w:val="059224C5"/>
    <w:rsid w:val="059C5BFA"/>
    <w:rsid w:val="05A6180A"/>
    <w:rsid w:val="05AB1DDA"/>
    <w:rsid w:val="05EC758B"/>
    <w:rsid w:val="05F34F26"/>
    <w:rsid w:val="05FD488A"/>
    <w:rsid w:val="06041826"/>
    <w:rsid w:val="060D41E6"/>
    <w:rsid w:val="060D72BB"/>
    <w:rsid w:val="060F6C1C"/>
    <w:rsid w:val="061F785F"/>
    <w:rsid w:val="0621272E"/>
    <w:rsid w:val="06232E2A"/>
    <w:rsid w:val="06311FC6"/>
    <w:rsid w:val="063652D7"/>
    <w:rsid w:val="06365AD6"/>
    <w:rsid w:val="06391165"/>
    <w:rsid w:val="06415FF2"/>
    <w:rsid w:val="06417280"/>
    <w:rsid w:val="06465EF3"/>
    <w:rsid w:val="064A1E54"/>
    <w:rsid w:val="064D64C6"/>
    <w:rsid w:val="06540E2E"/>
    <w:rsid w:val="06576D8C"/>
    <w:rsid w:val="06606F07"/>
    <w:rsid w:val="066D7316"/>
    <w:rsid w:val="067C733B"/>
    <w:rsid w:val="067D09D2"/>
    <w:rsid w:val="0687705B"/>
    <w:rsid w:val="068B2594"/>
    <w:rsid w:val="068C66DC"/>
    <w:rsid w:val="069128D2"/>
    <w:rsid w:val="06962601"/>
    <w:rsid w:val="06A77C7A"/>
    <w:rsid w:val="06B95655"/>
    <w:rsid w:val="06C25FBB"/>
    <w:rsid w:val="06C64B08"/>
    <w:rsid w:val="06E26C0D"/>
    <w:rsid w:val="06F71077"/>
    <w:rsid w:val="06F90909"/>
    <w:rsid w:val="06FA1A74"/>
    <w:rsid w:val="07040256"/>
    <w:rsid w:val="071D57B9"/>
    <w:rsid w:val="072C4BB6"/>
    <w:rsid w:val="07374185"/>
    <w:rsid w:val="073819CA"/>
    <w:rsid w:val="073C7080"/>
    <w:rsid w:val="073F2031"/>
    <w:rsid w:val="0742522A"/>
    <w:rsid w:val="076762C7"/>
    <w:rsid w:val="076A58E4"/>
    <w:rsid w:val="07703858"/>
    <w:rsid w:val="07775167"/>
    <w:rsid w:val="07795417"/>
    <w:rsid w:val="079636AB"/>
    <w:rsid w:val="07A64B84"/>
    <w:rsid w:val="07A94F2E"/>
    <w:rsid w:val="07AE3226"/>
    <w:rsid w:val="07B32670"/>
    <w:rsid w:val="07B532B9"/>
    <w:rsid w:val="07C52BBA"/>
    <w:rsid w:val="07E96CFE"/>
    <w:rsid w:val="08026F8F"/>
    <w:rsid w:val="08056C16"/>
    <w:rsid w:val="0810079D"/>
    <w:rsid w:val="08243418"/>
    <w:rsid w:val="0826523A"/>
    <w:rsid w:val="082773EE"/>
    <w:rsid w:val="082D4CA4"/>
    <w:rsid w:val="08317D64"/>
    <w:rsid w:val="0833604C"/>
    <w:rsid w:val="08344328"/>
    <w:rsid w:val="0838478B"/>
    <w:rsid w:val="084410F7"/>
    <w:rsid w:val="08591D27"/>
    <w:rsid w:val="086103FC"/>
    <w:rsid w:val="08757927"/>
    <w:rsid w:val="08816230"/>
    <w:rsid w:val="08826A89"/>
    <w:rsid w:val="08881089"/>
    <w:rsid w:val="088A7685"/>
    <w:rsid w:val="08907615"/>
    <w:rsid w:val="08943354"/>
    <w:rsid w:val="089F3AE3"/>
    <w:rsid w:val="08A622CC"/>
    <w:rsid w:val="08A8751A"/>
    <w:rsid w:val="08AC5A4E"/>
    <w:rsid w:val="08B06203"/>
    <w:rsid w:val="08BB1D02"/>
    <w:rsid w:val="08BD4402"/>
    <w:rsid w:val="08D15BD5"/>
    <w:rsid w:val="08DA744E"/>
    <w:rsid w:val="08E57228"/>
    <w:rsid w:val="08EE0F2C"/>
    <w:rsid w:val="08EE398C"/>
    <w:rsid w:val="090063DD"/>
    <w:rsid w:val="090621DB"/>
    <w:rsid w:val="091018D1"/>
    <w:rsid w:val="09197AC5"/>
    <w:rsid w:val="091B11EC"/>
    <w:rsid w:val="091E1E2D"/>
    <w:rsid w:val="091E6867"/>
    <w:rsid w:val="0938539C"/>
    <w:rsid w:val="09507933"/>
    <w:rsid w:val="09584BF2"/>
    <w:rsid w:val="09630FE0"/>
    <w:rsid w:val="09696206"/>
    <w:rsid w:val="096A1828"/>
    <w:rsid w:val="096F4DD6"/>
    <w:rsid w:val="0978583E"/>
    <w:rsid w:val="09995F93"/>
    <w:rsid w:val="099A6C00"/>
    <w:rsid w:val="099E5BEF"/>
    <w:rsid w:val="09A0737D"/>
    <w:rsid w:val="09A6431F"/>
    <w:rsid w:val="09B962DC"/>
    <w:rsid w:val="09BF7A16"/>
    <w:rsid w:val="09C77B67"/>
    <w:rsid w:val="09C97DD4"/>
    <w:rsid w:val="09CB394C"/>
    <w:rsid w:val="09D64B63"/>
    <w:rsid w:val="09D9737D"/>
    <w:rsid w:val="09DF00FB"/>
    <w:rsid w:val="09F92B50"/>
    <w:rsid w:val="0A0E32D4"/>
    <w:rsid w:val="0A135A2E"/>
    <w:rsid w:val="0A1447C6"/>
    <w:rsid w:val="0A2337ED"/>
    <w:rsid w:val="0A2A4A71"/>
    <w:rsid w:val="0A3336AF"/>
    <w:rsid w:val="0A361DC9"/>
    <w:rsid w:val="0A426279"/>
    <w:rsid w:val="0A5673AB"/>
    <w:rsid w:val="0A5D3A2B"/>
    <w:rsid w:val="0A633E40"/>
    <w:rsid w:val="0A6C2466"/>
    <w:rsid w:val="0A736D83"/>
    <w:rsid w:val="0A7B1AA1"/>
    <w:rsid w:val="0A9D436D"/>
    <w:rsid w:val="0AA436F3"/>
    <w:rsid w:val="0AA60D6F"/>
    <w:rsid w:val="0AD14CAC"/>
    <w:rsid w:val="0AD82283"/>
    <w:rsid w:val="0ADC5D4E"/>
    <w:rsid w:val="0ADF5CE8"/>
    <w:rsid w:val="0AE358A6"/>
    <w:rsid w:val="0AF85E4B"/>
    <w:rsid w:val="0B030B33"/>
    <w:rsid w:val="0B066E46"/>
    <w:rsid w:val="0B073A2D"/>
    <w:rsid w:val="0B073BD1"/>
    <w:rsid w:val="0B074AC9"/>
    <w:rsid w:val="0B106B6B"/>
    <w:rsid w:val="0B15633B"/>
    <w:rsid w:val="0B1B3A49"/>
    <w:rsid w:val="0B1D204A"/>
    <w:rsid w:val="0B25749C"/>
    <w:rsid w:val="0B276FB9"/>
    <w:rsid w:val="0B29464C"/>
    <w:rsid w:val="0B2A1471"/>
    <w:rsid w:val="0B2B4EC9"/>
    <w:rsid w:val="0B340806"/>
    <w:rsid w:val="0B3853CB"/>
    <w:rsid w:val="0B422247"/>
    <w:rsid w:val="0B4559B2"/>
    <w:rsid w:val="0B5969B1"/>
    <w:rsid w:val="0B771397"/>
    <w:rsid w:val="0B791DFD"/>
    <w:rsid w:val="0B7D2162"/>
    <w:rsid w:val="0B8432DB"/>
    <w:rsid w:val="0B8B0960"/>
    <w:rsid w:val="0B906560"/>
    <w:rsid w:val="0B92772F"/>
    <w:rsid w:val="0B941C27"/>
    <w:rsid w:val="0B95139A"/>
    <w:rsid w:val="0B9B15BC"/>
    <w:rsid w:val="0BA3513A"/>
    <w:rsid w:val="0BA416EA"/>
    <w:rsid w:val="0BA8114F"/>
    <w:rsid w:val="0BAD2A83"/>
    <w:rsid w:val="0BB6446C"/>
    <w:rsid w:val="0BB64ACD"/>
    <w:rsid w:val="0BC175CD"/>
    <w:rsid w:val="0BC207F9"/>
    <w:rsid w:val="0BC41384"/>
    <w:rsid w:val="0BCF4910"/>
    <w:rsid w:val="0BD7354E"/>
    <w:rsid w:val="0BDA0535"/>
    <w:rsid w:val="0BDF1ECC"/>
    <w:rsid w:val="0BFD0EA1"/>
    <w:rsid w:val="0C0036BA"/>
    <w:rsid w:val="0C006D35"/>
    <w:rsid w:val="0C0765DE"/>
    <w:rsid w:val="0C0F31FF"/>
    <w:rsid w:val="0C1811D8"/>
    <w:rsid w:val="0C31030E"/>
    <w:rsid w:val="0C316FB3"/>
    <w:rsid w:val="0C327916"/>
    <w:rsid w:val="0C4D4EF9"/>
    <w:rsid w:val="0C5D03E0"/>
    <w:rsid w:val="0C602CD2"/>
    <w:rsid w:val="0C7D04F1"/>
    <w:rsid w:val="0C8F687F"/>
    <w:rsid w:val="0C99681C"/>
    <w:rsid w:val="0CA900D8"/>
    <w:rsid w:val="0CAB69F9"/>
    <w:rsid w:val="0CB1099B"/>
    <w:rsid w:val="0CC846FE"/>
    <w:rsid w:val="0CC86CDE"/>
    <w:rsid w:val="0CCD2EBD"/>
    <w:rsid w:val="0CCF146C"/>
    <w:rsid w:val="0CEA19F2"/>
    <w:rsid w:val="0CEB6416"/>
    <w:rsid w:val="0CF932F4"/>
    <w:rsid w:val="0D027F4B"/>
    <w:rsid w:val="0D0432AC"/>
    <w:rsid w:val="0D094DA7"/>
    <w:rsid w:val="0D1154B2"/>
    <w:rsid w:val="0D203793"/>
    <w:rsid w:val="0D24455B"/>
    <w:rsid w:val="0D647DAE"/>
    <w:rsid w:val="0D667729"/>
    <w:rsid w:val="0D6F2B3E"/>
    <w:rsid w:val="0D780F72"/>
    <w:rsid w:val="0D7B6D8C"/>
    <w:rsid w:val="0D833E79"/>
    <w:rsid w:val="0D8342E0"/>
    <w:rsid w:val="0D867A65"/>
    <w:rsid w:val="0D8F0E5E"/>
    <w:rsid w:val="0D956556"/>
    <w:rsid w:val="0D972B26"/>
    <w:rsid w:val="0DA56EC7"/>
    <w:rsid w:val="0DA73DF0"/>
    <w:rsid w:val="0DAC1E31"/>
    <w:rsid w:val="0DB51B00"/>
    <w:rsid w:val="0DBB0000"/>
    <w:rsid w:val="0DC8341C"/>
    <w:rsid w:val="0DCB70D8"/>
    <w:rsid w:val="0DFC02B5"/>
    <w:rsid w:val="0DFE7CEB"/>
    <w:rsid w:val="0E012DE3"/>
    <w:rsid w:val="0E0418C1"/>
    <w:rsid w:val="0E0426FD"/>
    <w:rsid w:val="0E0D5DDE"/>
    <w:rsid w:val="0E126104"/>
    <w:rsid w:val="0E187548"/>
    <w:rsid w:val="0E1E3CE0"/>
    <w:rsid w:val="0E241C7F"/>
    <w:rsid w:val="0E242BDB"/>
    <w:rsid w:val="0E263F83"/>
    <w:rsid w:val="0E2A15B2"/>
    <w:rsid w:val="0E3D3F90"/>
    <w:rsid w:val="0E4B4AB4"/>
    <w:rsid w:val="0E5426B3"/>
    <w:rsid w:val="0E5B011C"/>
    <w:rsid w:val="0E622F15"/>
    <w:rsid w:val="0E73368B"/>
    <w:rsid w:val="0E8A0D40"/>
    <w:rsid w:val="0E8E4897"/>
    <w:rsid w:val="0E9105A8"/>
    <w:rsid w:val="0E943D3B"/>
    <w:rsid w:val="0E9B6EC3"/>
    <w:rsid w:val="0E9D6015"/>
    <w:rsid w:val="0EA82AA4"/>
    <w:rsid w:val="0EA86381"/>
    <w:rsid w:val="0EB47363"/>
    <w:rsid w:val="0EC50322"/>
    <w:rsid w:val="0ED90A7B"/>
    <w:rsid w:val="0EDF01D0"/>
    <w:rsid w:val="0EE40165"/>
    <w:rsid w:val="0EE42A02"/>
    <w:rsid w:val="0EE873EF"/>
    <w:rsid w:val="0EF14662"/>
    <w:rsid w:val="0EFF5A7F"/>
    <w:rsid w:val="0F027EEB"/>
    <w:rsid w:val="0F061A0F"/>
    <w:rsid w:val="0F102C11"/>
    <w:rsid w:val="0F2672EE"/>
    <w:rsid w:val="0F2A481E"/>
    <w:rsid w:val="0F324875"/>
    <w:rsid w:val="0F487FBC"/>
    <w:rsid w:val="0F4B7585"/>
    <w:rsid w:val="0F4C2476"/>
    <w:rsid w:val="0F6D43F9"/>
    <w:rsid w:val="0F784FB3"/>
    <w:rsid w:val="0F9317CA"/>
    <w:rsid w:val="0F977482"/>
    <w:rsid w:val="0F987833"/>
    <w:rsid w:val="0FA94F85"/>
    <w:rsid w:val="0FAD076C"/>
    <w:rsid w:val="0FB00A21"/>
    <w:rsid w:val="0FB6207D"/>
    <w:rsid w:val="0FB90DE4"/>
    <w:rsid w:val="0FCC5651"/>
    <w:rsid w:val="0FCE275F"/>
    <w:rsid w:val="0FCE3F10"/>
    <w:rsid w:val="0FD50A62"/>
    <w:rsid w:val="0FDE16E0"/>
    <w:rsid w:val="0FE577D8"/>
    <w:rsid w:val="10197D25"/>
    <w:rsid w:val="10243B60"/>
    <w:rsid w:val="106133C3"/>
    <w:rsid w:val="107F1CAE"/>
    <w:rsid w:val="10850B4B"/>
    <w:rsid w:val="1099397C"/>
    <w:rsid w:val="109F5279"/>
    <w:rsid w:val="10A245B2"/>
    <w:rsid w:val="10A812A4"/>
    <w:rsid w:val="10B71623"/>
    <w:rsid w:val="10C310DC"/>
    <w:rsid w:val="10CE196F"/>
    <w:rsid w:val="10D555A9"/>
    <w:rsid w:val="10D833C2"/>
    <w:rsid w:val="10DD3D35"/>
    <w:rsid w:val="10F0025A"/>
    <w:rsid w:val="10F66A8B"/>
    <w:rsid w:val="10FA08B6"/>
    <w:rsid w:val="10FD57A9"/>
    <w:rsid w:val="110428D9"/>
    <w:rsid w:val="110618D7"/>
    <w:rsid w:val="11072C30"/>
    <w:rsid w:val="11134684"/>
    <w:rsid w:val="11135CC8"/>
    <w:rsid w:val="11144EBF"/>
    <w:rsid w:val="113A6236"/>
    <w:rsid w:val="113C6CB1"/>
    <w:rsid w:val="1140167A"/>
    <w:rsid w:val="115C1C43"/>
    <w:rsid w:val="116D4A4C"/>
    <w:rsid w:val="117229EF"/>
    <w:rsid w:val="11746AA5"/>
    <w:rsid w:val="118236C1"/>
    <w:rsid w:val="118D5D6F"/>
    <w:rsid w:val="1196628F"/>
    <w:rsid w:val="119A13BF"/>
    <w:rsid w:val="11AE11FF"/>
    <w:rsid w:val="11B01E56"/>
    <w:rsid w:val="11B2585B"/>
    <w:rsid w:val="11BD0BCD"/>
    <w:rsid w:val="11C4071C"/>
    <w:rsid w:val="11C42849"/>
    <w:rsid w:val="11D61CD0"/>
    <w:rsid w:val="11E717CA"/>
    <w:rsid w:val="11FF42FE"/>
    <w:rsid w:val="121501BE"/>
    <w:rsid w:val="121718D7"/>
    <w:rsid w:val="1218127C"/>
    <w:rsid w:val="121859D4"/>
    <w:rsid w:val="121C04DD"/>
    <w:rsid w:val="121C56AC"/>
    <w:rsid w:val="12255C1C"/>
    <w:rsid w:val="12297B1E"/>
    <w:rsid w:val="122B6DA7"/>
    <w:rsid w:val="123060D7"/>
    <w:rsid w:val="12334C10"/>
    <w:rsid w:val="123F3F09"/>
    <w:rsid w:val="12410865"/>
    <w:rsid w:val="124477BF"/>
    <w:rsid w:val="12465B52"/>
    <w:rsid w:val="124F501D"/>
    <w:rsid w:val="1258485D"/>
    <w:rsid w:val="125B2EA4"/>
    <w:rsid w:val="126C1AE6"/>
    <w:rsid w:val="12733DB8"/>
    <w:rsid w:val="12746DB4"/>
    <w:rsid w:val="127E6B9F"/>
    <w:rsid w:val="12962858"/>
    <w:rsid w:val="12A26BD3"/>
    <w:rsid w:val="12A41B65"/>
    <w:rsid w:val="12A63DB6"/>
    <w:rsid w:val="12B30A53"/>
    <w:rsid w:val="12BF080F"/>
    <w:rsid w:val="12C7040B"/>
    <w:rsid w:val="12CA56ED"/>
    <w:rsid w:val="12CB049A"/>
    <w:rsid w:val="12CE6BB8"/>
    <w:rsid w:val="12D701E7"/>
    <w:rsid w:val="12DE064B"/>
    <w:rsid w:val="12E231A3"/>
    <w:rsid w:val="12F52CFB"/>
    <w:rsid w:val="12F7069B"/>
    <w:rsid w:val="12FA316C"/>
    <w:rsid w:val="13087AA9"/>
    <w:rsid w:val="130C2AD6"/>
    <w:rsid w:val="130C2F16"/>
    <w:rsid w:val="130E7448"/>
    <w:rsid w:val="1310062B"/>
    <w:rsid w:val="13183ED0"/>
    <w:rsid w:val="132672BD"/>
    <w:rsid w:val="13307CF8"/>
    <w:rsid w:val="13390276"/>
    <w:rsid w:val="133F0468"/>
    <w:rsid w:val="134B5AE2"/>
    <w:rsid w:val="135E0DE4"/>
    <w:rsid w:val="135E5774"/>
    <w:rsid w:val="135F10F3"/>
    <w:rsid w:val="13643D4F"/>
    <w:rsid w:val="138F6080"/>
    <w:rsid w:val="139142A7"/>
    <w:rsid w:val="13982E7D"/>
    <w:rsid w:val="13A1782E"/>
    <w:rsid w:val="13A24ACE"/>
    <w:rsid w:val="13A45DB0"/>
    <w:rsid w:val="13AC1CBE"/>
    <w:rsid w:val="13AD31CA"/>
    <w:rsid w:val="13AF63CE"/>
    <w:rsid w:val="13C44CDB"/>
    <w:rsid w:val="13CD2B06"/>
    <w:rsid w:val="13D827EE"/>
    <w:rsid w:val="13EB5A11"/>
    <w:rsid w:val="13EF6F3C"/>
    <w:rsid w:val="13FC03FB"/>
    <w:rsid w:val="141830CB"/>
    <w:rsid w:val="141C1657"/>
    <w:rsid w:val="14307DB5"/>
    <w:rsid w:val="143F2AF5"/>
    <w:rsid w:val="14494F0C"/>
    <w:rsid w:val="145542D5"/>
    <w:rsid w:val="145A5BC8"/>
    <w:rsid w:val="145C678E"/>
    <w:rsid w:val="145E668B"/>
    <w:rsid w:val="147277B0"/>
    <w:rsid w:val="14764576"/>
    <w:rsid w:val="147E056F"/>
    <w:rsid w:val="147F1FA0"/>
    <w:rsid w:val="14916DBE"/>
    <w:rsid w:val="14956CDF"/>
    <w:rsid w:val="149F5C46"/>
    <w:rsid w:val="14A27F23"/>
    <w:rsid w:val="14AE5EE0"/>
    <w:rsid w:val="14B10E44"/>
    <w:rsid w:val="14B82539"/>
    <w:rsid w:val="14BC4AA1"/>
    <w:rsid w:val="14BF410E"/>
    <w:rsid w:val="14C708DC"/>
    <w:rsid w:val="14CC51F3"/>
    <w:rsid w:val="14CD3553"/>
    <w:rsid w:val="14DA6E13"/>
    <w:rsid w:val="14E34F96"/>
    <w:rsid w:val="14EC6343"/>
    <w:rsid w:val="14ED145F"/>
    <w:rsid w:val="14FD5738"/>
    <w:rsid w:val="15035440"/>
    <w:rsid w:val="151276C6"/>
    <w:rsid w:val="15186E4C"/>
    <w:rsid w:val="15191851"/>
    <w:rsid w:val="151C2F79"/>
    <w:rsid w:val="153102F0"/>
    <w:rsid w:val="15314F0B"/>
    <w:rsid w:val="153430DC"/>
    <w:rsid w:val="15441F33"/>
    <w:rsid w:val="15570EF5"/>
    <w:rsid w:val="15604451"/>
    <w:rsid w:val="157067FB"/>
    <w:rsid w:val="157D3356"/>
    <w:rsid w:val="158009AE"/>
    <w:rsid w:val="15895058"/>
    <w:rsid w:val="158C6FC0"/>
    <w:rsid w:val="15981D15"/>
    <w:rsid w:val="15995F0A"/>
    <w:rsid w:val="159E6991"/>
    <w:rsid w:val="15A03D34"/>
    <w:rsid w:val="15A21198"/>
    <w:rsid w:val="15A21E2D"/>
    <w:rsid w:val="15A55E30"/>
    <w:rsid w:val="15BB663E"/>
    <w:rsid w:val="15C20FD2"/>
    <w:rsid w:val="15DB7DC8"/>
    <w:rsid w:val="15F32C41"/>
    <w:rsid w:val="16022E72"/>
    <w:rsid w:val="160F5624"/>
    <w:rsid w:val="16132E36"/>
    <w:rsid w:val="16425B13"/>
    <w:rsid w:val="16454B24"/>
    <w:rsid w:val="1649570F"/>
    <w:rsid w:val="165111B5"/>
    <w:rsid w:val="16593892"/>
    <w:rsid w:val="16694D65"/>
    <w:rsid w:val="166B14A9"/>
    <w:rsid w:val="166D5947"/>
    <w:rsid w:val="1673704E"/>
    <w:rsid w:val="16752A1D"/>
    <w:rsid w:val="16827047"/>
    <w:rsid w:val="1683140F"/>
    <w:rsid w:val="1688349B"/>
    <w:rsid w:val="16924789"/>
    <w:rsid w:val="16947A07"/>
    <w:rsid w:val="16A153F2"/>
    <w:rsid w:val="16A31282"/>
    <w:rsid w:val="16AC196C"/>
    <w:rsid w:val="16B52D3B"/>
    <w:rsid w:val="16DD5450"/>
    <w:rsid w:val="16E0001A"/>
    <w:rsid w:val="16EA5B6A"/>
    <w:rsid w:val="16F41CE1"/>
    <w:rsid w:val="16F86B13"/>
    <w:rsid w:val="16FA4789"/>
    <w:rsid w:val="170C3EB7"/>
    <w:rsid w:val="170F1C31"/>
    <w:rsid w:val="171D3081"/>
    <w:rsid w:val="172401EF"/>
    <w:rsid w:val="172805DF"/>
    <w:rsid w:val="17404D6B"/>
    <w:rsid w:val="17410A23"/>
    <w:rsid w:val="17457D74"/>
    <w:rsid w:val="174C4B13"/>
    <w:rsid w:val="17563FF5"/>
    <w:rsid w:val="17710942"/>
    <w:rsid w:val="17744275"/>
    <w:rsid w:val="177C097A"/>
    <w:rsid w:val="177C2715"/>
    <w:rsid w:val="178E5B2E"/>
    <w:rsid w:val="17905154"/>
    <w:rsid w:val="17930BC7"/>
    <w:rsid w:val="17A02BB5"/>
    <w:rsid w:val="17A15EAC"/>
    <w:rsid w:val="17A170B8"/>
    <w:rsid w:val="17A35053"/>
    <w:rsid w:val="17B3590F"/>
    <w:rsid w:val="17B468A5"/>
    <w:rsid w:val="17C801BE"/>
    <w:rsid w:val="17C81352"/>
    <w:rsid w:val="17CC1134"/>
    <w:rsid w:val="17D03929"/>
    <w:rsid w:val="17D86F8D"/>
    <w:rsid w:val="17DD25C5"/>
    <w:rsid w:val="17EB1721"/>
    <w:rsid w:val="17ED6F39"/>
    <w:rsid w:val="17ED704E"/>
    <w:rsid w:val="17EF16DF"/>
    <w:rsid w:val="17F63E9C"/>
    <w:rsid w:val="180C60F6"/>
    <w:rsid w:val="18100ACC"/>
    <w:rsid w:val="18224F27"/>
    <w:rsid w:val="18243334"/>
    <w:rsid w:val="182A63B2"/>
    <w:rsid w:val="183A151E"/>
    <w:rsid w:val="183F2329"/>
    <w:rsid w:val="184819AF"/>
    <w:rsid w:val="184A4F1C"/>
    <w:rsid w:val="185A5FAE"/>
    <w:rsid w:val="185A7A02"/>
    <w:rsid w:val="186B63D3"/>
    <w:rsid w:val="186C66C9"/>
    <w:rsid w:val="18723B2B"/>
    <w:rsid w:val="18807313"/>
    <w:rsid w:val="188D6389"/>
    <w:rsid w:val="18914103"/>
    <w:rsid w:val="189F2864"/>
    <w:rsid w:val="18AD32DF"/>
    <w:rsid w:val="18BB70B8"/>
    <w:rsid w:val="18C41E5F"/>
    <w:rsid w:val="18CC13D2"/>
    <w:rsid w:val="18CF30BA"/>
    <w:rsid w:val="18D47597"/>
    <w:rsid w:val="18D76498"/>
    <w:rsid w:val="18DC5F13"/>
    <w:rsid w:val="18E12728"/>
    <w:rsid w:val="18E15569"/>
    <w:rsid w:val="18E36134"/>
    <w:rsid w:val="18F33D48"/>
    <w:rsid w:val="18F829B5"/>
    <w:rsid w:val="18F91141"/>
    <w:rsid w:val="18FB3C47"/>
    <w:rsid w:val="19042909"/>
    <w:rsid w:val="19054A79"/>
    <w:rsid w:val="190F4817"/>
    <w:rsid w:val="191D530B"/>
    <w:rsid w:val="19210D7A"/>
    <w:rsid w:val="192B0427"/>
    <w:rsid w:val="194441BD"/>
    <w:rsid w:val="194739FE"/>
    <w:rsid w:val="1960408E"/>
    <w:rsid w:val="19784B9E"/>
    <w:rsid w:val="198636BC"/>
    <w:rsid w:val="198667E7"/>
    <w:rsid w:val="199A2B3E"/>
    <w:rsid w:val="19B04EB2"/>
    <w:rsid w:val="19B92338"/>
    <w:rsid w:val="19BA142E"/>
    <w:rsid w:val="19C143F8"/>
    <w:rsid w:val="19C96042"/>
    <w:rsid w:val="19D56104"/>
    <w:rsid w:val="19ED008B"/>
    <w:rsid w:val="1A086381"/>
    <w:rsid w:val="1A1B0AAC"/>
    <w:rsid w:val="1A2817C9"/>
    <w:rsid w:val="1A4A4790"/>
    <w:rsid w:val="1A534A40"/>
    <w:rsid w:val="1A571B97"/>
    <w:rsid w:val="1A5923DA"/>
    <w:rsid w:val="1A5E1C9A"/>
    <w:rsid w:val="1A67143B"/>
    <w:rsid w:val="1A6B385C"/>
    <w:rsid w:val="1A6D751C"/>
    <w:rsid w:val="1A6E0A1D"/>
    <w:rsid w:val="1A773FA8"/>
    <w:rsid w:val="1A7F41E1"/>
    <w:rsid w:val="1A85616A"/>
    <w:rsid w:val="1A8B3051"/>
    <w:rsid w:val="1A8C580D"/>
    <w:rsid w:val="1A940978"/>
    <w:rsid w:val="1AAD493A"/>
    <w:rsid w:val="1AAE5C70"/>
    <w:rsid w:val="1AB15EFC"/>
    <w:rsid w:val="1ABF4939"/>
    <w:rsid w:val="1AC00E79"/>
    <w:rsid w:val="1AD92156"/>
    <w:rsid w:val="1AFD459F"/>
    <w:rsid w:val="1B001217"/>
    <w:rsid w:val="1B0D418D"/>
    <w:rsid w:val="1B1519AE"/>
    <w:rsid w:val="1B19245A"/>
    <w:rsid w:val="1B3143DF"/>
    <w:rsid w:val="1B3436F0"/>
    <w:rsid w:val="1B385DAA"/>
    <w:rsid w:val="1B3C11BF"/>
    <w:rsid w:val="1B3D6279"/>
    <w:rsid w:val="1B4C0F5E"/>
    <w:rsid w:val="1B4C6601"/>
    <w:rsid w:val="1B572878"/>
    <w:rsid w:val="1B6305E0"/>
    <w:rsid w:val="1B7644FF"/>
    <w:rsid w:val="1B7670CF"/>
    <w:rsid w:val="1B78535D"/>
    <w:rsid w:val="1B807714"/>
    <w:rsid w:val="1B9979C1"/>
    <w:rsid w:val="1B9C06D3"/>
    <w:rsid w:val="1BA00957"/>
    <w:rsid w:val="1BA94B1A"/>
    <w:rsid w:val="1BA97D8B"/>
    <w:rsid w:val="1BB356E3"/>
    <w:rsid w:val="1BD77688"/>
    <w:rsid w:val="1BEC368C"/>
    <w:rsid w:val="1BFA14DC"/>
    <w:rsid w:val="1BFB10DD"/>
    <w:rsid w:val="1BFD0B17"/>
    <w:rsid w:val="1C105069"/>
    <w:rsid w:val="1C111755"/>
    <w:rsid w:val="1C1168B7"/>
    <w:rsid w:val="1C14558C"/>
    <w:rsid w:val="1C180354"/>
    <w:rsid w:val="1C2131AF"/>
    <w:rsid w:val="1C2345D4"/>
    <w:rsid w:val="1C2B0012"/>
    <w:rsid w:val="1C2E01A0"/>
    <w:rsid w:val="1C353542"/>
    <w:rsid w:val="1C3C33BA"/>
    <w:rsid w:val="1C3E49F8"/>
    <w:rsid w:val="1C463B89"/>
    <w:rsid w:val="1C494272"/>
    <w:rsid w:val="1C4A4643"/>
    <w:rsid w:val="1C5161D5"/>
    <w:rsid w:val="1C577083"/>
    <w:rsid w:val="1C5A0532"/>
    <w:rsid w:val="1C6E5033"/>
    <w:rsid w:val="1C70522E"/>
    <w:rsid w:val="1C7E2236"/>
    <w:rsid w:val="1C8279BF"/>
    <w:rsid w:val="1C874DCC"/>
    <w:rsid w:val="1C8D1438"/>
    <w:rsid w:val="1C937C02"/>
    <w:rsid w:val="1CA23F3C"/>
    <w:rsid w:val="1CAC5D2D"/>
    <w:rsid w:val="1CAD30E8"/>
    <w:rsid w:val="1CB3292C"/>
    <w:rsid w:val="1CB52DDF"/>
    <w:rsid w:val="1CC235D0"/>
    <w:rsid w:val="1CC528FE"/>
    <w:rsid w:val="1CD2448E"/>
    <w:rsid w:val="1CD617C3"/>
    <w:rsid w:val="1CDF59BA"/>
    <w:rsid w:val="1CE22234"/>
    <w:rsid w:val="1CE575A7"/>
    <w:rsid w:val="1CE85C4C"/>
    <w:rsid w:val="1CF87B7E"/>
    <w:rsid w:val="1CFE66A8"/>
    <w:rsid w:val="1D0C680F"/>
    <w:rsid w:val="1D0E5639"/>
    <w:rsid w:val="1D1205EB"/>
    <w:rsid w:val="1D185E7B"/>
    <w:rsid w:val="1D221ABF"/>
    <w:rsid w:val="1D234202"/>
    <w:rsid w:val="1D253C2B"/>
    <w:rsid w:val="1D324F97"/>
    <w:rsid w:val="1D3624D7"/>
    <w:rsid w:val="1D384829"/>
    <w:rsid w:val="1D3C3A87"/>
    <w:rsid w:val="1D4012AB"/>
    <w:rsid w:val="1D455236"/>
    <w:rsid w:val="1D485DA8"/>
    <w:rsid w:val="1D4B182A"/>
    <w:rsid w:val="1D4B23BA"/>
    <w:rsid w:val="1D5323F5"/>
    <w:rsid w:val="1D5E2494"/>
    <w:rsid w:val="1D64408D"/>
    <w:rsid w:val="1D6614C5"/>
    <w:rsid w:val="1D7B4332"/>
    <w:rsid w:val="1D7C1FF8"/>
    <w:rsid w:val="1D8F7349"/>
    <w:rsid w:val="1DA36734"/>
    <w:rsid w:val="1DAD003D"/>
    <w:rsid w:val="1DB04C2F"/>
    <w:rsid w:val="1DB06034"/>
    <w:rsid w:val="1DBE08DD"/>
    <w:rsid w:val="1DC109A6"/>
    <w:rsid w:val="1DC4222B"/>
    <w:rsid w:val="1DC744F0"/>
    <w:rsid w:val="1DC93FBA"/>
    <w:rsid w:val="1DC96FC6"/>
    <w:rsid w:val="1DCA73E7"/>
    <w:rsid w:val="1DCE1BFB"/>
    <w:rsid w:val="1DDD67C7"/>
    <w:rsid w:val="1DF37721"/>
    <w:rsid w:val="1E082548"/>
    <w:rsid w:val="1E097197"/>
    <w:rsid w:val="1E1F74AB"/>
    <w:rsid w:val="1E205D18"/>
    <w:rsid w:val="1E356B72"/>
    <w:rsid w:val="1E3C3A72"/>
    <w:rsid w:val="1E4C07F8"/>
    <w:rsid w:val="1E5245F4"/>
    <w:rsid w:val="1E56345D"/>
    <w:rsid w:val="1E5B199B"/>
    <w:rsid w:val="1E653F95"/>
    <w:rsid w:val="1E667CA7"/>
    <w:rsid w:val="1E7E09C3"/>
    <w:rsid w:val="1E810300"/>
    <w:rsid w:val="1E8508BB"/>
    <w:rsid w:val="1E8906E7"/>
    <w:rsid w:val="1E973A14"/>
    <w:rsid w:val="1E994C4D"/>
    <w:rsid w:val="1E996700"/>
    <w:rsid w:val="1E9A720C"/>
    <w:rsid w:val="1E9A7FEF"/>
    <w:rsid w:val="1E9F12DC"/>
    <w:rsid w:val="1EB45896"/>
    <w:rsid w:val="1EB5242A"/>
    <w:rsid w:val="1EB90956"/>
    <w:rsid w:val="1EB91A25"/>
    <w:rsid w:val="1EBE5F9E"/>
    <w:rsid w:val="1EC26695"/>
    <w:rsid w:val="1EDC7112"/>
    <w:rsid w:val="1EDE1A0F"/>
    <w:rsid w:val="1EE25417"/>
    <w:rsid w:val="1EEA6F8C"/>
    <w:rsid w:val="1EEF4526"/>
    <w:rsid w:val="1EFB546C"/>
    <w:rsid w:val="1EFC5AAF"/>
    <w:rsid w:val="1F034563"/>
    <w:rsid w:val="1F145026"/>
    <w:rsid w:val="1F2614DA"/>
    <w:rsid w:val="1F287678"/>
    <w:rsid w:val="1F2C128D"/>
    <w:rsid w:val="1F2C7B7D"/>
    <w:rsid w:val="1F314004"/>
    <w:rsid w:val="1F3943B2"/>
    <w:rsid w:val="1F3C476D"/>
    <w:rsid w:val="1F586942"/>
    <w:rsid w:val="1F595CC7"/>
    <w:rsid w:val="1F5D221E"/>
    <w:rsid w:val="1F5D3EC8"/>
    <w:rsid w:val="1F7111CB"/>
    <w:rsid w:val="1F753A98"/>
    <w:rsid w:val="1F81091F"/>
    <w:rsid w:val="1F854AAB"/>
    <w:rsid w:val="1FA4003C"/>
    <w:rsid w:val="1FB34B45"/>
    <w:rsid w:val="1FBC6F8F"/>
    <w:rsid w:val="1FC27629"/>
    <w:rsid w:val="1FC52397"/>
    <w:rsid w:val="1FCA69AB"/>
    <w:rsid w:val="1FCA7221"/>
    <w:rsid w:val="1FCC5184"/>
    <w:rsid w:val="1FD13897"/>
    <w:rsid w:val="1FD421C6"/>
    <w:rsid w:val="1FDE7F5F"/>
    <w:rsid w:val="1FE16FA0"/>
    <w:rsid w:val="1FEA3529"/>
    <w:rsid w:val="1FF6125E"/>
    <w:rsid w:val="1FFA2DEA"/>
    <w:rsid w:val="20120B7E"/>
    <w:rsid w:val="201B15EB"/>
    <w:rsid w:val="20292587"/>
    <w:rsid w:val="20300BCE"/>
    <w:rsid w:val="203D364A"/>
    <w:rsid w:val="20405B93"/>
    <w:rsid w:val="20446430"/>
    <w:rsid w:val="204C6226"/>
    <w:rsid w:val="20535738"/>
    <w:rsid w:val="205A6185"/>
    <w:rsid w:val="206F5289"/>
    <w:rsid w:val="208001CB"/>
    <w:rsid w:val="2084093E"/>
    <w:rsid w:val="20901FE6"/>
    <w:rsid w:val="20990B87"/>
    <w:rsid w:val="209F720A"/>
    <w:rsid w:val="20AA2D07"/>
    <w:rsid w:val="20AC2DF3"/>
    <w:rsid w:val="20B51C33"/>
    <w:rsid w:val="20B905BB"/>
    <w:rsid w:val="20BD55D7"/>
    <w:rsid w:val="20D227AF"/>
    <w:rsid w:val="20DB6322"/>
    <w:rsid w:val="20E60FD5"/>
    <w:rsid w:val="20EC6790"/>
    <w:rsid w:val="20EC6DF9"/>
    <w:rsid w:val="20F44480"/>
    <w:rsid w:val="210C2C0B"/>
    <w:rsid w:val="211750F5"/>
    <w:rsid w:val="211E22B4"/>
    <w:rsid w:val="2121128E"/>
    <w:rsid w:val="2124720F"/>
    <w:rsid w:val="215A1C70"/>
    <w:rsid w:val="215A5032"/>
    <w:rsid w:val="215F3E8C"/>
    <w:rsid w:val="2161270E"/>
    <w:rsid w:val="2172544B"/>
    <w:rsid w:val="217D186B"/>
    <w:rsid w:val="217D7E2A"/>
    <w:rsid w:val="21800CD1"/>
    <w:rsid w:val="218322AB"/>
    <w:rsid w:val="218A20FB"/>
    <w:rsid w:val="219F4FDF"/>
    <w:rsid w:val="21A13605"/>
    <w:rsid w:val="21AA3DAF"/>
    <w:rsid w:val="21B46E11"/>
    <w:rsid w:val="21C45556"/>
    <w:rsid w:val="21CE369D"/>
    <w:rsid w:val="21D2678B"/>
    <w:rsid w:val="21E26C04"/>
    <w:rsid w:val="21E35FAF"/>
    <w:rsid w:val="21E3702C"/>
    <w:rsid w:val="21E50EA9"/>
    <w:rsid w:val="21E56FD9"/>
    <w:rsid w:val="21E77635"/>
    <w:rsid w:val="21F24250"/>
    <w:rsid w:val="21F3560C"/>
    <w:rsid w:val="22000FBF"/>
    <w:rsid w:val="220F36D2"/>
    <w:rsid w:val="22106872"/>
    <w:rsid w:val="22114F31"/>
    <w:rsid w:val="22183C28"/>
    <w:rsid w:val="2219687F"/>
    <w:rsid w:val="222D55F6"/>
    <w:rsid w:val="222F4D11"/>
    <w:rsid w:val="2233084C"/>
    <w:rsid w:val="2242084E"/>
    <w:rsid w:val="226E70C6"/>
    <w:rsid w:val="2271783B"/>
    <w:rsid w:val="22836193"/>
    <w:rsid w:val="22873A43"/>
    <w:rsid w:val="228F73A4"/>
    <w:rsid w:val="2299157F"/>
    <w:rsid w:val="22A52BFD"/>
    <w:rsid w:val="22A733D5"/>
    <w:rsid w:val="22AD1C36"/>
    <w:rsid w:val="22B055FF"/>
    <w:rsid w:val="22B84F60"/>
    <w:rsid w:val="22C34D8D"/>
    <w:rsid w:val="22CA50D8"/>
    <w:rsid w:val="22CD730D"/>
    <w:rsid w:val="22DF6299"/>
    <w:rsid w:val="22E068B9"/>
    <w:rsid w:val="22E84ECB"/>
    <w:rsid w:val="22ED7CE9"/>
    <w:rsid w:val="22F072C5"/>
    <w:rsid w:val="22F66632"/>
    <w:rsid w:val="22FF21D0"/>
    <w:rsid w:val="230F60E0"/>
    <w:rsid w:val="231C627A"/>
    <w:rsid w:val="23220C11"/>
    <w:rsid w:val="232845E6"/>
    <w:rsid w:val="235721C7"/>
    <w:rsid w:val="235B37B2"/>
    <w:rsid w:val="23770821"/>
    <w:rsid w:val="237C789A"/>
    <w:rsid w:val="23862883"/>
    <w:rsid w:val="23865C36"/>
    <w:rsid w:val="239E315A"/>
    <w:rsid w:val="23A91FBF"/>
    <w:rsid w:val="23B543EE"/>
    <w:rsid w:val="23B85F4D"/>
    <w:rsid w:val="23BE062A"/>
    <w:rsid w:val="23C234DF"/>
    <w:rsid w:val="23D54390"/>
    <w:rsid w:val="23DC408A"/>
    <w:rsid w:val="23E66D55"/>
    <w:rsid w:val="23EC1351"/>
    <w:rsid w:val="23ED4B0E"/>
    <w:rsid w:val="23FD0A84"/>
    <w:rsid w:val="23FE106E"/>
    <w:rsid w:val="240001A6"/>
    <w:rsid w:val="24043E75"/>
    <w:rsid w:val="240617CA"/>
    <w:rsid w:val="24077931"/>
    <w:rsid w:val="241A318B"/>
    <w:rsid w:val="241F0E91"/>
    <w:rsid w:val="242C1E79"/>
    <w:rsid w:val="242E7A3C"/>
    <w:rsid w:val="24315635"/>
    <w:rsid w:val="2434076F"/>
    <w:rsid w:val="24346F2B"/>
    <w:rsid w:val="24371AD8"/>
    <w:rsid w:val="24440D6E"/>
    <w:rsid w:val="244C44AC"/>
    <w:rsid w:val="244E0153"/>
    <w:rsid w:val="24780744"/>
    <w:rsid w:val="247E3D69"/>
    <w:rsid w:val="24815E11"/>
    <w:rsid w:val="249F2615"/>
    <w:rsid w:val="24A12298"/>
    <w:rsid w:val="24AB1B1F"/>
    <w:rsid w:val="24BB5696"/>
    <w:rsid w:val="24C26108"/>
    <w:rsid w:val="24C6039C"/>
    <w:rsid w:val="24E140D1"/>
    <w:rsid w:val="24E30FF8"/>
    <w:rsid w:val="24E522A4"/>
    <w:rsid w:val="24E60D4F"/>
    <w:rsid w:val="24E92880"/>
    <w:rsid w:val="24F1050F"/>
    <w:rsid w:val="24FE36ED"/>
    <w:rsid w:val="2500002B"/>
    <w:rsid w:val="250D0BC4"/>
    <w:rsid w:val="250D675D"/>
    <w:rsid w:val="251C4B26"/>
    <w:rsid w:val="252A62F6"/>
    <w:rsid w:val="254B7D37"/>
    <w:rsid w:val="254D4ECC"/>
    <w:rsid w:val="2558143B"/>
    <w:rsid w:val="255F2164"/>
    <w:rsid w:val="256318D6"/>
    <w:rsid w:val="256D6402"/>
    <w:rsid w:val="257F1017"/>
    <w:rsid w:val="25A02DDA"/>
    <w:rsid w:val="25A2464A"/>
    <w:rsid w:val="25A77931"/>
    <w:rsid w:val="25AA29A4"/>
    <w:rsid w:val="25AD5091"/>
    <w:rsid w:val="25AF05E0"/>
    <w:rsid w:val="25B20E48"/>
    <w:rsid w:val="25C02D05"/>
    <w:rsid w:val="25C2537E"/>
    <w:rsid w:val="25C771B5"/>
    <w:rsid w:val="25C91CA1"/>
    <w:rsid w:val="25D071D6"/>
    <w:rsid w:val="25D96148"/>
    <w:rsid w:val="25DE5A8E"/>
    <w:rsid w:val="25DF0877"/>
    <w:rsid w:val="25E15E18"/>
    <w:rsid w:val="25E86478"/>
    <w:rsid w:val="25EF1D91"/>
    <w:rsid w:val="25F423CF"/>
    <w:rsid w:val="25F7560B"/>
    <w:rsid w:val="26025C34"/>
    <w:rsid w:val="26060B40"/>
    <w:rsid w:val="26270738"/>
    <w:rsid w:val="26277865"/>
    <w:rsid w:val="26295410"/>
    <w:rsid w:val="262D0726"/>
    <w:rsid w:val="2631788C"/>
    <w:rsid w:val="263233ED"/>
    <w:rsid w:val="2647593C"/>
    <w:rsid w:val="26564F32"/>
    <w:rsid w:val="26566CFF"/>
    <w:rsid w:val="265845AD"/>
    <w:rsid w:val="26584FCF"/>
    <w:rsid w:val="265E27A4"/>
    <w:rsid w:val="26616806"/>
    <w:rsid w:val="26623B4A"/>
    <w:rsid w:val="266B57CA"/>
    <w:rsid w:val="26757359"/>
    <w:rsid w:val="26836935"/>
    <w:rsid w:val="26863E52"/>
    <w:rsid w:val="26882500"/>
    <w:rsid w:val="268B3697"/>
    <w:rsid w:val="26A44609"/>
    <w:rsid w:val="26A721E3"/>
    <w:rsid w:val="26CB039B"/>
    <w:rsid w:val="26CC073D"/>
    <w:rsid w:val="26D23C87"/>
    <w:rsid w:val="26D85A37"/>
    <w:rsid w:val="26E427DE"/>
    <w:rsid w:val="26F25289"/>
    <w:rsid w:val="26F92BE9"/>
    <w:rsid w:val="26F947D0"/>
    <w:rsid w:val="26FF7EF7"/>
    <w:rsid w:val="2700661A"/>
    <w:rsid w:val="270B547B"/>
    <w:rsid w:val="270C5630"/>
    <w:rsid w:val="27127C5A"/>
    <w:rsid w:val="2724179E"/>
    <w:rsid w:val="272D11CA"/>
    <w:rsid w:val="27376DAE"/>
    <w:rsid w:val="2748545C"/>
    <w:rsid w:val="275D4A6B"/>
    <w:rsid w:val="276033B5"/>
    <w:rsid w:val="2761730C"/>
    <w:rsid w:val="277527AC"/>
    <w:rsid w:val="277D202B"/>
    <w:rsid w:val="278105DB"/>
    <w:rsid w:val="27830BD1"/>
    <w:rsid w:val="27834B14"/>
    <w:rsid w:val="27837C69"/>
    <w:rsid w:val="278D30B8"/>
    <w:rsid w:val="278E3EC5"/>
    <w:rsid w:val="278F4D72"/>
    <w:rsid w:val="279B7B29"/>
    <w:rsid w:val="27B42D15"/>
    <w:rsid w:val="27C05B9D"/>
    <w:rsid w:val="27C07CCD"/>
    <w:rsid w:val="27D51074"/>
    <w:rsid w:val="27EF2089"/>
    <w:rsid w:val="27F6494B"/>
    <w:rsid w:val="2800440D"/>
    <w:rsid w:val="28061EF4"/>
    <w:rsid w:val="28063DCF"/>
    <w:rsid w:val="280B2868"/>
    <w:rsid w:val="280C2AEB"/>
    <w:rsid w:val="280C506F"/>
    <w:rsid w:val="280E4B6C"/>
    <w:rsid w:val="280F244F"/>
    <w:rsid w:val="2811294A"/>
    <w:rsid w:val="28184733"/>
    <w:rsid w:val="281F27E0"/>
    <w:rsid w:val="28403F20"/>
    <w:rsid w:val="28457FBE"/>
    <w:rsid w:val="28463B57"/>
    <w:rsid w:val="28480DF5"/>
    <w:rsid w:val="285C7C1E"/>
    <w:rsid w:val="286141DA"/>
    <w:rsid w:val="28625B94"/>
    <w:rsid w:val="286E3E00"/>
    <w:rsid w:val="28757641"/>
    <w:rsid w:val="28770E82"/>
    <w:rsid w:val="28920C11"/>
    <w:rsid w:val="28A36030"/>
    <w:rsid w:val="28A86F83"/>
    <w:rsid w:val="28B0548E"/>
    <w:rsid w:val="28B53D90"/>
    <w:rsid w:val="28B77181"/>
    <w:rsid w:val="28BD43C0"/>
    <w:rsid w:val="28C322B3"/>
    <w:rsid w:val="28C83A83"/>
    <w:rsid w:val="28CF7668"/>
    <w:rsid w:val="28D73231"/>
    <w:rsid w:val="28DB45F7"/>
    <w:rsid w:val="28F51C0E"/>
    <w:rsid w:val="28FA0597"/>
    <w:rsid w:val="28FF3361"/>
    <w:rsid w:val="291051B6"/>
    <w:rsid w:val="291A7FAF"/>
    <w:rsid w:val="291D5A22"/>
    <w:rsid w:val="292B0548"/>
    <w:rsid w:val="293B7BEF"/>
    <w:rsid w:val="294D2F43"/>
    <w:rsid w:val="295F6CF0"/>
    <w:rsid w:val="296130F3"/>
    <w:rsid w:val="29683B79"/>
    <w:rsid w:val="297F6527"/>
    <w:rsid w:val="29811D5F"/>
    <w:rsid w:val="29880292"/>
    <w:rsid w:val="298D741A"/>
    <w:rsid w:val="29953930"/>
    <w:rsid w:val="299D37F4"/>
    <w:rsid w:val="29A03259"/>
    <w:rsid w:val="29AD060A"/>
    <w:rsid w:val="29C902FD"/>
    <w:rsid w:val="29D378C9"/>
    <w:rsid w:val="29D405EA"/>
    <w:rsid w:val="29D40998"/>
    <w:rsid w:val="29F2127E"/>
    <w:rsid w:val="29F5461A"/>
    <w:rsid w:val="29F802BC"/>
    <w:rsid w:val="29F824B4"/>
    <w:rsid w:val="29FA0E47"/>
    <w:rsid w:val="2A15198E"/>
    <w:rsid w:val="2A2213E7"/>
    <w:rsid w:val="2A257A43"/>
    <w:rsid w:val="2A274618"/>
    <w:rsid w:val="2A322BA0"/>
    <w:rsid w:val="2A330550"/>
    <w:rsid w:val="2A33619F"/>
    <w:rsid w:val="2A371396"/>
    <w:rsid w:val="2A3A4E8F"/>
    <w:rsid w:val="2A3D2E42"/>
    <w:rsid w:val="2A591A99"/>
    <w:rsid w:val="2A5D6AF9"/>
    <w:rsid w:val="2A647B66"/>
    <w:rsid w:val="2A652480"/>
    <w:rsid w:val="2A723E0D"/>
    <w:rsid w:val="2A752001"/>
    <w:rsid w:val="2A886AE9"/>
    <w:rsid w:val="2A9D1957"/>
    <w:rsid w:val="2AA5031F"/>
    <w:rsid w:val="2AA82403"/>
    <w:rsid w:val="2AB32DCC"/>
    <w:rsid w:val="2AB62F31"/>
    <w:rsid w:val="2AC63A72"/>
    <w:rsid w:val="2ACB557E"/>
    <w:rsid w:val="2ACE12BC"/>
    <w:rsid w:val="2ACE5668"/>
    <w:rsid w:val="2AD33749"/>
    <w:rsid w:val="2AE86352"/>
    <w:rsid w:val="2AEC2291"/>
    <w:rsid w:val="2AF717D8"/>
    <w:rsid w:val="2AFB5EAC"/>
    <w:rsid w:val="2AFD7CEC"/>
    <w:rsid w:val="2AFF4719"/>
    <w:rsid w:val="2B0E1827"/>
    <w:rsid w:val="2B2619B6"/>
    <w:rsid w:val="2B374462"/>
    <w:rsid w:val="2B413A00"/>
    <w:rsid w:val="2B752134"/>
    <w:rsid w:val="2B8058AD"/>
    <w:rsid w:val="2B9A1097"/>
    <w:rsid w:val="2B9C649D"/>
    <w:rsid w:val="2B9E6AB0"/>
    <w:rsid w:val="2BB001BA"/>
    <w:rsid w:val="2BB63248"/>
    <w:rsid w:val="2BBE5CF4"/>
    <w:rsid w:val="2BC118C6"/>
    <w:rsid w:val="2BC87895"/>
    <w:rsid w:val="2BD31B50"/>
    <w:rsid w:val="2BD44B6F"/>
    <w:rsid w:val="2BDC2586"/>
    <w:rsid w:val="2BDE725B"/>
    <w:rsid w:val="2BDF2884"/>
    <w:rsid w:val="2BE03DC5"/>
    <w:rsid w:val="2BE07B32"/>
    <w:rsid w:val="2BE20FDE"/>
    <w:rsid w:val="2BEA6AA0"/>
    <w:rsid w:val="2BF70472"/>
    <w:rsid w:val="2BF72A10"/>
    <w:rsid w:val="2C001413"/>
    <w:rsid w:val="2C0578C7"/>
    <w:rsid w:val="2C0A1962"/>
    <w:rsid w:val="2C135A49"/>
    <w:rsid w:val="2C1714DC"/>
    <w:rsid w:val="2C1D6799"/>
    <w:rsid w:val="2C2025E4"/>
    <w:rsid w:val="2C2E0224"/>
    <w:rsid w:val="2C332772"/>
    <w:rsid w:val="2C4575A2"/>
    <w:rsid w:val="2C7010EB"/>
    <w:rsid w:val="2C7209DD"/>
    <w:rsid w:val="2C7555CC"/>
    <w:rsid w:val="2C793AC2"/>
    <w:rsid w:val="2C8F7486"/>
    <w:rsid w:val="2C9550B5"/>
    <w:rsid w:val="2C9E0B34"/>
    <w:rsid w:val="2CB025C0"/>
    <w:rsid w:val="2CB700D8"/>
    <w:rsid w:val="2CBA5B2F"/>
    <w:rsid w:val="2CBD33A8"/>
    <w:rsid w:val="2CC122CA"/>
    <w:rsid w:val="2CC17320"/>
    <w:rsid w:val="2CD6480B"/>
    <w:rsid w:val="2CDB69AD"/>
    <w:rsid w:val="2CE22476"/>
    <w:rsid w:val="2CE86978"/>
    <w:rsid w:val="2CEF6A04"/>
    <w:rsid w:val="2CF00FFF"/>
    <w:rsid w:val="2D0008F0"/>
    <w:rsid w:val="2D046552"/>
    <w:rsid w:val="2D061381"/>
    <w:rsid w:val="2D0B0B29"/>
    <w:rsid w:val="2D0D6D63"/>
    <w:rsid w:val="2D132DA6"/>
    <w:rsid w:val="2D171D52"/>
    <w:rsid w:val="2D1D31C8"/>
    <w:rsid w:val="2D205B65"/>
    <w:rsid w:val="2D232B2B"/>
    <w:rsid w:val="2D272075"/>
    <w:rsid w:val="2D2E1D2D"/>
    <w:rsid w:val="2D356FC7"/>
    <w:rsid w:val="2D3C0741"/>
    <w:rsid w:val="2D3C664E"/>
    <w:rsid w:val="2D3F5594"/>
    <w:rsid w:val="2D507CAA"/>
    <w:rsid w:val="2D5B6B25"/>
    <w:rsid w:val="2D656EED"/>
    <w:rsid w:val="2D6820D2"/>
    <w:rsid w:val="2D6D0000"/>
    <w:rsid w:val="2D7A639B"/>
    <w:rsid w:val="2D8A6B48"/>
    <w:rsid w:val="2D973B7B"/>
    <w:rsid w:val="2DB30F70"/>
    <w:rsid w:val="2DD01EFC"/>
    <w:rsid w:val="2DDA3442"/>
    <w:rsid w:val="2DDA568B"/>
    <w:rsid w:val="2DF058D6"/>
    <w:rsid w:val="2DF81190"/>
    <w:rsid w:val="2DF8555C"/>
    <w:rsid w:val="2E036243"/>
    <w:rsid w:val="2E06002B"/>
    <w:rsid w:val="2E0600C1"/>
    <w:rsid w:val="2E190F68"/>
    <w:rsid w:val="2E2213AB"/>
    <w:rsid w:val="2E2643B9"/>
    <w:rsid w:val="2E3277D8"/>
    <w:rsid w:val="2E38071E"/>
    <w:rsid w:val="2E3A51DB"/>
    <w:rsid w:val="2E556FA1"/>
    <w:rsid w:val="2E5A70C3"/>
    <w:rsid w:val="2E5D701C"/>
    <w:rsid w:val="2E6217AA"/>
    <w:rsid w:val="2E712384"/>
    <w:rsid w:val="2E797AB9"/>
    <w:rsid w:val="2E7A10AB"/>
    <w:rsid w:val="2E833298"/>
    <w:rsid w:val="2E89020A"/>
    <w:rsid w:val="2E91283C"/>
    <w:rsid w:val="2EAC11A0"/>
    <w:rsid w:val="2EAE3AFC"/>
    <w:rsid w:val="2EB860FE"/>
    <w:rsid w:val="2EC31ECC"/>
    <w:rsid w:val="2ECE21DE"/>
    <w:rsid w:val="2EE74A00"/>
    <w:rsid w:val="2EED0B65"/>
    <w:rsid w:val="2F09667F"/>
    <w:rsid w:val="2F1313FE"/>
    <w:rsid w:val="2F333935"/>
    <w:rsid w:val="2F350961"/>
    <w:rsid w:val="2F352D83"/>
    <w:rsid w:val="2F391C30"/>
    <w:rsid w:val="2F3A7E1C"/>
    <w:rsid w:val="2F444C4B"/>
    <w:rsid w:val="2F492490"/>
    <w:rsid w:val="2F4C0777"/>
    <w:rsid w:val="2F5356D9"/>
    <w:rsid w:val="2F5A1514"/>
    <w:rsid w:val="2F5A1E87"/>
    <w:rsid w:val="2F617141"/>
    <w:rsid w:val="2F6A2262"/>
    <w:rsid w:val="2F7D72FB"/>
    <w:rsid w:val="2F832843"/>
    <w:rsid w:val="2F857B0D"/>
    <w:rsid w:val="2F961E16"/>
    <w:rsid w:val="2F9A7D07"/>
    <w:rsid w:val="2FA563C5"/>
    <w:rsid w:val="2FA56C37"/>
    <w:rsid w:val="2FAC6243"/>
    <w:rsid w:val="2FBF1BC5"/>
    <w:rsid w:val="2FD777E3"/>
    <w:rsid w:val="2FDE5214"/>
    <w:rsid w:val="2FE374F6"/>
    <w:rsid w:val="30100D28"/>
    <w:rsid w:val="302B7CED"/>
    <w:rsid w:val="302D172E"/>
    <w:rsid w:val="302F4D1B"/>
    <w:rsid w:val="30305795"/>
    <w:rsid w:val="30313856"/>
    <w:rsid w:val="303263C4"/>
    <w:rsid w:val="3033188A"/>
    <w:rsid w:val="30386110"/>
    <w:rsid w:val="303A2FF8"/>
    <w:rsid w:val="30544981"/>
    <w:rsid w:val="30586ADE"/>
    <w:rsid w:val="306A0433"/>
    <w:rsid w:val="306B28B1"/>
    <w:rsid w:val="306D33E2"/>
    <w:rsid w:val="30717215"/>
    <w:rsid w:val="30727395"/>
    <w:rsid w:val="30734C6B"/>
    <w:rsid w:val="30762E42"/>
    <w:rsid w:val="3085047F"/>
    <w:rsid w:val="308C1BCE"/>
    <w:rsid w:val="30957143"/>
    <w:rsid w:val="30994C7B"/>
    <w:rsid w:val="309F6385"/>
    <w:rsid w:val="30A22C56"/>
    <w:rsid w:val="30A56B89"/>
    <w:rsid w:val="30AF47FB"/>
    <w:rsid w:val="30CD1685"/>
    <w:rsid w:val="30D85499"/>
    <w:rsid w:val="30DD1A2E"/>
    <w:rsid w:val="30EA1FB8"/>
    <w:rsid w:val="30F53762"/>
    <w:rsid w:val="31067DC0"/>
    <w:rsid w:val="3118741D"/>
    <w:rsid w:val="311A67E7"/>
    <w:rsid w:val="31300465"/>
    <w:rsid w:val="3133057C"/>
    <w:rsid w:val="314844A0"/>
    <w:rsid w:val="314D31F1"/>
    <w:rsid w:val="31596614"/>
    <w:rsid w:val="315A5AF1"/>
    <w:rsid w:val="31745855"/>
    <w:rsid w:val="317833AA"/>
    <w:rsid w:val="317F707A"/>
    <w:rsid w:val="31826AC2"/>
    <w:rsid w:val="31832862"/>
    <w:rsid w:val="31836BA2"/>
    <w:rsid w:val="318F2ACC"/>
    <w:rsid w:val="319A46BA"/>
    <w:rsid w:val="31AE1648"/>
    <w:rsid w:val="31B15CB3"/>
    <w:rsid w:val="31BC43E3"/>
    <w:rsid w:val="31C3089E"/>
    <w:rsid w:val="31D25353"/>
    <w:rsid w:val="31ED1884"/>
    <w:rsid w:val="31F50825"/>
    <w:rsid w:val="31F5561B"/>
    <w:rsid w:val="31FE2205"/>
    <w:rsid w:val="32043023"/>
    <w:rsid w:val="32046936"/>
    <w:rsid w:val="32065460"/>
    <w:rsid w:val="32110194"/>
    <w:rsid w:val="32165A13"/>
    <w:rsid w:val="32170B38"/>
    <w:rsid w:val="321958C5"/>
    <w:rsid w:val="322D6A31"/>
    <w:rsid w:val="32410629"/>
    <w:rsid w:val="325A6137"/>
    <w:rsid w:val="32631FC3"/>
    <w:rsid w:val="326E3C96"/>
    <w:rsid w:val="326F17EC"/>
    <w:rsid w:val="327528E8"/>
    <w:rsid w:val="32982350"/>
    <w:rsid w:val="329C6664"/>
    <w:rsid w:val="32A1478A"/>
    <w:rsid w:val="32A76E5F"/>
    <w:rsid w:val="32AB4185"/>
    <w:rsid w:val="32AC7B95"/>
    <w:rsid w:val="32BC789F"/>
    <w:rsid w:val="32C82379"/>
    <w:rsid w:val="32CD4763"/>
    <w:rsid w:val="32D145F8"/>
    <w:rsid w:val="32D3255A"/>
    <w:rsid w:val="32D84B4F"/>
    <w:rsid w:val="32D87F21"/>
    <w:rsid w:val="32DF6F6C"/>
    <w:rsid w:val="32EB02D4"/>
    <w:rsid w:val="32F36C6E"/>
    <w:rsid w:val="32FF26DD"/>
    <w:rsid w:val="3304182F"/>
    <w:rsid w:val="330927DB"/>
    <w:rsid w:val="330944B4"/>
    <w:rsid w:val="331270E5"/>
    <w:rsid w:val="33141F92"/>
    <w:rsid w:val="331A2A04"/>
    <w:rsid w:val="331D2C66"/>
    <w:rsid w:val="33211A0B"/>
    <w:rsid w:val="332724C2"/>
    <w:rsid w:val="332C66B0"/>
    <w:rsid w:val="33431192"/>
    <w:rsid w:val="334A52BF"/>
    <w:rsid w:val="334A629C"/>
    <w:rsid w:val="334A7C53"/>
    <w:rsid w:val="33561ECE"/>
    <w:rsid w:val="335C0AC1"/>
    <w:rsid w:val="335D09D7"/>
    <w:rsid w:val="33637A71"/>
    <w:rsid w:val="3364729B"/>
    <w:rsid w:val="3365483C"/>
    <w:rsid w:val="336A4D38"/>
    <w:rsid w:val="336E50BE"/>
    <w:rsid w:val="3379372B"/>
    <w:rsid w:val="338E6B86"/>
    <w:rsid w:val="33990A1C"/>
    <w:rsid w:val="33A776CB"/>
    <w:rsid w:val="33AC7493"/>
    <w:rsid w:val="33B60D81"/>
    <w:rsid w:val="33C20651"/>
    <w:rsid w:val="33C95CAA"/>
    <w:rsid w:val="33D75432"/>
    <w:rsid w:val="33DE3F8E"/>
    <w:rsid w:val="33DE5FA4"/>
    <w:rsid w:val="33FB15EC"/>
    <w:rsid w:val="34011921"/>
    <w:rsid w:val="34101699"/>
    <w:rsid w:val="341067B0"/>
    <w:rsid w:val="34136939"/>
    <w:rsid w:val="34164DC0"/>
    <w:rsid w:val="342035EC"/>
    <w:rsid w:val="34210D9D"/>
    <w:rsid w:val="343E11CC"/>
    <w:rsid w:val="344F448A"/>
    <w:rsid w:val="34537664"/>
    <w:rsid w:val="345616DF"/>
    <w:rsid w:val="34611DE0"/>
    <w:rsid w:val="34731A41"/>
    <w:rsid w:val="34780D9A"/>
    <w:rsid w:val="34921677"/>
    <w:rsid w:val="34926445"/>
    <w:rsid w:val="34977F84"/>
    <w:rsid w:val="349E0CA3"/>
    <w:rsid w:val="349F0AB0"/>
    <w:rsid w:val="34AE6E93"/>
    <w:rsid w:val="34BD5A8F"/>
    <w:rsid w:val="34BF031E"/>
    <w:rsid w:val="34C92942"/>
    <w:rsid w:val="34CA6BF4"/>
    <w:rsid w:val="34D031D4"/>
    <w:rsid w:val="34D55B21"/>
    <w:rsid w:val="34D920C2"/>
    <w:rsid w:val="34F76F72"/>
    <w:rsid w:val="34FA4F58"/>
    <w:rsid w:val="35007BAC"/>
    <w:rsid w:val="35017FE3"/>
    <w:rsid w:val="350604B2"/>
    <w:rsid w:val="35066D32"/>
    <w:rsid w:val="35072ED0"/>
    <w:rsid w:val="350F6B2B"/>
    <w:rsid w:val="35113591"/>
    <w:rsid w:val="351B0E4B"/>
    <w:rsid w:val="351C14FE"/>
    <w:rsid w:val="352734E6"/>
    <w:rsid w:val="352873A8"/>
    <w:rsid w:val="35321AB6"/>
    <w:rsid w:val="35420B8B"/>
    <w:rsid w:val="355172E7"/>
    <w:rsid w:val="35562593"/>
    <w:rsid w:val="35572A1C"/>
    <w:rsid w:val="35594C06"/>
    <w:rsid w:val="355D57FC"/>
    <w:rsid w:val="35623C29"/>
    <w:rsid w:val="35664219"/>
    <w:rsid w:val="356B6F88"/>
    <w:rsid w:val="356F4D14"/>
    <w:rsid w:val="357E78ED"/>
    <w:rsid w:val="35801427"/>
    <w:rsid w:val="35833851"/>
    <w:rsid w:val="359624A9"/>
    <w:rsid w:val="35A0135B"/>
    <w:rsid w:val="35C248B4"/>
    <w:rsid w:val="35C70F1A"/>
    <w:rsid w:val="35C721E6"/>
    <w:rsid w:val="35C846A2"/>
    <w:rsid w:val="35D1338B"/>
    <w:rsid w:val="35DF2E18"/>
    <w:rsid w:val="35E327E5"/>
    <w:rsid w:val="36020713"/>
    <w:rsid w:val="36042F47"/>
    <w:rsid w:val="361278A9"/>
    <w:rsid w:val="3618676D"/>
    <w:rsid w:val="361A0806"/>
    <w:rsid w:val="361C1742"/>
    <w:rsid w:val="361C1C88"/>
    <w:rsid w:val="3626491C"/>
    <w:rsid w:val="363120A2"/>
    <w:rsid w:val="363523FE"/>
    <w:rsid w:val="36357869"/>
    <w:rsid w:val="363D2C27"/>
    <w:rsid w:val="364845EF"/>
    <w:rsid w:val="364A04F8"/>
    <w:rsid w:val="364C55AB"/>
    <w:rsid w:val="364D4B35"/>
    <w:rsid w:val="365015A3"/>
    <w:rsid w:val="366069B1"/>
    <w:rsid w:val="367B5829"/>
    <w:rsid w:val="368B5356"/>
    <w:rsid w:val="36947229"/>
    <w:rsid w:val="369A64F1"/>
    <w:rsid w:val="369F4C3B"/>
    <w:rsid w:val="36A43743"/>
    <w:rsid w:val="36AA5FBE"/>
    <w:rsid w:val="36AD17D0"/>
    <w:rsid w:val="36B12B65"/>
    <w:rsid w:val="36BE73B6"/>
    <w:rsid w:val="36C04D86"/>
    <w:rsid w:val="36C13839"/>
    <w:rsid w:val="36C35B4C"/>
    <w:rsid w:val="36D23D7B"/>
    <w:rsid w:val="36EF2A19"/>
    <w:rsid w:val="36FA44DA"/>
    <w:rsid w:val="36FA5C60"/>
    <w:rsid w:val="370D046F"/>
    <w:rsid w:val="371336FF"/>
    <w:rsid w:val="37293F6C"/>
    <w:rsid w:val="373C5EB8"/>
    <w:rsid w:val="374D7E49"/>
    <w:rsid w:val="37553AE9"/>
    <w:rsid w:val="37562A0C"/>
    <w:rsid w:val="375912B4"/>
    <w:rsid w:val="37597020"/>
    <w:rsid w:val="377B6617"/>
    <w:rsid w:val="377E75BD"/>
    <w:rsid w:val="37805305"/>
    <w:rsid w:val="37954B61"/>
    <w:rsid w:val="379B7828"/>
    <w:rsid w:val="37A23261"/>
    <w:rsid w:val="37A82B9B"/>
    <w:rsid w:val="37AF39BB"/>
    <w:rsid w:val="37B20C62"/>
    <w:rsid w:val="37BF3325"/>
    <w:rsid w:val="37C45964"/>
    <w:rsid w:val="37C5126C"/>
    <w:rsid w:val="37E01976"/>
    <w:rsid w:val="37F51A7C"/>
    <w:rsid w:val="37F84B88"/>
    <w:rsid w:val="37FC438C"/>
    <w:rsid w:val="3806760C"/>
    <w:rsid w:val="380875D8"/>
    <w:rsid w:val="380F32EA"/>
    <w:rsid w:val="381B349C"/>
    <w:rsid w:val="38210855"/>
    <w:rsid w:val="382E185C"/>
    <w:rsid w:val="38312E45"/>
    <w:rsid w:val="383620D5"/>
    <w:rsid w:val="383C15E4"/>
    <w:rsid w:val="383D255B"/>
    <w:rsid w:val="38446F0B"/>
    <w:rsid w:val="38471B70"/>
    <w:rsid w:val="384D1C25"/>
    <w:rsid w:val="384E6BAC"/>
    <w:rsid w:val="38526848"/>
    <w:rsid w:val="3872047B"/>
    <w:rsid w:val="38725E53"/>
    <w:rsid w:val="387D09DB"/>
    <w:rsid w:val="388D2ADD"/>
    <w:rsid w:val="388E5F1C"/>
    <w:rsid w:val="388F22FE"/>
    <w:rsid w:val="389240A6"/>
    <w:rsid w:val="389A2AE1"/>
    <w:rsid w:val="38A6323C"/>
    <w:rsid w:val="38A77D32"/>
    <w:rsid w:val="38B75613"/>
    <w:rsid w:val="38B9052E"/>
    <w:rsid w:val="38BC1B9F"/>
    <w:rsid w:val="38C30A4E"/>
    <w:rsid w:val="38CC206F"/>
    <w:rsid w:val="38D6226A"/>
    <w:rsid w:val="38DD75A8"/>
    <w:rsid w:val="38E23BF0"/>
    <w:rsid w:val="3903122E"/>
    <w:rsid w:val="390A3EE2"/>
    <w:rsid w:val="3916631B"/>
    <w:rsid w:val="39183A5B"/>
    <w:rsid w:val="39185585"/>
    <w:rsid w:val="391B0CBE"/>
    <w:rsid w:val="391B7DA3"/>
    <w:rsid w:val="391F14F4"/>
    <w:rsid w:val="394137CA"/>
    <w:rsid w:val="39413A2F"/>
    <w:rsid w:val="394C4160"/>
    <w:rsid w:val="39590CAF"/>
    <w:rsid w:val="395B0D68"/>
    <w:rsid w:val="395C386E"/>
    <w:rsid w:val="396241D2"/>
    <w:rsid w:val="39684A5A"/>
    <w:rsid w:val="39697BC3"/>
    <w:rsid w:val="397D1C8F"/>
    <w:rsid w:val="397E600B"/>
    <w:rsid w:val="39891140"/>
    <w:rsid w:val="398E6108"/>
    <w:rsid w:val="39947D3B"/>
    <w:rsid w:val="399E3185"/>
    <w:rsid w:val="39A45943"/>
    <w:rsid w:val="39A62906"/>
    <w:rsid w:val="39B20C91"/>
    <w:rsid w:val="39B739DA"/>
    <w:rsid w:val="39B85E6A"/>
    <w:rsid w:val="39BD56F6"/>
    <w:rsid w:val="39C02FD2"/>
    <w:rsid w:val="39D55192"/>
    <w:rsid w:val="39D62C8A"/>
    <w:rsid w:val="39D915DC"/>
    <w:rsid w:val="39D943AF"/>
    <w:rsid w:val="39DD2427"/>
    <w:rsid w:val="39E24369"/>
    <w:rsid w:val="39E24FC4"/>
    <w:rsid w:val="39E86FE8"/>
    <w:rsid w:val="39EE418F"/>
    <w:rsid w:val="39F1732F"/>
    <w:rsid w:val="39F36351"/>
    <w:rsid w:val="39F64013"/>
    <w:rsid w:val="3A193005"/>
    <w:rsid w:val="3A221CF6"/>
    <w:rsid w:val="3A2343AD"/>
    <w:rsid w:val="3A3722D1"/>
    <w:rsid w:val="3A394CC2"/>
    <w:rsid w:val="3A6025B7"/>
    <w:rsid w:val="3A632071"/>
    <w:rsid w:val="3A757A1A"/>
    <w:rsid w:val="3A8135E5"/>
    <w:rsid w:val="3A832C0B"/>
    <w:rsid w:val="3A860CAA"/>
    <w:rsid w:val="3A86268B"/>
    <w:rsid w:val="3AAD2862"/>
    <w:rsid w:val="3ABB3754"/>
    <w:rsid w:val="3ABE2822"/>
    <w:rsid w:val="3AC234F9"/>
    <w:rsid w:val="3AC33343"/>
    <w:rsid w:val="3ACC4DF0"/>
    <w:rsid w:val="3AD15959"/>
    <w:rsid w:val="3AD201B9"/>
    <w:rsid w:val="3AD85273"/>
    <w:rsid w:val="3ADB53FB"/>
    <w:rsid w:val="3AE61E23"/>
    <w:rsid w:val="3AE67B8B"/>
    <w:rsid w:val="3AF91241"/>
    <w:rsid w:val="3AFF6D3E"/>
    <w:rsid w:val="3B112FC6"/>
    <w:rsid w:val="3B134745"/>
    <w:rsid w:val="3B235CA4"/>
    <w:rsid w:val="3B2B2014"/>
    <w:rsid w:val="3B311544"/>
    <w:rsid w:val="3B3741E3"/>
    <w:rsid w:val="3B386414"/>
    <w:rsid w:val="3B4C5196"/>
    <w:rsid w:val="3B566099"/>
    <w:rsid w:val="3B684400"/>
    <w:rsid w:val="3B6A513E"/>
    <w:rsid w:val="3B73237A"/>
    <w:rsid w:val="3B7A3A78"/>
    <w:rsid w:val="3B810767"/>
    <w:rsid w:val="3B895598"/>
    <w:rsid w:val="3B8C1137"/>
    <w:rsid w:val="3B8C49E1"/>
    <w:rsid w:val="3B90300B"/>
    <w:rsid w:val="3B9233E2"/>
    <w:rsid w:val="3B953DB7"/>
    <w:rsid w:val="3B9B0831"/>
    <w:rsid w:val="3B9B33E1"/>
    <w:rsid w:val="3BA30850"/>
    <w:rsid w:val="3BA56163"/>
    <w:rsid w:val="3BA82EAC"/>
    <w:rsid w:val="3BAB4351"/>
    <w:rsid w:val="3BB75142"/>
    <w:rsid w:val="3BC019A9"/>
    <w:rsid w:val="3BD747D5"/>
    <w:rsid w:val="3BD8211A"/>
    <w:rsid w:val="3BD8342C"/>
    <w:rsid w:val="3BDC1D57"/>
    <w:rsid w:val="3BE75FFD"/>
    <w:rsid w:val="3BE9204D"/>
    <w:rsid w:val="3BEF01A0"/>
    <w:rsid w:val="3BEF03B3"/>
    <w:rsid w:val="3BFA61AD"/>
    <w:rsid w:val="3BFB02D1"/>
    <w:rsid w:val="3BFD2FF6"/>
    <w:rsid w:val="3BFF0466"/>
    <w:rsid w:val="3BFF28C0"/>
    <w:rsid w:val="3C08048A"/>
    <w:rsid w:val="3C18135B"/>
    <w:rsid w:val="3C1A0979"/>
    <w:rsid w:val="3C280990"/>
    <w:rsid w:val="3C284D92"/>
    <w:rsid w:val="3C32299C"/>
    <w:rsid w:val="3C373719"/>
    <w:rsid w:val="3C374950"/>
    <w:rsid w:val="3C3A74FD"/>
    <w:rsid w:val="3C3D0257"/>
    <w:rsid w:val="3C3D490F"/>
    <w:rsid w:val="3C442F30"/>
    <w:rsid w:val="3C544F38"/>
    <w:rsid w:val="3C5E1042"/>
    <w:rsid w:val="3C77085C"/>
    <w:rsid w:val="3C77186B"/>
    <w:rsid w:val="3C7D07C9"/>
    <w:rsid w:val="3C866183"/>
    <w:rsid w:val="3C887978"/>
    <w:rsid w:val="3C8E518C"/>
    <w:rsid w:val="3C953A93"/>
    <w:rsid w:val="3C97719D"/>
    <w:rsid w:val="3C9D3AE1"/>
    <w:rsid w:val="3CB0549C"/>
    <w:rsid w:val="3CB1036A"/>
    <w:rsid w:val="3CB86A8E"/>
    <w:rsid w:val="3CC77614"/>
    <w:rsid w:val="3CC97662"/>
    <w:rsid w:val="3CCD13CB"/>
    <w:rsid w:val="3CDC30A8"/>
    <w:rsid w:val="3CE12B39"/>
    <w:rsid w:val="3CE73E7A"/>
    <w:rsid w:val="3CEA5DE8"/>
    <w:rsid w:val="3CEC2CF5"/>
    <w:rsid w:val="3CED6FA8"/>
    <w:rsid w:val="3CF051FD"/>
    <w:rsid w:val="3CF336FF"/>
    <w:rsid w:val="3D073977"/>
    <w:rsid w:val="3D0C243A"/>
    <w:rsid w:val="3D0E1DC5"/>
    <w:rsid w:val="3D18315D"/>
    <w:rsid w:val="3D224CBE"/>
    <w:rsid w:val="3D2B38B2"/>
    <w:rsid w:val="3D303EDA"/>
    <w:rsid w:val="3D3714ED"/>
    <w:rsid w:val="3D3874F2"/>
    <w:rsid w:val="3D5845F6"/>
    <w:rsid w:val="3D5F67B5"/>
    <w:rsid w:val="3D606A0A"/>
    <w:rsid w:val="3D6103EF"/>
    <w:rsid w:val="3D6141D8"/>
    <w:rsid w:val="3D636CD0"/>
    <w:rsid w:val="3D6B3CC8"/>
    <w:rsid w:val="3D6C6A33"/>
    <w:rsid w:val="3D6E5FA9"/>
    <w:rsid w:val="3D712029"/>
    <w:rsid w:val="3D7C23FC"/>
    <w:rsid w:val="3D813AB0"/>
    <w:rsid w:val="3D8B5530"/>
    <w:rsid w:val="3D8C57B9"/>
    <w:rsid w:val="3D8D2E55"/>
    <w:rsid w:val="3D8D7131"/>
    <w:rsid w:val="3D8F37D3"/>
    <w:rsid w:val="3D9116A1"/>
    <w:rsid w:val="3D992408"/>
    <w:rsid w:val="3DA62052"/>
    <w:rsid w:val="3DA931AC"/>
    <w:rsid w:val="3DAC186D"/>
    <w:rsid w:val="3DC50B08"/>
    <w:rsid w:val="3DD06A94"/>
    <w:rsid w:val="3DDA1FD7"/>
    <w:rsid w:val="3DF82F8F"/>
    <w:rsid w:val="3DFC48F1"/>
    <w:rsid w:val="3DFE6A6F"/>
    <w:rsid w:val="3DFF2E39"/>
    <w:rsid w:val="3E024169"/>
    <w:rsid w:val="3E05508F"/>
    <w:rsid w:val="3E1601F3"/>
    <w:rsid w:val="3E231D4E"/>
    <w:rsid w:val="3E2D4AC5"/>
    <w:rsid w:val="3E3C0B96"/>
    <w:rsid w:val="3E3F49FA"/>
    <w:rsid w:val="3E3F5580"/>
    <w:rsid w:val="3E426DD9"/>
    <w:rsid w:val="3E47229B"/>
    <w:rsid w:val="3E482832"/>
    <w:rsid w:val="3E4D3927"/>
    <w:rsid w:val="3E5E53A7"/>
    <w:rsid w:val="3E63372E"/>
    <w:rsid w:val="3E643498"/>
    <w:rsid w:val="3E651FB2"/>
    <w:rsid w:val="3E6B6ADF"/>
    <w:rsid w:val="3E706DD4"/>
    <w:rsid w:val="3E7969B4"/>
    <w:rsid w:val="3E7B3380"/>
    <w:rsid w:val="3E8240B1"/>
    <w:rsid w:val="3E924C39"/>
    <w:rsid w:val="3EAA2A9B"/>
    <w:rsid w:val="3EAD6781"/>
    <w:rsid w:val="3EAF11EE"/>
    <w:rsid w:val="3EDA45E1"/>
    <w:rsid w:val="3EE251E2"/>
    <w:rsid w:val="3EE36AC3"/>
    <w:rsid w:val="3EE509CF"/>
    <w:rsid w:val="3EEB4A89"/>
    <w:rsid w:val="3EF83739"/>
    <w:rsid w:val="3EFA42B7"/>
    <w:rsid w:val="3EFC48DD"/>
    <w:rsid w:val="3F081F00"/>
    <w:rsid w:val="3F1F7CFD"/>
    <w:rsid w:val="3F434284"/>
    <w:rsid w:val="3F537B64"/>
    <w:rsid w:val="3F56163A"/>
    <w:rsid w:val="3F5B372B"/>
    <w:rsid w:val="3F612D31"/>
    <w:rsid w:val="3F682354"/>
    <w:rsid w:val="3F757164"/>
    <w:rsid w:val="3F797D6D"/>
    <w:rsid w:val="3F7B37EB"/>
    <w:rsid w:val="3F8017EB"/>
    <w:rsid w:val="3F8660FB"/>
    <w:rsid w:val="3F9B53D7"/>
    <w:rsid w:val="3FA85561"/>
    <w:rsid w:val="3FB15404"/>
    <w:rsid w:val="3FB51BF4"/>
    <w:rsid w:val="3FCA46D1"/>
    <w:rsid w:val="3FDE70DB"/>
    <w:rsid w:val="3FE8172C"/>
    <w:rsid w:val="3FE96DA2"/>
    <w:rsid w:val="3FEB4E17"/>
    <w:rsid w:val="3FF02890"/>
    <w:rsid w:val="3FFB534C"/>
    <w:rsid w:val="3FFC7B5F"/>
    <w:rsid w:val="400C2578"/>
    <w:rsid w:val="400E642A"/>
    <w:rsid w:val="401801AC"/>
    <w:rsid w:val="401855A6"/>
    <w:rsid w:val="402B20EE"/>
    <w:rsid w:val="40314F5F"/>
    <w:rsid w:val="403C5CD3"/>
    <w:rsid w:val="40405A0C"/>
    <w:rsid w:val="40421268"/>
    <w:rsid w:val="404A4BED"/>
    <w:rsid w:val="405D2E29"/>
    <w:rsid w:val="405E36D0"/>
    <w:rsid w:val="40723500"/>
    <w:rsid w:val="4084399B"/>
    <w:rsid w:val="4088008C"/>
    <w:rsid w:val="40A2581C"/>
    <w:rsid w:val="40AC0B6D"/>
    <w:rsid w:val="40AE2DF0"/>
    <w:rsid w:val="40B26027"/>
    <w:rsid w:val="40B27338"/>
    <w:rsid w:val="40B34F1F"/>
    <w:rsid w:val="40BE1619"/>
    <w:rsid w:val="40BF7D41"/>
    <w:rsid w:val="40CC095F"/>
    <w:rsid w:val="40CD6ECE"/>
    <w:rsid w:val="40EC4260"/>
    <w:rsid w:val="40EE1A82"/>
    <w:rsid w:val="40F24E88"/>
    <w:rsid w:val="40FB49E7"/>
    <w:rsid w:val="410757D6"/>
    <w:rsid w:val="410D4DD5"/>
    <w:rsid w:val="410F29E4"/>
    <w:rsid w:val="41101209"/>
    <w:rsid w:val="411265C9"/>
    <w:rsid w:val="411779C1"/>
    <w:rsid w:val="411B496A"/>
    <w:rsid w:val="411D4452"/>
    <w:rsid w:val="415D617D"/>
    <w:rsid w:val="415E3A0E"/>
    <w:rsid w:val="415F2FBF"/>
    <w:rsid w:val="4175560A"/>
    <w:rsid w:val="417639D6"/>
    <w:rsid w:val="41902EB7"/>
    <w:rsid w:val="419270BA"/>
    <w:rsid w:val="41992E74"/>
    <w:rsid w:val="41A4710A"/>
    <w:rsid w:val="41A65510"/>
    <w:rsid w:val="41A95655"/>
    <w:rsid w:val="41AE6819"/>
    <w:rsid w:val="41B16AC0"/>
    <w:rsid w:val="41B375B8"/>
    <w:rsid w:val="41BB0134"/>
    <w:rsid w:val="41CA3664"/>
    <w:rsid w:val="41CA5631"/>
    <w:rsid w:val="41D04F47"/>
    <w:rsid w:val="41EE65F3"/>
    <w:rsid w:val="41EF5005"/>
    <w:rsid w:val="41F07312"/>
    <w:rsid w:val="41F72A54"/>
    <w:rsid w:val="41F76359"/>
    <w:rsid w:val="41F8141D"/>
    <w:rsid w:val="42012D0E"/>
    <w:rsid w:val="420F4716"/>
    <w:rsid w:val="42205176"/>
    <w:rsid w:val="422304C9"/>
    <w:rsid w:val="42294A01"/>
    <w:rsid w:val="422F2CE5"/>
    <w:rsid w:val="42314081"/>
    <w:rsid w:val="423408DC"/>
    <w:rsid w:val="42377EC5"/>
    <w:rsid w:val="42402CE6"/>
    <w:rsid w:val="424D41D0"/>
    <w:rsid w:val="42556541"/>
    <w:rsid w:val="42713624"/>
    <w:rsid w:val="427259E7"/>
    <w:rsid w:val="42746132"/>
    <w:rsid w:val="42A20ECF"/>
    <w:rsid w:val="42A549E7"/>
    <w:rsid w:val="42AE7C94"/>
    <w:rsid w:val="42C9131E"/>
    <w:rsid w:val="42CD7314"/>
    <w:rsid w:val="42CE2601"/>
    <w:rsid w:val="42FB0726"/>
    <w:rsid w:val="42FF77AB"/>
    <w:rsid w:val="43001495"/>
    <w:rsid w:val="43064515"/>
    <w:rsid w:val="43130108"/>
    <w:rsid w:val="43170245"/>
    <w:rsid w:val="431F6243"/>
    <w:rsid w:val="432830AB"/>
    <w:rsid w:val="433B3BB3"/>
    <w:rsid w:val="43473E40"/>
    <w:rsid w:val="43544B34"/>
    <w:rsid w:val="43544CFA"/>
    <w:rsid w:val="4360229A"/>
    <w:rsid w:val="43672908"/>
    <w:rsid w:val="436729D4"/>
    <w:rsid w:val="43737B88"/>
    <w:rsid w:val="437F52EA"/>
    <w:rsid w:val="43895C8C"/>
    <w:rsid w:val="438A7044"/>
    <w:rsid w:val="438F10F4"/>
    <w:rsid w:val="4396721D"/>
    <w:rsid w:val="439B7379"/>
    <w:rsid w:val="43B01FF8"/>
    <w:rsid w:val="43B677EE"/>
    <w:rsid w:val="43B91D24"/>
    <w:rsid w:val="43C92FEC"/>
    <w:rsid w:val="43CD7070"/>
    <w:rsid w:val="43D03320"/>
    <w:rsid w:val="43D271A7"/>
    <w:rsid w:val="43DD0DEC"/>
    <w:rsid w:val="43E86A9A"/>
    <w:rsid w:val="43EE02EC"/>
    <w:rsid w:val="43F01BAF"/>
    <w:rsid w:val="43F7146C"/>
    <w:rsid w:val="440346D4"/>
    <w:rsid w:val="44057390"/>
    <w:rsid w:val="441B6C21"/>
    <w:rsid w:val="441E54D6"/>
    <w:rsid w:val="442071DE"/>
    <w:rsid w:val="442C7C67"/>
    <w:rsid w:val="44461B77"/>
    <w:rsid w:val="444A10DA"/>
    <w:rsid w:val="4459152E"/>
    <w:rsid w:val="44614902"/>
    <w:rsid w:val="448149BE"/>
    <w:rsid w:val="44902EAC"/>
    <w:rsid w:val="4490416A"/>
    <w:rsid w:val="44991492"/>
    <w:rsid w:val="449B2B36"/>
    <w:rsid w:val="44B85104"/>
    <w:rsid w:val="44C42CCE"/>
    <w:rsid w:val="44D45B2B"/>
    <w:rsid w:val="44ED0FE8"/>
    <w:rsid w:val="44F54DAD"/>
    <w:rsid w:val="45002D44"/>
    <w:rsid w:val="45012D5B"/>
    <w:rsid w:val="45080AA2"/>
    <w:rsid w:val="450B1D84"/>
    <w:rsid w:val="45126596"/>
    <w:rsid w:val="45127B70"/>
    <w:rsid w:val="45187A4B"/>
    <w:rsid w:val="451B7790"/>
    <w:rsid w:val="45234911"/>
    <w:rsid w:val="45306A86"/>
    <w:rsid w:val="45322A3C"/>
    <w:rsid w:val="45400721"/>
    <w:rsid w:val="4543307E"/>
    <w:rsid w:val="45443F47"/>
    <w:rsid w:val="45451B0C"/>
    <w:rsid w:val="45481FD9"/>
    <w:rsid w:val="454A4D64"/>
    <w:rsid w:val="454A5626"/>
    <w:rsid w:val="454B5CDA"/>
    <w:rsid w:val="45546017"/>
    <w:rsid w:val="455E356F"/>
    <w:rsid w:val="45643F02"/>
    <w:rsid w:val="45645336"/>
    <w:rsid w:val="457352B6"/>
    <w:rsid w:val="45822602"/>
    <w:rsid w:val="45826623"/>
    <w:rsid w:val="4596382B"/>
    <w:rsid w:val="45996DC8"/>
    <w:rsid w:val="45A27167"/>
    <w:rsid w:val="45B50AEA"/>
    <w:rsid w:val="45B81F3A"/>
    <w:rsid w:val="45BC758A"/>
    <w:rsid w:val="45C1086B"/>
    <w:rsid w:val="45C564BF"/>
    <w:rsid w:val="45E16021"/>
    <w:rsid w:val="45EB6AC1"/>
    <w:rsid w:val="460277CA"/>
    <w:rsid w:val="46041A08"/>
    <w:rsid w:val="460E0A30"/>
    <w:rsid w:val="462F6D54"/>
    <w:rsid w:val="46335C76"/>
    <w:rsid w:val="4634350D"/>
    <w:rsid w:val="4634608F"/>
    <w:rsid w:val="463D4947"/>
    <w:rsid w:val="463E7960"/>
    <w:rsid w:val="46542E53"/>
    <w:rsid w:val="46543A42"/>
    <w:rsid w:val="465A5701"/>
    <w:rsid w:val="465A57F7"/>
    <w:rsid w:val="46656A01"/>
    <w:rsid w:val="46677157"/>
    <w:rsid w:val="46693718"/>
    <w:rsid w:val="466E7E4E"/>
    <w:rsid w:val="46701EC9"/>
    <w:rsid w:val="467345AF"/>
    <w:rsid w:val="467A1827"/>
    <w:rsid w:val="468208F3"/>
    <w:rsid w:val="46825448"/>
    <w:rsid w:val="469606F0"/>
    <w:rsid w:val="469B6AB2"/>
    <w:rsid w:val="469D25BC"/>
    <w:rsid w:val="469D62C6"/>
    <w:rsid w:val="46B91B0F"/>
    <w:rsid w:val="46C21FDE"/>
    <w:rsid w:val="46D422B6"/>
    <w:rsid w:val="46D909A8"/>
    <w:rsid w:val="46E264CF"/>
    <w:rsid w:val="46E56B0D"/>
    <w:rsid w:val="46E766A8"/>
    <w:rsid w:val="46F27B84"/>
    <w:rsid w:val="46F92F1E"/>
    <w:rsid w:val="46FA2B46"/>
    <w:rsid w:val="471B78A3"/>
    <w:rsid w:val="471D023D"/>
    <w:rsid w:val="471E52D9"/>
    <w:rsid w:val="472544A3"/>
    <w:rsid w:val="472C2E34"/>
    <w:rsid w:val="473518B2"/>
    <w:rsid w:val="473A467D"/>
    <w:rsid w:val="473B265B"/>
    <w:rsid w:val="473D63F4"/>
    <w:rsid w:val="473F44C7"/>
    <w:rsid w:val="47492711"/>
    <w:rsid w:val="474F1261"/>
    <w:rsid w:val="4753671E"/>
    <w:rsid w:val="4759292C"/>
    <w:rsid w:val="475C77E9"/>
    <w:rsid w:val="47620B41"/>
    <w:rsid w:val="47623F2A"/>
    <w:rsid w:val="476E28B7"/>
    <w:rsid w:val="476F21E6"/>
    <w:rsid w:val="4778573A"/>
    <w:rsid w:val="478B3BDB"/>
    <w:rsid w:val="478F3A9E"/>
    <w:rsid w:val="479B3210"/>
    <w:rsid w:val="47A51CAB"/>
    <w:rsid w:val="47A668C2"/>
    <w:rsid w:val="47AC035C"/>
    <w:rsid w:val="47BC77B5"/>
    <w:rsid w:val="47C6476B"/>
    <w:rsid w:val="47DF080B"/>
    <w:rsid w:val="47EB0CD2"/>
    <w:rsid w:val="47F52469"/>
    <w:rsid w:val="480242C3"/>
    <w:rsid w:val="4807073B"/>
    <w:rsid w:val="48077E0C"/>
    <w:rsid w:val="48135850"/>
    <w:rsid w:val="481A03B0"/>
    <w:rsid w:val="481A2639"/>
    <w:rsid w:val="481D4BE3"/>
    <w:rsid w:val="483572A6"/>
    <w:rsid w:val="483832D5"/>
    <w:rsid w:val="483A28C0"/>
    <w:rsid w:val="48400387"/>
    <w:rsid w:val="4844168E"/>
    <w:rsid w:val="48444F05"/>
    <w:rsid w:val="48465462"/>
    <w:rsid w:val="486E778B"/>
    <w:rsid w:val="48712821"/>
    <w:rsid w:val="487C637D"/>
    <w:rsid w:val="487E5C86"/>
    <w:rsid w:val="487F32EE"/>
    <w:rsid w:val="48831B76"/>
    <w:rsid w:val="48940657"/>
    <w:rsid w:val="48DE5F09"/>
    <w:rsid w:val="48E1491F"/>
    <w:rsid w:val="48E6722B"/>
    <w:rsid w:val="48F3386B"/>
    <w:rsid w:val="490D5B06"/>
    <w:rsid w:val="4911319D"/>
    <w:rsid w:val="491853B3"/>
    <w:rsid w:val="491D548C"/>
    <w:rsid w:val="492B4FBD"/>
    <w:rsid w:val="4933400F"/>
    <w:rsid w:val="49472105"/>
    <w:rsid w:val="494F7B31"/>
    <w:rsid w:val="4951006E"/>
    <w:rsid w:val="49556DE4"/>
    <w:rsid w:val="49646AA7"/>
    <w:rsid w:val="49654832"/>
    <w:rsid w:val="49686568"/>
    <w:rsid w:val="4969569A"/>
    <w:rsid w:val="497013BB"/>
    <w:rsid w:val="497627CB"/>
    <w:rsid w:val="497A6D9F"/>
    <w:rsid w:val="497A71C9"/>
    <w:rsid w:val="497C6DAC"/>
    <w:rsid w:val="497E70D3"/>
    <w:rsid w:val="49820557"/>
    <w:rsid w:val="49865689"/>
    <w:rsid w:val="498C23D8"/>
    <w:rsid w:val="499434F3"/>
    <w:rsid w:val="499775C5"/>
    <w:rsid w:val="49AC6071"/>
    <w:rsid w:val="49B31CD4"/>
    <w:rsid w:val="49BC3A51"/>
    <w:rsid w:val="49C404DF"/>
    <w:rsid w:val="49C81B43"/>
    <w:rsid w:val="49C904C0"/>
    <w:rsid w:val="49D11AA5"/>
    <w:rsid w:val="49DA0488"/>
    <w:rsid w:val="49DB7DBC"/>
    <w:rsid w:val="49EE52D2"/>
    <w:rsid w:val="49F1291E"/>
    <w:rsid w:val="49FC4593"/>
    <w:rsid w:val="49FD4642"/>
    <w:rsid w:val="4A071897"/>
    <w:rsid w:val="4A086E86"/>
    <w:rsid w:val="4A0B0726"/>
    <w:rsid w:val="4A0C7B1B"/>
    <w:rsid w:val="4A0D546E"/>
    <w:rsid w:val="4A1978C2"/>
    <w:rsid w:val="4A1B687A"/>
    <w:rsid w:val="4A253A7C"/>
    <w:rsid w:val="4A261DB7"/>
    <w:rsid w:val="4A261E35"/>
    <w:rsid w:val="4A2A6912"/>
    <w:rsid w:val="4A2E67F0"/>
    <w:rsid w:val="4A5A03C1"/>
    <w:rsid w:val="4A5E4E53"/>
    <w:rsid w:val="4A60254F"/>
    <w:rsid w:val="4A686881"/>
    <w:rsid w:val="4A6F0021"/>
    <w:rsid w:val="4A712F8C"/>
    <w:rsid w:val="4A752A2D"/>
    <w:rsid w:val="4A8F781D"/>
    <w:rsid w:val="4A95683C"/>
    <w:rsid w:val="4AA1498C"/>
    <w:rsid w:val="4AA41FD8"/>
    <w:rsid w:val="4AA94132"/>
    <w:rsid w:val="4AAB4DE8"/>
    <w:rsid w:val="4AB02E0C"/>
    <w:rsid w:val="4AC17815"/>
    <w:rsid w:val="4AC64B26"/>
    <w:rsid w:val="4ACA5259"/>
    <w:rsid w:val="4AD320EA"/>
    <w:rsid w:val="4AE02159"/>
    <w:rsid w:val="4AE14D04"/>
    <w:rsid w:val="4AE82450"/>
    <w:rsid w:val="4AE83AF2"/>
    <w:rsid w:val="4AFD1EF1"/>
    <w:rsid w:val="4AFF4064"/>
    <w:rsid w:val="4B0150A9"/>
    <w:rsid w:val="4B040765"/>
    <w:rsid w:val="4B044229"/>
    <w:rsid w:val="4B0454D3"/>
    <w:rsid w:val="4B0A4808"/>
    <w:rsid w:val="4B185B04"/>
    <w:rsid w:val="4B2978A6"/>
    <w:rsid w:val="4B2D6FC1"/>
    <w:rsid w:val="4B304D20"/>
    <w:rsid w:val="4B3A553E"/>
    <w:rsid w:val="4B3B6C4C"/>
    <w:rsid w:val="4B4413D4"/>
    <w:rsid w:val="4B454672"/>
    <w:rsid w:val="4B4D1099"/>
    <w:rsid w:val="4B582917"/>
    <w:rsid w:val="4B5A1A4B"/>
    <w:rsid w:val="4B701C3B"/>
    <w:rsid w:val="4B7278D5"/>
    <w:rsid w:val="4B755894"/>
    <w:rsid w:val="4B7C104D"/>
    <w:rsid w:val="4B842B1D"/>
    <w:rsid w:val="4B89024E"/>
    <w:rsid w:val="4B8A7774"/>
    <w:rsid w:val="4B8C59D1"/>
    <w:rsid w:val="4B9F429D"/>
    <w:rsid w:val="4BA7670A"/>
    <w:rsid w:val="4BAE76EA"/>
    <w:rsid w:val="4BB500C1"/>
    <w:rsid w:val="4BB750A3"/>
    <w:rsid w:val="4BC51FD0"/>
    <w:rsid w:val="4BC82F93"/>
    <w:rsid w:val="4BC9496D"/>
    <w:rsid w:val="4BD374BA"/>
    <w:rsid w:val="4BDC3C58"/>
    <w:rsid w:val="4BF34AC5"/>
    <w:rsid w:val="4BF40DB5"/>
    <w:rsid w:val="4BFB0F0D"/>
    <w:rsid w:val="4BFE737D"/>
    <w:rsid w:val="4BFF1FFA"/>
    <w:rsid w:val="4C000ACA"/>
    <w:rsid w:val="4C0521CB"/>
    <w:rsid w:val="4C0F6D83"/>
    <w:rsid w:val="4C103393"/>
    <w:rsid w:val="4C1E7FDF"/>
    <w:rsid w:val="4C3F2BAB"/>
    <w:rsid w:val="4C3F4A3C"/>
    <w:rsid w:val="4C4711B7"/>
    <w:rsid w:val="4C4B6085"/>
    <w:rsid w:val="4C514268"/>
    <w:rsid w:val="4C5650D3"/>
    <w:rsid w:val="4C596F16"/>
    <w:rsid w:val="4C6054A0"/>
    <w:rsid w:val="4C607F7A"/>
    <w:rsid w:val="4C672221"/>
    <w:rsid w:val="4C6E118F"/>
    <w:rsid w:val="4C7309B2"/>
    <w:rsid w:val="4C794A6F"/>
    <w:rsid w:val="4C8111D0"/>
    <w:rsid w:val="4C8B5128"/>
    <w:rsid w:val="4C98030B"/>
    <w:rsid w:val="4C9A578C"/>
    <w:rsid w:val="4C9B7FCF"/>
    <w:rsid w:val="4C9C0BAB"/>
    <w:rsid w:val="4CA72788"/>
    <w:rsid w:val="4CAD4794"/>
    <w:rsid w:val="4CB02B70"/>
    <w:rsid w:val="4CB84F71"/>
    <w:rsid w:val="4CC16D89"/>
    <w:rsid w:val="4CD10558"/>
    <w:rsid w:val="4CDE0810"/>
    <w:rsid w:val="4CF4022D"/>
    <w:rsid w:val="4CF671E3"/>
    <w:rsid w:val="4CFE58F7"/>
    <w:rsid w:val="4D005A8C"/>
    <w:rsid w:val="4D0634D9"/>
    <w:rsid w:val="4D13286D"/>
    <w:rsid w:val="4D167DFA"/>
    <w:rsid w:val="4D1C20ED"/>
    <w:rsid w:val="4D202367"/>
    <w:rsid w:val="4D325C08"/>
    <w:rsid w:val="4D610AD2"/>
    <w:rsid w:val="4D766FEF"/>
    <w:rsid w:val="4D80676B"/>
    <w:rsid w:val="4D8679D3"/>
    <w:rsid w:val="4D891C1A"/>
    <w:rsid w:val="4D96256C"/>
    <w:rsid w:val="4D992457"/>
    <w:rsid w:val="4DA15463"/>
    <w:rsid w:val="4DA81854"/>
    <w:rsid w:val="4DBB1835"/>
    <w:rsid w:val="4DBC6175"/>
    <w:rsid w:val="4DD5001B"/>
    <w:rsid w:val="4DDB4165"/>
    <w:rsid w:val="4DEB54FE"/>
    <w:rsid w:val="4DFC50FB"/>
    <w:rsid w:val="4E034DEA"/>
    <w:rsid w:val="4E0966B9"/>
    <w:rsid w:val="4E124AA8"/>
    <w:rsid w:val="4E263F9A"/>
    <w:rsid w:val="4E3D5CD2"/>
    <w:rsid w:val="4E470CA8"/>
    <w:rsid w:val="4E651DAA"/>
    <w:rsid w:val="4E695FDE"/>
    <w:rsid w:val="4E6B29D3"/>
    <w:rsid w:val="4E6D75A9"/>
    <w:rsid w:val="4E6E000A"/>
    <w:rsid w:val="4E7114A4"/>
    <w:rsid w:val="4E794D2B"/>
    <w:rsid w:val="4E8B63CB"/>
    <w:rsid w:val="4E947C60"/>
    <w:rsid w:val="4E9A0A87"/>
    <w:rsid w:val="4EA976CF"/>
    <w:rsid w:val="4EAD7296"/>
    <w:rsid w:val="4EB23FED"/>
    <w:rsid w:val="4EB32C15"/>
    <w:rsid w:val="4EB64141"/>
    <w:rsid w:val="4EC46CA0"/>
    <w:rsid w:val="4EC74A7F"/>
    <w:rsid w:val="4EE82E62"/>
    <w:rsid w:val="4EEA58B9"/>
    <w:rsid w:val="4EEC0E08"/>
    <w:rsid w:val="4EEE62BB"/>
    <w:rsid w:val="4EEE77C7"/>
    <w:rsid w:val="4EF6591F"/>
    <w:rsid w:val="4F061366"/>
    <w:rsid w:val="4F097CA8"/>
    <w:rsid w:val="4F0D32E3"/>
    <w:rsid w:val="4F117AA2"/>
    <w:rsid w:val="4F126CEC"/>
    <w:rsid w:val="4F134150"/>
    <w:rsid w:val="4F1F0FC2"/>
    <w:rsid w:val="4F2B1E7F"/>
    <w:rsid w:val="4F3E0250"/>
    <w:rsid w:val="4F4163D8"/>
    <w:rsid w:val="4F5A3EB4"/>
    <w:rsid w:val="4F693E63"/>
    <w:rsid w:val="4F7D5644"/>
    <w:rsid w:val="4F882ADF"/>
    <w:rsid w:val="4FA20DC4"/>
    <w:rsid w:val="4FA46110"/>
    <w:rsid w:val="4FA50A35"/>
    <w:rsid w:val="4FB4575A"/>
    <w:rsid w:val="4FB67563"/>
    <w:rsid w:val="4FC707E7"/>
    <w:rsid w:val="4FCE1C88"/>
    <w:rsid w:val="4FCE351B"/>
    <w:rsid w:val="4FE943D2"/>
    <w:rsid w:val="4FEB5BE8"/>
    <w:rsid w:val="4FF61A2F"/>
    <w:rsid w:val="4FFF70F3"/>
    <w:rsid w:val="500F686B"/>
    <w:rsid w:val="50110FB2"/>
    <w:rsid w:val="502C4AFA"/>
    <w:rsid w:val="502F41A4"/>
    <w:rsid w:val="50425BDC"/>
    <w:rsid w:val="50475B00"/>
    <w:rsid w:val="504C7FED"/>
    <w:rsid w:val="50553B58"/>
    <w:rsid w:val="505E7261"/>
    <w:rsid w:val="50677700"/>
    <w:rsid w:val="506B6917"/>
    <w:rsid w:val="507754DB"/>
    <w:rsid w:val="50863600"/>
    <w:rsid w:val="508A4CF3"/>
    <w:rsid w:val="50931172"/>
    <w:rsid w:val="50B15961"/>
    <w:rsid w:val="50B72E96"/>
    <w:rsid w:val="50B83A67"/>
    <w:rsid w:val="50B86CE0"/>
    <w:rsid w:val="50BB1AC3"/>
    <w:rsid w:val="50BE626D"/>
    <w:rsid w:val="50C32BD0"/>
    <w:rsid w:val="50C615AA"/>
    <w:rsid w:val="50D761FE"/>
    <w:rsid w:val="50D9527B"/>
    <w:rsid w:val="50DB0E1C"/>
    <w:rsid w:val="50E52506"/>
    <w:rsid w:val="50EA5236"/>
    <w:rsid w:val="50EB0709"/>
    <w:rsid w:val="50EC046A"/>
    <w:rsid w:val="5109756B"/>
    <w:rsid w:val="510D0CE4"/>
    <w:rsid w:val="51145946"/>
    <w:rsid w:val="5119604F"/>
    <w:rsid w:val="511F4040"/>
    <w:rsid w:val="51232B6C"/>
    <w:rsid w:val="512924DF"/>
    <w:rsid w:val="512C0FA4"/>
    <w:rsid w:val="512E26C5"/>
    <w:rsid w:val="512E6099"/>
    <w:rsid w:val="5132078C"/>
    <w:rsid w:val="51371C67"/>
    <w:rsid w:val="51457F7D"/>
    <w:rsid w:val="51541FCA"/>
    <w:rsid w:val="516139E8"/>
    <w:rsid w:val="51694C5D"/>
    <w:rsid w:val="516A1D37"/>
    <w:rsid w:val="517A2BCF"/>
    <w:rsid w:val="51815F87"/>
    <w:rsid w:val="51B02BC4"/>
    <w:rsid w:val="51B568B2"/>
    <w:rsid w:val="51C14E52"/>
    <w:rsid w:val="51D14874"/>
    <w:rsid w:val="51D24A52"/>
    <w:rsid w:val="51E454BE"/>
    <w:rsid w:val="51EF7B48"/>
    <w:rsid w:val="51F0038C"/>
    <w:rsid w:val="51F539B6"/>
    <w:rsid w:val="52031264"/>
    <w:rsid w:val="520823E7"/>
    <w:rsid w:val="52122603"/>
    <w:rsid w:val="522116EA"/>
    <w:rsid w:val="52235EED"/>
    <w:rsid w:val="52300F04"/>
    <w:rsid w:val="523222A6"/>
    <w:rsid w:val="523D07A4"/>
    <w:rsid w:val="524A0CE7"/>
    <w:rsid w:val="524A7919"/>
    <w:rsid w:val="5257075C"/>
    <w:rsid w:val="52625675"/>
    <w:rsid w:val="526863DA"/>
    <w:rsid w:val="527D3917"/>
    <w:rsid w:val="5289010C"/>
    <w:rsid w:val="528B3653"/>
    <w:rsid w:val="528C6382"/>
    <w:rsid w:val="52973A28"/>
    <w:rsid w:val="52A733CB"/>
    <w:rsid w:val="52C10027"/>
    <w:rsid w:val="52C52F56"/>
    <w:rsid w:val="52C9599A"/>
    <w:rsid w:val="52CF2A62"/>
    <w:rsid w:val="52E36FB1"/>
    <w:rsid w:val="52EF238F"/>
    <w:rsid w:val="531C3106"/>
    <w:rsid w:val="53226398"/>
    <w:rsid w:val="533B22D6"/>
    <w:rsid w:val="533F56AD"/>
    <w:rsid w:val="534C0452"/>
    <w:rsid w:val="534C2460"/>
    <w:rsid w:val="53607BB0"/>
    <w:rsid w:val="53646FC6"/>
    <w:rsid w:val="536C0CE9"/>
    <w:rsid w:val="53795668"/>
    <w:rsid w:val="53836D3C"/>
    <w:rsid w:val="53841D6D"/>
    <w:rsid w:val="538A61DC"/>
    <w:rsid w:val="538C04C0"/>
    <w:rsid w:val="53914671"/>
    <w:rsid w:val="5393060B"/>
    <w:rsid w:val="539B434B"/>
    <w:rsid w:val="539B63ED"/>
    <w:rsid w:val="539D6365"/>
    <w:rsid w:val="53A9400B"/>
    <w:rsid w:val="53AE7AAB"/>
    <w:rsid w:val="53B62908"/>
    <w:rsid w:val="53BA0A39"/>
    <w:rsid w:val="53BD3853"/>
    <w:rsid w:val="53C64D30"/>
    <w:rsid w:val="53C83CE7"/>
    <w:rsid w:val="53CB175F"/>
    <w:rsid w:val="53D25296"/>
    <w:rsid w:val="53D3114F"/>
    <w:rsid w:val="53DC47D7"/>
    <w:rsid w:val="53EA1B15"/>
    <w:rsid w:val="53F976D7"/>
    <w:rsid w:val="53F97E35"/>
    <w:rsid w:val="542C6706"/>
    <w:rsid w:val="54363534"/>
    <w:rsid w:val="54397C49"/>
    <w:rsid w:val="543F7825"/>
    <w:rsid w:val="54485C69"/>
    <w:rsid w:val="54557C26"/>
    <w:rsid w:val="545863D3"/>
    <w:rsid w:val="54586E43"/>
    <w:rsid w:val="545D4DA3"/>
    <w:rsid w:val="545F341C"/>
    <w:rsid w:val="546C0F64"/>
    <w:rsid w:val="546C25D8"/>
    <w:rsid w:val="546C3D68"/>
    <w:rsid w:val="547B0E1E"/>
    <w:rsid w:val="548D083B"/>
    <w:rsid w:val="54947C18"/>
    <w:rsid w:val="549E28AD"/>
    <w:rsid w:val="54A716A9"/>
    <w:rsid w:val="54A7659D"/>
    <w:rsid w:val="54AC37A4"/>
    <w:rsid w:val="54BF75C0"/>
    <w:rsid w:val="54DB73D6"/>
    <w:rsid w:val="54FC0032"/>
    <w:rsid w:val="54FC79C0"/>
    <w:rsid w:val="551C6B47"/>
    <w:rsid w:val="551D3F42"/>
    <w:rsid w:val="55425A03"/>
    <w:rsid w:val="55462D3A"/>
    <w:rsid w:val="554B0EFB"/>
    <w:rsid w:val="554E743E"/>
    <w:rsid w:val="5556761B"/>
    <w:rsid w:val="555B0AF9"/>
    <w:rsid w:val="555B5DBA"/>
    <w:rsid w:val="555C30D4"/>
    <w:rsid w:val="5562270D"/>
    <w:rsid w:val="55792B6B"/>
    <w:rsid w:val="558548A5"/>
    <w:rsid w:val="559613EF"/>
    <w:rsid w:val="559641E4"/>
    <w:rsid w:val="55980067"/>
    <w:rsid w:val="559D009E"/>
    <w:rsid w:val="559F4E73"/>
    <w:rsid w:val="55A70433"/>
    <w:rsid w:val="55AA76AC"/>
    <w:rsid w:val="55B007B8"/>
    <w:rsid w:val="55C203F7"/>
    <w:rsid w:val="55C24FD7"/>
    <w:rsid w:val="55C61019"/>
    <w:rsid w:val="55F227A2"/>
    <w:rsid w:val="55F63A60"/>
    <w:rsid w:val="55FA1CCF"/>
    <w:rsid w:val="55FC3293"/>
    <w:rsid w:val="56052286"/>
    <w:rsid w:val="56055852"/>
    <w:rsid w:val="562F2F59"/>
    <w:rsid w:val="563562A4"/>
    <w:rsid w:val="5641735C"/>
    <w:rsid w:val="564530A0"/>
    <w:rsid w:val="564A3610"/>
    <w:rsid w:val="564F0000"/>
    <w:rsid w:val="56534542"/>
    <w:rsid w:val="56547AD9"/>
    <w:rsid w:val="565903D4"/>
    <w:rsid w:val="565E660C"/>
    <w:rsid w:val="56651281"/>
    <w:rsid w:val="567D3E2D"/>
    <w:rsid w:val="56850A0A"/>
    <w:rsid w:val="568673EB"/>
    <w:rsid w:val="568C25B1"/>
    <w:rsid w:val="568C520D"/>
    <w:rsid w:val="5691481F"/>
    <w:rsid w:val="56A94EC4"/>
    <w:rsid w:val="56AD076B"/>
    <w:rsid w:val="56CE4E04"/>
    <w:rsid w:val="56F7472E"/>
    <w:rsid w:val="56F82F43"/>
    <w:rsid w:val="56FE1FBE"/>
    <w:rsid w:val="56FE7C1A"/>
    <w:rsid w:val="57026351"/>
    <w:rsid w:val="570D65C5"/>
    <w:rsid w:val="57162628"/>
    <w:rsid w:val="57197A15"/>
    <w:rsid w:val="57242FCB"/>
    <w:rsid w:val="572C6010"/>
    <w:rsid w:val="572E09C0"/>
    <w:rsid w:val="573519F2"/>
    <w:rsid w:val="574177F5"/>
    <w:rsid w:val="57453467"/>
    <w:rsid w:val="574A42C7"/>
    <w:rsid w:val="574A6B91"/>
    <w:rsid w:val="575C14F9"/>
    <w:rsid w:val="576116A2"/>
    <w:rsid w:val="5764690C"/>
    <w:rsid w:val="576D2063"/>
    <w:rsid w:val="57771B41"/>
    <w:rsid w:val="57774C19"/>
    <w:rsid w:val="57817BE6"/>
    <w:rsid w:val="578F3F3F"/>
    <w:rsid w:val="57900798"/>
    <w:rsid w:val="57980316"/>
    <w:rsid w:val="57990392"/>
    <w:rsid w:val="579B4DE3"/>
    <w:rsid w:val="57B50DFB"/>
    <w:rsid w:val="57B803CF"/>
    <w:rsid w:val="57BD4FD9"/>
    <w:rsid w:val="57C35EEB"/>
    <w:rsid w:val="57C56F44"/>
    <w:rsid w:val="57C71525"/>
    <w:rsid w:val="57C97B09"/>
    <w:rsid w:val="57CA3108"/>
    <w:rsid w:val="57D43A30"/>
    <w:rsid w:val="57D814BD"/>
    <w:rsid w:val="57DA65BE"/>
    <w:rsid w:val="57EE3CDA"/>
    <w:rsid w:val="57F14134"/>
    <w:rsid w:val="57FD5005"/>
    <w:rsid w:val="58086F15"/>
    <w:rsid w:val="58093D08"/>
    <w:rsid w:val="580A2EC2"/>
    <w:rsid w:val="58221BBB"/>
    <w:rsid w:val="582544F7"/>
    <w:rsid w:val="582A4D05"/>
    <w:rsid w:val="58655466"/>
    <w:rsid w:val="586E7D11"/>
    <w:rsid w:val="586F6AF4"/>
    <w:rsid w:val="5881380D"/>
    <w:rsid w:val="58837EF9"/>
    <w:rsid w:val="588871EB"/>
    <w:rsid w:val="588D75EF"/>
    <w:rsid w:val="58955325"/>
    <w:rsid w:val="589D5496"/>
    <w:rsid w:val="58A36D46"/>
    <w:rsid w:val="58A90CF2"/>
    <w:rsid w:val="58AB3A96"/>
    <w:rsid w:val="58B257DD"/>
    <w:rsid w:val="58B82591"/>
    <w:rsid w:val="58BF68F1"/>
    <w:rsid w:val="58C230D8"/>
    <w:rsid w:val="58C4068F"/>
    <w:rsid w:val="58DB5A42"/>
    <w:rsid w:val="58E30EFF"/>
    <w:rsid w:val="58E4263C"/>
    <w:rsid w:val="58ED13BB"/>
    <w:rsid w:val="58EE4C87"/>
    <w:rsid w:val="58F359DA"/>
    <w:rsid w:val="58F845AE"/>
    <w:rsid w:val="5904626A"/>
    <w:rsid w:val="5908044D"/>
    <w:rsid w:val="590831E3"/>
    <w:rsid w:val="590B1A96"/>
    <w:rsid w:val="590E1CD1"/>
    <w:rsid w:val="59124053"/>
    <w:rsid w:val="591465BD"/>
    <w:rsid w:val="5918709C"/>
    <w:rsid w:val="592219FC"/>
    <w:rsid w:val="5925642B"/>
    <w:rsid w:val="59284C67"/>
    <w:rsid w:val="592B50AD"/>
    <w:rsid w:val="592B5AB1"/>
    <w:rsid w:val="592F5B32"/>
    <w:rsid w:val="59336527"/>
    <w:rsid w:val="59351711"/>
    <w:rsid w:val="59410A29"/>
    <w:rsid w:val="5947202D"/>
    <w:rsid w:val="59476148"/>
    <w:rsid w:val="59506954"/>
    <w:rsid w:val="595B0CB1"/>
    <w:rsid w:val="59663779"/>
    <w:rsid w:val="59721C26"/>
    <w:rsid w:val="59725FA6"/>
    <w:rsid w:val="59727613"/>
    <w:rsid w:val="597D3FC4"/>
    <w:rsid w:val="599741FE"/>
    <w:rsid w:val="59AA29CB"/>
    <w:rsid w:val="59AF2E61"/>
    <w:rsid w:val="59C40632"/>
    <w:rsid w:val="59C87118"/>
    <w:rsid w:val="59E80499"/>
    <w:rsid w:val="59E80502"/>
    <w:rsid w:val="5A0336A8"/>
    <w:rsid w:val="5A0A7382"/>
    <w:rsid w:val="5A0D56AE"/>
    <w:rsid w:val="5A1A3760"/>
    <w:rsid w:val="5A1C790E"/>
    <w:rsid w:val="5A222D70"/>
    <w:rsid w:val="5A22500A"/>
    <w:rsid w:val="5A2509F9"/>
    <w:rsid w:val="5A2B35F4"/>
    <w:rsid w:val="5A3E3ED7"/>
    <w:rsid w:val="5A435A1E"/>
    <w:rsid w:val="5A4C125C"/>
    <w:rsid w:val="5A4D4D63"/>
    <w:rsid w:val="5A4F6944"/>
    <w:rsid w:val="5A553C12"/>
    <w:rsid w:val="5A5640C2"/>
    <w:rsid w:val="5A604EAE"/>
    <w:rsid w:val="5A6A34E2"/>
    <w:rsid w:val="5A6E391A"/>
    <w:rsid w:val="5A766D01"/>
    <w:rsid w:val="5A77300A"/>
    <w:rsid w:val="5A792BAA"/>
    <w:rsid w:val="5A797289"/>
    <w:rsid w:val="5A810F1B"/>
    <w:rsid w:val="5A821532"/>
    <w:rsid w:val="5A896946"/>
    <w:rsid w:val="5A8E36E5"/>
    <w:rsid w:val="5A952302"/>
    <w:rsid w:val="5A961B78"/>
    <w:rsid w:val="5A9A2298"/>
    <w:rsid w:val="5A9A4431"/>
    <w:rsid w:val="5A9E0F74"/>
    <w:rsid w:val="5AA421CD"/>
    <w:rsid w:val="5AB2498D"/>
    <w:rsid w:val="5AB8481E"/>
    <w:rsid w:val="5ABA29B9"/>
    <w:rsid w:val="5ABB5F23"/>
    <w:rsid w:val="5AC03906"/>
    <w:rsid w:val="5AC36877"/>
    <w:rsid w:val="5AC81FAA"/>
    <w:rsid w:val="5AE660C5"/>
    <w:rsid w:val="5AF2642C"/>
    <w:rsid w:val="5AF434CE"/>
    <w:rsid w:val="5AF86F66"/>
    <w:rsid w:val="5B081A4F"/>
    <w:rsid w:val="5B09616E"/>
    <w:rsid w:val="5B176D7E"/>
    <w:rsid w:val="5B210A04"/>
    <w:rsid w:val="5B223B07"/>
    <w:rsid w:val="5B242902"/>
    <w:rsid w:val="5B254C3B"/>
    <w:rsid w:val="5B361A58"/>
    <w:rsid w:val="5B37093A"/>
    <w:rsid w:val="5B3A4275"/>
    <w:rsid w:val="5B407256"/>
    <w:rsid w:val="5B4561B1"/>
    <w:rsid w:val="5B57632A"/>
    <w:rsid w:val="5B59667E"/>
    <w:rsid w:val="5B675774"/>
    <w:rsid w:val="5B6C5974"/>
    <w:rsid w:val="5B853681"/>
    <w:rsid w:val="5B9139A0"/>
    <w:rsid w:val="5B97196A"/>
    <w:rsid w:val="5BB20E87"/>
    <w:rsid w:val="5BB27431"/>
    <w:rsid w:val="5BD849EF"/>
    <w:rsid w:val="5BD9096E"/>
    <w:rsid w:val="5BDD154F"/>
    <w:rsid w:val="5BE853B7"/>
    <w:rsid w:val="5BEC0228"/>
    <w:rsid w:val="5BFD3174"/>
    <w:rsid w:val="5C1831FF"/>
    <w:rsid w:val="5C2E7FBF"/>
    <w:rsid w:val="5C2F1646"/>
    <w:rsid w:val="5C417B4D"/>
    <w:rsid w:val="5C4C3787"/>
    <w:rsid w:val="5C5471B9"/>
    <w:rsid w:val="5C654B4A"/>
    <w:rsid w:val="5C6A7475"/>
    <w:rsid w:val="5C6C3240"/>
    <w:rsid w:val="5C755A6A"/>
    <w:rsid w:val="5C756666"/>
    <w:rsid w:val="5C797DAA"/>
    <w:rsid w:val="5C7A762F"/>
    <w:rsid w:val="5C935314"/>
    <w:rsid w:val="5C93686A"/>
    <w:rsid w:val="5CAB73C7"/>
    <w:rsid w:val="5CAD323C"/>
    <w:rsid w:val="5CB224BF"/>
    <w:rsid w:val="5CBB0AC1"/>
    <w:rsid w:val="5CBB1F73"/>
    <w:rsid w:val="5CBE0EB7"/>
    <w:rsid w:val="5CBE1C64"/>
    <w:rsid w:val="5CBF2B6D"/>
    <w:rsid w:val="5CCE4CE0"/>
    <w:rsid w:val="5CD22A30"/>
    <w:rsid w:val="5CDD13E9"/>
    <w:rsid w:val="5CE53E41"/>
    <w:rsid w:val="5CE65DA1"/>
    <w:rsid w:val="5CE77EDB"/>
    <w:rsid w:val="5CEE13E2"/>
    <w:rsid w:val="5CF45FA9"/>
    <w:rsid w:val="5CF82AAD"/>
    <w:rsid w:val="5CFC7801"/>
    <w:rsid w:val="5CFE5FD1"/>
    <w:rsid w:val="5D087BD2"/>
    <w:rsid w:val="5D17216A"/>
    <w:rsid w:val="5D17602E"/>
    <w:rsid w:val="5D1B50A8"/>
    <w:rsid w:val="5D1E69A4"/>
    <w:rsid w:val="5D1F3544"/>
    <w:rsid w:val="5D1F4C3C"/>
    <w:rsid w:val="5D295871"/>
    <w:rsid w:val="5D2C7CCB"/>
    <w:rsid w:val="5D355AF6"/>
    <w:rsid w:val="5D361F71"/>
    <w:rsid w:val="5D39700A"/>
    <w:rsid w:val="5D3E7D99"/>
    <w:rsid w:val="5D40600E"/>
    <w:rsid w:val="5D4B0045"/>
    <w:rsid w:val="5D4D0AA2"/>
    <w:rsid w:val="5D515EEA"/>
    <w:rsid w:val="5D582AE6"/>
    <w:rsid w:val="5D5C4DFB"/>
    <w:rsid w:val="5D794411"/>
    <w:rsid w:val="5D931868"/>
    <w:rsid w:val="5D9B06C1"/>
    <w:rsid w:val="5DA26397"/>
    <w:rsid w:val="5DA94D40"/>
    <w:rsid w:val="5DB44EE6"/>
    <w:rsid w:val="5DBF6AC2"/>
    <w:rsid w:val="5DC00467"/>
    <w:rsid w:val="5DD335D4"/>
    <w:rsid w:val="5DD81209"/>
    <w:rsid w:val="5DDC28ED"/>
    <w:rsid w:val="5DE159D2"/>
    <w:rsid w:val="5DE17C8D"/>
    <w:rsid w:val="5DE6164A"/>
    <w:rsid w:val="5DEA7281"/>
    <w:rsid w:val="5DF030AF"/>
    <w:rsid w:val="5E00053B"/>
    <w:rsid w:val="5E047D83"/>
    <w:rsid w:val="5E0B6B09"/>
    <w:rsid w:val="5E0C010C"/>
    <w:rsid w:val="5E0D1AEF"/>
    <w:rsid w:val="5E247031"/>
    <w:rsid w:val="5E342FED"/>
    <w:rsid w:val="5E5169B8"/>
    <w:rsid w:val="5E5706EF"/>
    <w:rsid w:val="5E6703D6"/>
    <w:rsid w:val="5E6C6F14"/>
    <w:rsid w:val="5E6F2122"/>
    <w:rsid w:val="5E7851B7"/>
    <w:rsid w:val="5E8A26E7"/>
    <w:rsid w:val="5E9706B9"/>
    <w:rsid w:val="5EA068A7"/>
    <w:rsid w:val="5EAC139D"/>
    <w:rsid w:val="5EB02D96"/>
    <w:rsid w:val="5EBF00DE"/>
    <w:rsid w:val="5EC03132"/>
    <w:rsid w:val="5EC20F53"/>
    <w:rsid w:val="5EC733DC"/>
    <w:rsid w:val="5ED95CB5"/>
    <w:rsid w:val="5EEB2DEE"/>
    <w:rsid w:val="5EF01A99"/>
    <w:rsid w:val="5EF41564"/>
    <w:rsid w:val="5EF426DF"/>
    <w:rsid w:val="5F00220B"/>
    <w:rsid w:val="5F18752A"/>
    <w:rsid w:val="5F2709D4"/>
    <w:rsid w:val="5F383492"/>
    <w:rsid w:val="5F3C05E9"/>
    <w:rsid w:val="5F404D26"/>
    <w:rsid w:val="5F4451AA"/>
    <w:rsid w:val="5F5F154D"/>
    <w:rsid w:val="5F60428A"/>
    <w:rsid w:val="5F654ABC"/>
    <w:rsid w:val="5F6F7B39"/>
    <w:rsid w:val="5F721EBD"/>
    <w:rsid w:val="5F7222FC"/>
    <w:rsid w:val="5F813A65"/>
    <w:rsid w:val="5F865EDF"/>
    <w:rsid w:val="5F8C14B2"/>
    <w:rsid w:val="5FB5550A"/>
    <w:rsid w:val="5FBC3BB0"/>
    <w:rsid w:val="5FBF7F7D"/>
    <w:rsid w:val="5FC07B2A"/>
    <w:rsid w:val="5FD30358"/>
    <w:rsid w:val="5FDB4E40"/>
    <w:rsid w:val="5FDD1D1C"/>
    <w:rsid w:val="5FE07E63"/>
    <w:rsid w:val="5FEE0676"/>
    <w:rsid w:val="5FF829E3"/>
    <w:rsid w:val="5FFE2D84"/>
    <w:rsid w:val="60047514"/>
    <w:rsid w:val="600731EA"/>
    <w:rsid w:val="600A298F"/>
    <w:rsid w:val="600C7E43"/>
    <w:rsid w:val="60106678"/>
    <w:rsid w:val="601177BB"/>
    <w:rsid w:val="60137DF0"/>
    <w:rsid w:val="60190295"/>
    <w:rsid w:val="601D235C"/>
    <w:rsid w:val="60235CD2"/>
    <w:rsid w:val="602C1A62"/>
    <w:rsid w:val="60397F34"/>
    <w:rsid w:val="603C0B9D"/>
    <w:rsid w:val="6042319D"/>
    <w:rsid w:val="604C61D4"/>
    <w:rsid w:val="605846C0"/>
    <w:rsid w:val="605955D8"/>
    <w:rsid w:val="605C5010"/>
    <w:rsid w:val="6067470B"/>
    <w:rsid w:val="60706592"/>
    <w:rsid w:val="60732E00"/>
    <w:rsid w:val="60883F48"/>
    <w:rsid w:val="60913880"/>
    <w:rsid w:val="609625C1"/>
    <w:rsid w:val="609D057C"/>
    <w:rsid w:val="609E23D0"/>
    <w:rsid w:val="60A02C81"/>
    <w:rsid w:val="60A247B1"/>
    <w:rsid w:val="60C820B1"/>
    <w:rsid w:val="60D026C6"/>
    <w:rsid w:val="60D574E6"/>
    <w:rsid w:val="60E54833"/>
    <w:rsid w:val="60E7657B"/>
    <w:rsid w:val="60E96533"/>
    <w:rsid w:val="60FA5902"/>
    <w:rsid w:val="60FD00C0"/>
    <w:rsid w:val="611C3EB1"/>
    <w:rsid w:val="612314ED"/>
    <w:rsid w:val="6132516F"/>
    <w:rsid w:val="61340C7C"/>
    <w:rsid w:val="613B48AB"/>
    <w:rsid w:val="613D7CEE"/>
    <w:rsid w:val="613E6980"/>
    <w:rsid w:val="615047FF"/>
    <w:rsid w:val="615C0AE7"/>
    <w:rsid w:val="616A5243"/>
    <w:rsid w:val="618056B3"/>
    <w:rsid w:val="61890EE2"/>
    <w:rsid w:val="618C55C7"/>
    <w:rsid w:val="61997A14"/>
    <w:rsid w:val="619C0041"/>
    <w:rsid w:val="61A20D31"/>
    <w:rsid w:val="61A3400F"/>
    <w:rsid w:val="61A90A16"/>
    <w:rsid w:val="61AD27A6"/>
    <w:rsid w:val="61AD720E"/>
    <w:rsid w:val="61BB0C17"/>
    <w:rsid w:val="61BF1D3E"/>
    <w:rsid w:val="61CF65FC"/>
    <w:rsid w:val="61DB368C"/>
    <w:rsid w:val="61E32A31"/>
    <w:rsid w:val="61E83E5B"/>
    <w:rsid w:val="61F03AAA"/>
    <w:rsid w:val="61F12931"/>
    <w:rsid w:val="61F35E8A"/>
    <w:rsid w:val="61FA7574"/>
    <w:rsid w:val="620B71D7"/>
    <w:rsid w:val="62261CBA"/>
    <w:rsid w:val="622C4C64"/>
    <w:rsid w:val="623C7722"/>
    <w:rsid w:val="623E57A4"/>
    <w:rsid w:val="62401F54"/>
    <w:rsid w:val="62413B6B"/>
    <w:rsid w:val="62482A5D"/>
    <w:rsid w:val="624C4853"/>
    <w:rsid w:val="625246FD"/>
    <w:rsid w:val="62606840"/>
    <w:rsid w:val="62654DCD"/>
    <w:rsid w:val="626970D1"/>
    <w:rsid w:val="626F04C6"/>
    <w:rsid w:val="62705191"/>
    <w:rsid w:val="62706C5D"/>
    <w:rsid w:val="62717ABA"/>
    <w:rsid w:val="6289454A"/>
    <w:rsid w:val="629744A8"/>
    <w:rsid w:val="62A9060F"/>
    <w:rsid w:val="62AF627C"/>
    <w:rsid w:val="62C07F9F"/>
    <w:rsid w:val="62C9765C"/>
    <w:rsid w:val="62D0632F"/>
    <w:rsid w:val="62E33DC3"/>
    <w:rsid w:val="62E41492"/>
    <w:rsid w:val="62E8771F"/>
    <w:rsid w:val="62EB5971"/>
    <w:rsid w:val="63046CDC"/>
    <w:rsid w:val="630635DC"/>
    <w:rsid w:val="63093DAD"/>
    <w:rsid w:val="63127594"/>
    <w:rsid w:val="63164726"/>
    <w:rsid w:val="63173A18"/>
    <w:rsid w:val="63242E2A"/>
    <w:rsid w:val="63300E1B"/>
    <w:rsid w:val="63313224"/>
    <w:rsid w:val="63361968"/>
    <w:rsid w:val="633765FF"/>
    <w:rsid w:val="633A07BF"/>
    <w:rsid w:val="634A0A93"/>
    <w:rsid w:val="634B3D2C"/>
    <w:rsid w:val="636049BC"/>
    <w:rsid w:val="636C6BC1"/>
    <w:rsid w:val="6374336A"/>
    <w:rsid w:val="637C6954"/>
    <w:rsid w:val="63842C50"/>
    <w:rsid w:val="6396179A"/>
    <w:rsid w:val="639E085C"/>
    <w:rsid w:val="639F7C70"/>
    <w:rsid w:val="63A335E2"/>
    <w:rsid w:val="63A37BE5"/>
    <w:rsid w:val="63A73C09"/>
    <w:rsid w:val="63B1182A"/>
    <w:rsid w:val="63B86C37"/>
    <w:rsid w:val="63BB00B7"/>
    <w:rsid w:val="63BB53F0"/>
    <w:rsid w:val="63BC7E55"/>
    <w:rsid w:val="63CC53A9"/>
    <w:rsid w:val="63DF38CD"/>
    <w:rsid w:val="63E1308A"/>
    <w:rsid w:val="63E3268E"/>
    <w:rsid w:val="63EC2D55"/>
    <w:rsid w:val="63F50996"/>
    <w:rsid w:val="63F94E67"/>
    <w:rsid w:val="63FC6880"/>
    <w:rsid w:val="64015021"/>
    <w:rsid w:val="64053985"/>
    <w:rsid w:val="640C4E12"/>
    <w:rsid w:val="641B0A96"/>
    <w:rsid w:val="64493F6E"/>
    <w:rsid w:val="645918DA"/>
    <w:rsid w:val="64651E66"/>
    <w:rsid w:val="6471709D"/>
    <w:rsid w:val="64735D51"/>
    <w:rsid w:val="64780BB8"/>
    <w:rsid w:val="64833912"/>
    <w:rsid w:val="64851635"/>
    <w:rsid w:val="64864A1A"/>
    <w:rsid w:val="64906FF5"/>
    <w:rsid w:val="64A239D2"/>
    <w:rsid w:val="64B10EBB"/>
    <w:rsid w:val="64B37346"/>
    <w:rsid w:val="64C87F6C"/>
    <w:rsid w:val="64CB2C22"/>
    <w:rsid w:val="64DA6F38"/>
    <w:rsid w:val="64E115E3"/>
    <w:rsid w:val="64F418BD"/>
    <w:rsid w:val="650E736B"/>
    <w:rsid w:val="65137EA1"/>
    <w:rsid w:val="65152216"/>
    <w:rsid w:val="6516127E"/>
    <w:rsid w:val="654554AB"/>
    <w:rsid w:val="654726D3"/>
    <w:rsid w:val="6556669F"/>
    <w:rsid w:val="65587335"/>
    <w:rsid w:val="655C5AC0"/>
    <w:rsid w:val="65623DED"/>
    <w:rsid w:val="6562509D"/>
    <w:rsid w:val="656E191D"/>
    <w:rsid w:val="6575581C"/>
    <w:rsid w:val="65770C8D"/>
    <w:rsid w:val="657A296E"/>
    <w:rsid w:val="657F4389"/>
    <w:rsid w:val="65844B62"/>
    <w:rsid w:val="6592190C"/>
    <w:rsid w:val="659D409C"/>
    <w:rsid w:val="65AA2680"/>
    <w:rsid w:val="65BC1AFD"/>
    <w:rsid w:val="65C02584"/>
    <w:rsid w:val="65D515F9"/>
    <w:rsid w:val="65D611C4"/>
    <w:rsid w:val="65EC6886"/>
    <w:rsid w:val="65EE1B2D"/>
    <w:rsid w:val="660B5B16"/>
    <w:rsid w:val="661246B7"/>
    <w:rsid w:val="66140517"/>
    <w:rsid w:val="661A7971"/>
    <w:rsid w:val="661B0DCC"/>
    <w:rsid w:val="66242B52"/>
    <w:rsid w:val="662B5A52"/>
    <w:rsid w:val="662E5E19"/>
    <w:rsid w:val="6633719C"/>
    <w:rsid w:val="663A7968"/>
    <w:rsid w:val="664A35A5"/>
    <w:rsid w:val="664F0B86"/>
    <w:rsid w:val="665B74D2"/>
    <w:rsid w:val="666845B1"/>
    <w:rsid w:val="666A0A29"/>
    <w:rsid w:val="666B5824"/>
    <w:rsid w:val="666E6B97"/>
    <w:rsid w:val="66801964"/>
    <w:rsid w:val="669241E0"/>
    <w:rsid w:val="669E28FB"/>
    <w:rsid w:val="66A507F4"/>
    <w:rsid w:val="66A70FC9"/>
    <w:rsid w:val="66AF2CA3"/>
    <w:rsid w:val="66B15AFE"/>
    <w:rsid w:val="66BA540B"/>
    <w:rsid w:val="66BB1A95"/>
    <w:rsid w:val="66BF0B05"/>
    <w:rsid w:val="66D75C7C"/>
    <w:rsid w:val="66D933BC"/>
    <w:rsid w:val="66E83D98"/>
    <w:rsid w:val="66F02ED1"/>
    <w:rsid w:val="66FD58A0"/>
    <w:rsid w:val="66FD7A7D"/>
    <w:rsid w:val="670115DE"/>
    <w:rsid w:val="671362D9"/>
    <w:rsid w:val="671740CE"/>
    <w:rsid w:val="6725104E"/>
    <w:rsid w:val="6729554C"/>
    <w:rsid w:val="674F0FA6"/>
    <w:rsid w:val="6754643A"/>
    <w:rsid w:val="675C13D0"/>
    <w:rsid w:val="676A014F"/>
    <w:rsid w:val="676E5621"/>
    <w:rsid w:val="676E5638"/>
    <w:rsid w:val="67702352"/>
    <w:rsid w:val="677A4A65"/>
    <w:rsid w:val="677D7939"/>
    <w:rsid w:val="6783784E"/>
    <w:rsid w:val="67863088"/>
    <w:rsid w:val="67915E23"/>
    <w:rsid w:val="67972318"/>
    <w:rsid w:val="679A777C"/>
    <w:rsid w:val="67A223FC"/>
    <w:rsid w:val="67A6419D"/>
    <w:rsid w:val="67AD4B6A"/>
    <w:rsid w:val="67BD5A79"/>
    <w:rsid w:val="67CB7AF7"/>
    <w:rsid w:val="67D821A4"/>
    <w:rsid w:val="67D93AC5"/>
    <w:rsid w:val="67E34265"/>
    <w:rsid w:val="67F46A5D"/>
    <w:rsid w:val="67F84EB3"/>
    <w:rsid w:val="68003268"/>
    <w:rsid w:val="68040D35"/>
    <w:rsid w:val="68072C34"/>
    <w:rsid w:val="68193A9E"/>
    <w:rsid w:val="681D2742"/>
    <w:rsid w:val="68235364"/>
    <w:rsid w:val="684E13C0"/>
    <w:rsid w:val="684E14A3"/>
    <w:rsid w:val="68593A1C"/>
    <w:rsid w:val="6877332D"/>
    <w:rsid w:val="68781900"/>
    <w:rsid w:val="68800A01"/>
    <w:rsid w:val="68856285"/>
    <w:rsid w:val="68881582"/>
    <w:rsid w:val="689607D6"/>
    <w:rsid w:val="68A1467B"/>
    <w:rsid w:val="68B30D5C"/>
    <w:rsid w:val="68B9600D"/>
    <w:rsid w:val="68B9667B"/>
    <w:rsid w:val="68BC06E3"/>
    <w:rsid w:val="68BF04CA"/>
    <w:rsid w:val="68C30D6F"/>
    <w:rsid w:val="68C32DE8"/>
    <w:rsid w:val="68C9046C"/>
    <w:rsid w:val="68CF6AA8"/>
    <w:rsid w:val="68D05774"/>
    <w:rsid w:val="68D6048A"/>
    <w:rsid w:val="68ED01B4"/>
    <w:rsid w:val="68EF7DE0"/>
    <w:rsid w:val="690D1C70"/>
    <w:rsid w:val="69140452"/>
    <w:rsid w:val="691978C2"/>
    <w:rsid w:val="691E1C56"/>
    <w:rsid w:val="691E6A47"/>
    <w:rsid w:val="69261C00"/>
    <w:rsid w:val="692A7CA3"/>
    <w:rsid w:val="69344BE5"/>
    <w:rsid w:val="695A7793"/>
    <w:rsid w:val="695C7B39"/>
    <w:rsid w:val="695D2C71"/>
    <w:rsid w:val="696253D2"/>
    <w:rsid w:val="69647AD3"/>
    <w:rsid w:val="69785B8A"/>
    <w:rsid w:val="697A7407"/>
    <w:rsid w:val="69800E02"/>
    <w:rsid w:val="698431D7"/>
    <w:rsid w:val="698B0514"/>
    <w:rsid w:val="698F24C5"/>
    <w:rsid w:val="699940F9"/>
    <w:rsid w:val="699F1169"/>
    <w:rsid w:val="69BE1B50"/>
    <w:rsid w:val="69C13A97"/>
    <w:rsid w:val="69CF3F01"/>
    <w:rsid w:val="69D34C91"/>
    <w:rsid w:val="69DA4CC4"/>
    <w:rsid w:val="69F449B3"/>
    <w:rsid w:val="69F61148"/>
    <w:rsid w:val="69FE108B"/>
    <w:rsid w:val="6A000856"/>
    <w:rsid w:val="6A0216DF"/>
    <w:rsid w:val="6A0F5FDF"/>
    <w:rsid w:val="6A143276"/>
    <w:rsid w:val="6A1B236E"/>
    <w:rsid w:val="6A2423DF"/>
    <w:rsid w:val="6A2B5B7F"/>
    <w:rsid w:val="6A2C36F8"/>
    <w:rsid w:val="6A2D4BD6"/>
    <w:rsid w:val="6A417CB2"/>
    <w:rsid w:val="6A4747A3"/>
    <w:rsid w:val="6A5574F5"/>
    <w:rsid w:val="6A5A6C23"/>
    <w:rsid w:val="6A5B690A"/>
    <w:rsid w:val="6A6E7807"/>
    <w:rsid w:val="6A76660D"/>
    <w:rsid w:val="6A83676C"/>
    <w:rsid w:val="6A84540C"/>
    <w:rsid w:val="6A89127B"/>
    <w:rsid w:val="6A8E54A2"/>
    <w:rsid w:val="6A993877"/>
    <w:rsid w:val="6AAC4270"/>
    <w:rsid w:val="6AB333DC"/>
    <w:rsid w:val="6AB456E6"/>
    <w:rsid w:val="6AD823F5"/>
    <w:rsid w:val="6ADE7164"/>
    <w:rsid w:val="6AE42C37"/>
    <w:rsid w:val="6AF22ECD"/>
    <w:rsid w:val="6AF61EAC"/>
    <w:rsid w:val="6AF71FA3"/>
    <w:rsid w:val="6B0558C0"/>
    <w:rsid w:val="6B0662EF"/>
    <w:rsid w:val="6B071567"/>
    <w:rsid w:val="6B075904"/>
    <w:rsid w:val="6B0F711B"/>
    <w:rsid w:val="6B1178D0"/>
    <w:rsid w:val="6B16507F"/>
    <w:rsid w:val="6B1F7007"/>
    <w:rsid w:val="6B204EB3"/>
    <w:rsid w:val="6B435940"/>
    <w:rsid w:val="6B464FF0"/>
    <w:rsid w:val="6B482056"/>
    <w:rsid w:val="6B494F04"/>
    <w:rsid w:val="6B650F85"/>
    <w:rsid w:val="6B740C1C"/>
    <w:rsid w:val="6B77184B"/>
    <w:rsid w:val="6B77454A"/>
    <w:rsid w:val="6B7D14AA"/>
    <w:rsid w:val="6B7D5A10"/>
    <w:rsid w:val="6B815CF7"/>
    <w:rsid w:val="6B8342FE"/>
    <w:rsid w:val="6B8B3192"/>
    <w:rsid w:val="6B920366"/>
    <w:rsid w:val="6B944346"/>
    <w:rsid w:val="6BA16481"/>
    <w:rsid w:val="6BA31B5E"/>
    <w:rsid w:val="6BA60062"/>
    <w:rsid w:val="6BBB0A9C"/>
    <w:rsid w:val="6BBC47BD"/>
    <w:rsid w:val="6BD33872"/>
    <w:rsid w:val="6BD63A32"/>
    <w:rsid w:val="6BDF69A2"/>
    <w:rsid w:val="6BED0C05"/>
    <w:rsid w:val="6BED41AB"/>
    <w:rsid w:val="6BF05A45"/>
    <w:rsid w:val="6BF513C1"/>
    <w:rsid w:val="6BFC3742"/>
    <w:rsid w:val="6BFE1F7D"/>
    <w:rsid w:val="6C056C92"/>
    <w:rsid w:val="6C0F1F1A"/>
    <w:rsid w:val="6C1D3F00"/>
    <w:rsid w:val="6C314D2D"/>
    <w:rsid w:val="6C354032"/>
    <w:rsid w:val="6C4028C1"/>
    <w:rsid w:val="6C476C02"/>
    <w:rsid w:val="6C4C4560"/>
    <w:rsid w:val="6C550FA8"/>
    <w:rsid w:val="6C5558AD"/>
    <w:rsid w:val="6C5860F9"/>
    <w:rsid w:val="6C5913A3"/>
    <w:rsid w:val="6C5E14FD"/>
    <w:rsid w:val="6C6363CA"/>
    <w:rsid w:val="6C644E9A"/>
    <w:rsid w:val="6C6778F7"/>
    <w:rsid w:val="6C6B4A28"/>
    <w:rsid w:val="6C7B3CC1"/>
    <w:rsid w:val="6C7B41E6"/>
    <w:rsid w:val="6C7D14E4"/>
    <w:rsid w:val="6C840CDF"/>
    <w:rsid w:val="6C8940E1"/>
    <w:rsid w:val="6C9D1635"/>
    <w:rsid w:val="6C9D513B"/>
    <w:rsid w:val="6CA105A5"/>
    <w:rsid w:val="6CA10AF0"/>
    <w:rsid w:val="6CA2677F"/>
    <w:rsid w:val="6CA570ED"/>
    <w:rsid w:val="6CAF301A"/>
    <w:rsid w:val="6CC21554"/>
    <w:rsid w:val="6CC53976"/>
    <w:rsid w:val="6CCF3DF8"/>
    <w:rsid w:val="6CDA7603"/>
    <w:rsid w:val="6CEA0693"/>
    <w:rsid w:val="6CF27955"/>
    <w:rsid w:val="6CF82AA2"/>
    <w:rsid w:val="6D0559D2"/>
    <w:rsid w:val="6D097863"/>
    <w:rsid w:val="6D0E2900"/>
    <w:rsid w:val="6D13439E"/>
    <w:rsid w:val="6D2A05CF"/>
    <w:rsid w:val="6D2E05FF"/>
    <w:rsid w:val="6D346168"/>
    <w:rsid w:val="6D425BD8"/>
    <w:rsid w:val="6D4438FE"/>
    <w:rsid w:val="6D47334A"/>
    <w:rsid w:val="6D4814C9"/>
    <w:rsid w:val="6D504158"/>
    <w:rsid w:val="6D533205"/>
    <w:rsid w:val="6D5874A3"/>
    <w:rsid w:val="6D5F653F"/>
    <w:rsid w:val="6D601CD7"/>
    <w:rsid w:val="6D767021"/>
    <w:rsid w:val="6D791573"/>
    <w:rsid w:val="6D7A629C"/>
    <w:rsid w:val="6D7C5C84"/>
    <w:rsid w:val="6D836A2E"/>
    <w:rsid w:val="6D861A2A"/>
    <w:rsid w:val="6D887CE3"/>
    <w:rsid w:val="6D8C4CEB"/>
    <w:rsid w:val="6D8F5640"/>
    <w:rsid w:val="6D926F02"/>
    <w:rsid w:val="6D9D423D"/>
    <w:rsid w:val="6DA42DAA"/>
    <w:rsid w:val="6DA51ADA"/>
    <w:rsid w:val="6DC224F1"/>
    <w:rsid w:val="6DCE1A4F"/>
    <w:rsid w:val="6DD155FC"/>
    <w:rsid w:val="6DDC59CF"/>
    <w:rsid w:val="6DEC0AA4"/>
    <w:rsid w:val="6E035357"/>
    <w:rsid w:val="6E0375F7"/>
    <w:rsid w:val="6E20097C"/>
    <w:rsid w:val="6E3C68FA"/>
    <w:rsid w:val="6E3D751B"/>
    <w:rsid w:val="6E672C4D"/>
    <w:rsid w:val="6E7951BA"/>
    <w:rsid w:val="6E7F0CF3"/>
    <w:rsid w:val="6E8003B0"/>
    <w:rsid w:val="6E8130AD"/>
    <w:rsid w:val="6E853292"/>
    <w:rsid w:val="6E8B5554"/>
    <w:rsid w:val="6E9E5335"/>
    <w:rsid w:val="6E9F0D4B"/>
    <w:rsid w:val="6EA21EEE"/>
    <w:rsid w:val="6EA30CC9"/>
    <w:rsid w:val="6EA9418F"/>
    <w:rsid w:val="6EAC51B6"/>
    <w:rsid w:val="6EAE2DCE"/>
    <w:rsid w:val="6EB4775B"/>
    <w:rsid w:val="6EBC6F18"/>
    <w:rsid w:val="6EC115EF"/>
    <w:rsid w:val="6EC61150"/>
    <w:rsid w:val="6EC713E5"/>
    <w:rsid w:val="6EC83CD0"/>
    <w:rsid w:val="6EC876A0"/>
    <w:rsid w:val="6EC95F2F"/>
    <w:rsid w:val="6ECB267A"/>
    <w:rsid w:val="6ED06A48"/>
    <w:rsid w:val="6ED37850"/>
    <w:rsid w:val="6EE125B3"/>
    <w:rsid w:val="6EEE1D9F"/>
    <w:rsid w:val="6F0877FF"/>
    <w:rsid w:val="6F0E6EBC"/>
    <w:rsid w:val="6F161A21"/>
    <w:rsid w:val="6F195153"/>
    <w:rsid w:val="6F206DDD"/>
    <w:rsid w:val="6F386270"/>
    <w:rsid w:val="6F4D63A4"/>
    <w:rsid w:val="6F500E04"/>
    <w:rsid w:val="6F5C2032"/>
    <w:rsid w:val="6F662C78"/>
    <w:rsid w:val="6F676D55"/>
    <w:rsid w:val="6F6B30D9"/>
    <w:rsid w:val="6F7750E2"/>
    <w:rsid w:val="6F8132CE"/>
    <w:rsid w:val="6F8137BB"/>
    <w:rsid w:val="6F8D022A"/>
    <w:rsid w:val="6FA03C66"/>
    <w:rsid w:val="6FA22F0B"/>
    <w:rsid w:val="6FD34913"/>
    <w:rsid w:val="6FE23F4C"/>
    <w:rsid w:val="6FE36235"/>
    <w:rsid w:val="6FED355A"/>
    <w:rsid w:val="6FF13C2D"/>
    <w:rsid w:val="6FFD241A"/>
    <w:rsid w:val="700216A7"/>
    <w:rsid w:val="7006288A"/>
    <w:rsid w:val="70112439"/>
    <w:rsid w:val="701633C3"/>
    <w:rsid w:val="701C3F20"/>
    <w:rsid w:val="702307F7"/>
    <w:rsid w:val="7029108F"/>
    <w:rsid w:val="702F2544"/>
    <w:rsid w:val="703241DB"/>
    <w:rsid w:val="70351B2A"/>
    <w:rsid w:val="7046531C"/>
    <w:rsid w:val="70534350"/>
    <w:rsid w:val="70560B2A"/>
    <w:rsid w:val="705D4469"/>
    <w:rsid w:val="705E392D"/>
    <w:rsid w:val="705E3A24"/>
    <w:rsid w:val="706B3673"/>
    <w:rsid w:val="707D5906"/>
    <w:rsid w:val="70897D2E"/>
    <w:rsid w:val="708D5A0C"/>
    <w:rsid w:val="70910DF5"/>
    <w:rsid w:val="70927DFA"/>
    <w:rsid w:val="70946D24"/>
    <w:rsid w:val="70962F7B"/>
    <w:rsid w:val="70A210C1"/>
    <w:rsid w:val="70A3211C"/>
    <w:rsid w:val="70AD7E28"/>
    <w:rsid w:val="70AF4604"/>
    <w:rsid w:val="70B02B4D"/>
    <w:rsid w:val="70B243F8"/>
    <w:rsid w:val="70BE03E4"/>
    <w:rsid w:val="70C31919"/>
    <w:rsid w:val="70D06BA8"/>
    <w:rsid w:val="70D640CA"/>
    <w:rsid w:val="70E73A8A"/>
    <w:rsid w:val="70E832F1"/>
    <w:rsid w:val="70ED7403"/>
    <w:rsid w:val="7105179F"/>
    <w:rsid w:val="71113023"/>
    <w:rsid w:val="711536EF"/>
    <w:rsid w:val="712A2257"/>
    <w:rsid w:val="712C66D4"/>
    <w:rsid w:val="7136629D"/>
    <w:rsid w:val="713A6E0A"/>
    <w:rsid w:val="71444D8D"/>
    <w:rsid w:val="71462967"/>
    <w:rsid w:val="7147397B"/>
    <w:rsid w:val="714A68AE"/>
    <w:rsid w:val="716B11AD"/>
    <w:rsid w:val="71882B80"/>
    <w:rsid w:val="71890457"/>
    <w:rsid w:val="71993B55"/>
    <w:rsid w:val="719A33AE"/>
    <w:rsid w:val="71A05D78"/>
    <w:rsid w:val="71A35855"/>
    <w:rsid w:val="71AC6F7A"/>
    <w:rsid w:val="71B613AB"/>
    <w:rsid w:val="71BA3CDF"/>
    <w:rsid w:val="71C554BB"/>
    <w:rsid w:val="71CC452C"/>
    <w:rsid w:val="71D373D0"/>
    <w:rsid w:val="71E013D3"/>
    <w:rsid w:val="71EA7F45"/>
    <w:rsid w:val="71F57757"/>
    <w:rsid w:val="71F67DF3"/>
    <w:rsid w:val="71FE5707"/>
    <w:rsid w:val="720162B4"/>
    <w:rsid w:val="72055842"/>
    <w:rsid w:val="720A4952"/>
    <w:rsid w:val="720D24F6"/>
    <w:rsid w:val="72215BD3"/>
    <w:rsid w:val="722765DD"/>
    <w:rsid w:val="722F53AC"/>
    <w:rsid w:val="72382433"/>
    <w:rsid w:val="723C043B"/>
    <w:rsid w:val="723D47E5"/>
    <w:rsid w:val="724C137B"/>
    <w:rsid w:val="724D559F"/>
    <w:rsid w:val="72501FD3"/>
    <w:rsid w:val="7251232E"/>
    <w:rsid w:val="725F7524"/>
    <w:rsid w:val="7263079A"/>
    <w:rsid w:val="72710CDD"/>
    <w:rsid w:val="728C3F69"/>
    <w:rsid w:val="7299023F"/>
    <w:rsid w:val="729B4697"/>
    <w:rsid w:val="729E72FB"/>
    <w:rsid w:val="72AB296C"/>
    <w:rsid w:val="72AB2E17"/>
    <w:rsid w:val="72C2287B"/>
    <w:rsid w:val="72E011F0"/>
    <w:rsid w:val="72E406EF"/>
    <w:rsid w:val="72EC4677"/>
    <w:rsid w:val="72F24836"/>
    <w:rsid w:val="72FD7B4B"/>
    <w:rsid w:val="73064007"/>
    <w:rsid w:val="7307365F"/>
    <w:rsid w:val="730F6F85"/>
    <w:rsid w:val="73113560"/>
    <w:rsid w:val="73114711"/>
    <w:rsid w:val="73120AC6"/>
    <w:rsid w:val="73222C6F"/>
    <w:rsid w:val="732A331E"/>
    <w:rsid w:val="732C606A"/>
    <w:rsid w:val="732F33A2"/>
    <w:rsid w:val="733F656D"/>
    <w:rsid w:val="733F7D93"/>
    <w:rsid w:val="734C3B96"/>
    <w:rsid w:val="734D7134"/>
    <w:rsid w:val="73547530"/>
    <w:rsid w:val="735B2A78"/>
    <w:rsid w:val="735F6F2A"/>
    <w:rsid w:val="736563F9"/>
    <w:rsid w:val="73660192"/>
    <w:rsid w:val="73683459"/>
    <w:rsid w:val="73721A4A"/>
    <w:rsid w:val="737814F9"/>
    <w:rsid w:val="73840D44"/>
    <w:rsid w:val="738641CF"/>
    <w:rsid w:val="73931B35"/>
    <w:rsid w:val="73952F43"/>
    <w:rsid w:val="73985462"/>
    <w:rsid w:val="739C6FCF"/>
    <w:rsid w:val="73A04913"/>
    <w:rsid w:val="73A303FB"/>
    <w:rsid w:val="73AE64CB"/>
    <w:rsid w:val="73B2791F"/>
    <w:rsid w:val="73B61128"/>
    <w:rsid w:val="73B61F4C"/>
    <w:rsid w:val="73BD1B43"/>
    <w:rsid w:val="73CB46DF"/>
    <w:rsid w:val="73CF00F3"/>
    <w:rsid w:val="73D85D2B"/>
    <w:rsid w:val="73E701D4"/>
    <w:rsid w:val="73E82C9F"/>
    <w:rsid w:val="73EE6CEB"/>
    <w:rsid w:val="73FA71B7"/>
    <w:rsid w:val="73FF19C7"/>
    <w:rsid w:val="740C3200"/>
    <w:rsid w:val="740D0EF7"/>
    <w:rsid w:val="7422076C"/>
    <w:rsid w:val="743108B5"/>
    <w:rsid w:val="74360D04"/>
    <w:rsid w:val="743613BB"/>
    <w:rsid w:val="743B353C"/>
    <w:rsid w:val="744E0CC6"/>
    <w:rsid w:val="74535B91"/>
    <w:rsid w:val="74692054"/>
    <w:rsid w:val="746B2B2B"/>
    <w:rsid w:val="746B3A34"/>
    <w:rsid w:val="747E2A2A"/>
    <w:rsid w:val="74815A81"/>
    <w:rsid w:val="74875540"/>
    <w:rsid w:val="748926BA"/>
    <w:rsid w:val="748B480E"/>
    <w:rsid w:val="74986808"/>
    <w:rsid w:val="74A4757E"/>
    <w:rsid w:val="74BE633B"/>
    <w:rsid w:val="74CD1A97"/>
    <w:rsid w:val="74E75A4D"/>
    <w:rsid w:val="74E87614"/>
    <w:rsid w:val="74F95F8F"/>
    <w:rsid w:val="74FB485E"/>
    <w:rsid w:val="74FE5CF0"/>
    <w:rsid w:val="75056375"/>
    <w:rsid w:val="751C4433"/>
    <w:rsid w:val="752255F0"/>
    <w:rsid w:val="7525663C"/>
    <w:rsid w:val="753464B0"/>
    <w:rsid w:val="753E50D7"/>
    <w:rsid w:val="75491D6D"/>
    <w:rsid w:val="75496228"/>
    <w:rsid w:val="75544F95"/>
    <w:rsid w:val="75545CDC"/>
    <w:rsid w:val="755F26B4"/>
    <w:rsid w:val="756B6E6B"/>
    <w:rsid w:val="756D4497"/>
    <w:rsid w:val="75702B77"/>
    <w:rsid w:val="7574380F"/>
    <w:rsid w:val="75764AEE"/>
    <w:rsid w:val="757758BE"/>
    <w:rsid w:val="757F0C5A"/>
    <w:rsid w:val="75861A4A"/>
    <w:rsid w:val="758D0F4A"/>
    <w:rsid w:val="759E1BB7"/>
    <w:rsid w:val="75A4522C"/>
    <w:rsid w:val="75AE0B37"/>
    <w:rsid w:val="75B804C4"/>
    <w:rsid w:val="75B831FE"/>
    <w:rsid w:val="75BC65B5"/>
    <w:rsid w:val="75CE6A04"/>
    <w:rsid w:val="75D801B9"/>
    <w:rsid w:val="75E02A9E"/>
    <w:rsid w:val="75EA7BE4"/>
    <w:rsid w:val="75EB7998"/>
    <w:rsid w:val="75F60314"/>
    <w:rsid w:val="75F6359C"/>
    <w:rsid w:val="75FC285A"/>
    <w:rsid w:val="75FF52FA"/>
    <w:rsid w:val="7600413A"/>
    <w:rsid w:val="76027502"/>
    <w:rsid w:val="761828A9"/>
    <w:rsid w:val="76242FC6"/>
    <w:rsid w:val="7629048F"/>
    <w:rsid w:val="762A6B4D"/>
    <w:rsid w:val="76305104"/>
    <w:rsid w:val="76335344"/>
    <w:rsid w:val="763504BB"/>
    <w:rsid w:val="76397583"/>
    <w:rsid w:val="763A1546"/>
    <w:rsid w:val="763D7F94"/>
    <w:rsid w:val="764B44FD"/>
    <w:rsid w:val="765634B5"/>
    <w:rsid w:val="7658328F"/>
    <w:rsid w:val="765F1975"/>
    <w:rsid w:val="766369EF"/>
    <w:rsid w:val="76641FA1"/>
    <w:rsid w:val="76684EF9"/>
    <w:rsid w:val="766D31B9"/>
    <w:rsid w:val="76701912"/>
    <w:rsid w:val="767157F1"/>
    <w:rsid w:val="7679553A"/>
    <w:rsid w:val="767B5FC0"/>
    <w:rsid w:val="767E0680"/>
    <w:rsid w:val="769118ED"/>
    <w:rsid w:val="76992EC2"/>
    <w:rsid w:val="769E14FC"/>
    <w:rsid w:val="76A2718C"/>
    <w:rsid w:val="76A54735"/>
    <w:rsid w:val="76AB1744"/>
    <w:rsid w:val="76B121D7"/>
    <w:rsid w:val="76BC16DD"/>
    <w:rsid w:val="76BD4BE6"/>
    <w:rsid w:val="76C50450"/>
    <w:rsid w:val="76D00004"/>
    <w:rsid w:val="76E32FC1"/>
    <w:rsid w:val="76EC6DD6"/>
    <w:rsid w:val="76EE1709"/>
    <w:rsid w:val="76F513C9"/>
    <w:rsid w:val="76F93ABA"/>
    <w:rsid w:val="7711659E"/>
    <w:rsid w:val="7713186C"/>
    <w:rsid w:val="7724696A"/>
    <w:rsid w:val="772B013C"/>
    <w:rsid w:val="773C3C63"/>
    <w:rsid w:val="773E6E0B"/>
    <w:rsid w:val="77427E32"/>
    <w:rsid w:val="77480805"/>
    <w:rsid w:val="775119E3"/>
    <w:rsid w:val="775526E2"/>
    <w:rsid w:val="775D37BB"/>
    <w:rsid w:val="776639E3"/>
    <w:rsid w:val="77670A7B"/>
    <w:rsid w:val="7768584B"/>
    <w:rsid w:val="776D36AA"/>
    <w:rsid w:val="777C4874"/>
    <w:rsid w:val="77802FE8"/>
    <w:rsid w:val="77815C16"/>
    <w:rsid w:val="778A186C"/>
    <w:rsid w:val="77A174C6"/>
    <w:rsid w:val="77B15E5D"/>
    <w:rsid w:val="77B17645"/>
    <w:rsid w:val="77B9181D"/>
    <w:rsid w:val="77C3519D"/>
    <w:rsid w:val="77C47273"/>
    <w:rsid w:val="77C47C88"/>
    <w:rsid w:val="77C72064"/>
    <w:rsid w:val="77C7237A"/>
    <w:rsid w:val="77D20016"/>
    <w:rsid w:val="77D50D21"/>
    <w:rsid w:val="77E51F5D"/>
    <w:rsid w:val="77EF497D"/>
    <w:rsid w:val="77F623CB"/>
    <w:rsid w:val="77F77EB8"/>
    <w:rsid w:val="77FD7CAA"/>
    <w:rsid w:val="77FF7C6A"/>
    <w:rsid w:val="7809470B"/>
    <w:rsid w:val="782E7094"/>
    <w:rsid w:val="783119A7"/>
    <w:rsid w:val="78314BFD"/>
    <w:rsid w:val="78362DD8"/>
    <w:rsid w:val="78392DA9"/>
    <w:rsid w:val="783A6B63"/>
    <w:rsid w:val="783F7D49"/>
    <w:rsid w:val="78410240"/>
    <w:rsid w:val="78435E0C"/>
    <w:rsid w:val="78492D2B"/>
    <w:rsid w:val="785107EF"/>
    <w:rsid w:val="7854491F"/>
    <w:rsid w:val="7858446A"/>
    <w:rsid w:val="78660978"/>
    <w:rsid w:val="78676545"/>
    <w:rsid w:val="786817E3"/>
    <w:rsid w:val="7869181A"/>
    <w:rsid w:val="78693006"/>
    <w:rsid w:val="786E3F81"/>
    <w:rsid w:val="78835C36"/>
    <w:rsid w:val="788D6C27"/>
    <w:rsid w:val="7890348F"/>
    <w:rsid w:val="78954EA6"/>
    <w:rsid w:val="789C0CCA"/>
    <w:rsid w:val="78A03487"/>
    <w:rsid w:val="78A13520"/>
    <w:rsid w:val="78A30B2D"/>
    <w:rsid w:val="78A53F63"/>
    <w:rsid w:val="78C03354"/>
    <w:rsid w:val="78C7701A"/>
    <w:rsid w:val="78CC256A"/>
    <w:rsid w:val="78DB0ACB"/>
    <w:rsid w:val="78E865BE"/>
    <w:rsid w:val="78F350DF"/>
    <w:rsid w:val="78F53249"/>
    <w:rsid w:val="78F775BF"/>
    <w:rsid w:val="79164112"/>
    <w:rsid w:val="79195B5D"/>
    <w:rsid w:val="79296DAB"/>
    <w:rsid w:val="792D3C88"/>
    <w:rsid w:val="79362130"/>
    <w:rsid w:val="7939379B"/>
    <w:rsid w:val="793B1B38"/>
    <w:rsid w:val="793D7284"/>
    <w:rsid w:val="794472E1"/>
    <w:rsid w:val="79450C6D"/>
    <w:rsid w:val="79523A93"/>
    <w:rsid w:val="795F3AC4"/>
    <w:rsid w:val="79632A05"/>
    <w:rsid w:val="796B070E"/>
    <w:rsid w:val="796B40AD"/>
    <w:rsid w:val="79717AA6"/>
    <w:rsid w:val="79721B60"/>
    <w:rsid w:val="79742006"/>
    <w:rsid w:val="79924105"/>
    <w:rsid w:val="7994034F"/>
    <w:rsid w:val="79A642FD"/>
    <w:rsid w:val="79B75C7A"/>
    <w:rsid w:val="79BC082B"/>
    <w:rsid w:val="79BF113F"/>
    <w:rsid w:val="79C44E1F"/>
    <w:rsid w:val="79C944E2"/>
    <w:rsid w:val="79CB3F95"/>
    <w:rsid w:val="79CF4649"/>
    <w:rsid w:val="79DB3DDB"/>
    <w:rsid w:val="79DD4D39"/>
    <w:rsid w:val="79DE7081"/>
    <w:rsid w:val="79E134DC"/>
    <w:rsid w:val="7A036632"/>
    <w:rsid w:val="7A0E5E2A"/>
    <w:rsid w:val="7A1E66D1"/>
    <w:rsid w:val="7A23660D"/>
    <w:rsid w:val="7A2717A7"/>
    <w:rsid w:val="7A2D0846"/>
    <w:rsid w:val="7A403DE7"/>
    <w:rsid w:val="7A5335BE"/>
    <w:rsid w:val="7A573BE8"/>
    <w:rsid w:val="7A693A60"/>
    <w:rsid w:val="7A6D2AE9"/>
    <w:rsid w:val="7A717B26"/>
    <w:rsid w:val="7A726E24"/>
    <w:rsid w:val="7A73584D"/>
    <w:rsid w:val="7A7A63C0"/>
    <w:rsid w:val="7A7C2962"/>
    <w:rsid w:val="7A89347F"/>
    <w:rsid w:val="7A8E0117"/>
    <w:rsid w:val="7A9A1BF9"/>
    <w:rsid w:val="7AA834D5"/>
    <w:rsid w:val="7ABC5167"/>
    <w:rsid w:val="7AC61F29"/>
    <w:rsid w:val="7AC86624"/>
    <w:rsid w:val="7AC954C0"/>
    <w:rsid w:val="7AF36B02"/>
    <w:rsid w:val="7B0F2C2B"/>
    <w:rsid w:val="7B113FDC"/>
    <w:rsid w:val="7B153595"/>
    <w:rsid w:val="7B2A4D60"/>
    <w:rsid w:val="7B2E5184"/>
    <w:rsid w:val="7B4C64D5"/>
    <w:rsid w:val="7B4F0E80"/>
    <w:rsid w:val="7B500C55"/>
    <w:rsid w:val="7B505CD5"/>
    <w:rsid w:val="7B5B1237"/>
    <w:rsid w:val="7B5B5325"/>
    <w:rsid w:val="7B681633"/>
    <w:rsid w:val="7B691D4A"/>
    <w:rsid w:val="7B7A2976"/>
    <w:rsid w:val="7B924738"/>
    <w:rsid w:val="7B9570EA"/>
    <w:rsid w:val="7B991DC8"/>
    <w:rsid w:val="7BA752E1"/>
    <w:rsid w:val="7BA7775D"/>
    <w:rsid w:val="7BAB5135"/>
    <w:rsid w:val="7BB93431"/>
    <w:rsid w:val="7BC02A79"/>
    <w:rsid w:val="7BDC61BB"/>
    <w:rsid w:val="7BEC592F"/>
    <w:rsid w:val="7BF600B2"/>
    <w:rsid w:val="7C03264E"/>
    <w:rsid w:val="7C03520A"/>
    <w:rsid w:val="7C0B624D"/>
    <w:rsid w:val="7C0F4BF0"/>
    <w:rsid w:val="7C12472D"/>
    <w:rsid w:val="7C25160C"/>
    <w:rsid w:val="7C2C35F5"/>
    <w:rsid w:val="7C311A2A"/>
    <w:rsid w:val="7C361FC4"/>
    <w:rsid w:val="7C3A0B4D"/>
    <w:rsid w:val="7C3C00A2"/>
    <w:rsid w:val="7C4009FC"/>
    <w:rsid w:val="7C423D37"/>
    <w:rsid w:val="7C442367"/>
    <w:rsid w:val="7C446BA2"/>
    <w:rsid w:val="7C5C62D1"/>
    <w:rsid w:val="7C5D09CE"/>
    <w:rsid w:val="7C627199"/>
    <w:rsid w:val="7C6C06F6"/>
    <w:rsid w:val="7C713F5E"/>
    <w:rsid w:val="7C714844"/>
    <w:rsid w:val="7CAF2B1E"/>
    <w:rsid w:val="7CB20AAB"/>
    <w:rsid w:val="7CBD75F7"/>
    <w:rsid w:val="7CBF7BB7"/>
    <w:rsid w:val="7CC53C0C"/>
    <w:rsid w:val="7CC711F8"/>
    <w:rsid w:val="7CCC6D9A"/>
    <w:rsid w:val="7CCD58C5"/>
    <w:rsid w:val="7CE0460B"/>
    <w:rsid w:val="7CE0490E"/>
    <w:rsid w:val="7CEA58CD"/>
    <w:rsid w:val="7CF064DF"/>
    <w:rsid w:val="7CFA55FA"/>
    <w:rsid w:val="7D01586B"/>
    <w:rsid w:val="7D11721E"/>
    <w:rsid w:val="7D204DB0"/>
    <w:rsid w:val="7D213353"/>
    <w:rsid w:val="7D220EEE"/>
    <w:rsid w:val="7D2577BC"/>
    <w:rsid w:val="7D2B079C"/>
    <w:rsid w:val="7D2C417F"/>
    <w:rsid w:val="7D312CE7"/>
    <w:rsid w:val="7D3C6A22"/>
    <w:rsid w:val="7D3E1CCE"/>
    <w:rsid w:val="7D4F7125"/>
    <w:rsid w:val="7D506F48"/>
    <w:rsid w:val="7D5C1480"/>
    <w:rsid w:val="7D5E6157"/>
    <w:rsid w:val="7D6E116A"/>
    <w:rsid w:val="7D830FBF"/>
    <w:rsid w:val="7D8759FA"/>
    <w:rsid w:val="7D9C2D63"/>
    <w:rsid w:val="7DB91330"/>
    <w:rsid w:val="7DBD7028"/>
    <w:rsid w:val="7DCE2C51"/>
    <w:rsid w:val="7DCF07A2"/>
    <w:rsid w:val="7DD12015"/>
    <w:rsid w:val="7DD12320"/>
    <w:rsid w:val="7DD87FDA"/>
    <w:rsid w:val="7DD92743"/>
    <w:rsid w:val="7DDB16FC"/>
    <w:rsid w:val="7DDE7193"/>
    <w:rsid w:val="7DE249F6"/>
    <w:rsid w:val="7DF85EF4"/>
    <w:rsid w:val="7DFA114A"/>
    <w:rsid w:val="7E047A84"/>
    <w:rsid w:val="7E0C526E"/>
    <w:rsid w:val="7E0E7620"/>
    <w:rsid w:val="7E230343"/>
    <w:rsid w:val="7E240CBE"/>
    <w:rsid w:val="7E337F2A"/>
    <w:rsid w:val="7E364890"/>
    <w:rsid w:val="7E3D796E"/>
    <w:rsid w:val="7E3E1D6B"/>
    <w:rsid w:val="7E3E343D"/>
    <w:rsid w:val="7E410AFD"/>
    <w:rsid w:val="7E4613F9"/>
    <w:rsid w:val="7E505D74"/>
    <w:rsid w:val="7E603CB8"/>
    <w:rsid w:val="7E6B5A8C"/>
    <w:rsid w:val="7E7759FE"/>
    <w:rsid w:val="7E7B47CD"/>
    <w:rsid w:val="7E852844"/>
    <w:rsid w:val="7E8A5EB7"/>
    <w:rsid w:val="7EA645DA"/>
    <w:rsid w:val="7EA66051"/>
    <w:rsid w:val="7EAD47C3"/>
    <w:rsid w:val="7EAF62C6"/>
    <w:rsid w:val="7EB67CA6"/>
    <w:rsid w:val="7EBF1136"/>
    <w:rsid w:val="7EC46834"/>
    <w:rsid w:val="7EC83910"/>
    <w:rsid w:val="7EE75A12"/>
    <w:rsid w:val="7EED2001"/>
    <w:rsid w:val="7EF31E79"/>
    <w:rsid w:val="7F031217"/>
    <w:rsid w:val="7F07644F"/>
    <w:rsid w:val="7F190C5C"/>
    <w:rsid w:val="7F2541F5"/>
    <w:rsid w:val="7F257EE3"/>
    <w:rsid w:val="7F2E4FB4"/>
    <w:rsid w:val="7F2F365A"/>
    <w:rsid w:val="7F3713C4"/>
    <w:rsid w:val="7F374169"/>
    <w:rsid w:val="7F3D19CD"/>
    <w:rsid w:val="7F415ED3"/>
    <w:rsid w:val="7F4E6A61"/>
    <w:rsid w:val="7F503BCB"/>
    <w:rsid w:val="7F515B13"/>
    <w:rsid w:val="7F713CF3"/>
    <w:rsid w:val="7F760084"/>
    <w:rsid w:val="7F7C34EE"/>
    <w:rsid w:val="7F7F2BB6"/>
    <w:rsid w:val="7F7F46B0"/>
    <w:rsid w:val="7F80623B"/>
    <w:rsid w:val="7F881B2C"/>
    <w:rsid w:val="7F8B3871"/>
    <w:rsid w:val="7F8D20FF"/>
    <w:rsid w:val="7F8E6284"/>
    <w:rsid w:val="7F9330ED"/>
    <w:rsid w:val="7F947FF0"/>
    <w:rsid w:val="7FA25B44"/>
    <w:rsid w:val="7FAE7CFE"/>
    <w:rsid w:val="7FD960F1"/>
    <w:rsid w:val="7FEF1DA6"/>
    <w:rsid w:val="7FF16B91"/>
    <w:rsid w:val="7FF42352"/>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locked="1"/>
    <w:lsdException w:name="footnote text" w:locked="1"/>
    <w:lsdException w:name="annotation text" w:locked="1"/>
    <w:lsdException w:name="header" w:locked="1"/>
    <w:lsdException w:name="footer" w:locked="1"/>
    <w:lsdException w:name="index heading" w:locked="1"/>
    <w:lsdException w:name="caption" w:uiPriority="0"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semiHidden="0" w:uiPriority="0" w:unhideWhenUsed="0" w:qFormat="1"/>
    <w:lsdException w:name="Closing" w:locked="1"/>
    <w:lsdException w:name="Signature" w:locked="1"/>
    <w:lsdException w:name="Default Paragraph Font" w:semiHidden="0" w:uiPriority="0" w:unhideWhenUsed="0"/>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semiHidden="0" w:uiPriority="0" w:unhideWhenUsed="0"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semiHidden="0" w:uiPriority="0" w:unhideWhenUsed="0" w:qFormat="1"/>
    <w:lsdException w:name="Emphasis" w:semiHidden="0" w:uiPriority="0" w:unhideWhenUsed="0"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lsdException w:name="annotation subject" w:locked="1"/>
    <w:lsdException w:name="No List" w:locked="1"/>
    <w:lsdException w:name="Outline List 1" w:locked="1"/>
    <w:lsdException w:name="Outline List 2" w:locked="1"/>
    <w:lsdException w:name="Outline List 3" w:locked="1"/>
    <w:lsdException w:name="Table Simple 1" w:locked="1"/>
    <w:lsdException w:name="Table Simple 2" w:locked="1"/>
    <w:lsdException w:name="Table Simple 3" w:locked="1"/>
    <w:lsdException w:name="Table Classic 1" w:locked="1"/>
    <w:lsdException w:name="Table Classic 2" w:locked="1"/>
    <w:lsdException w:name="Table Classic 3" w:locked="1"/>
    <w:lsdException w:name="Table Classic 4" w:locked="1"/>
    <w:lsdException w:name="Table Colorful 1" w:locked="1"/>
    <w:lsdException w:name="Table Colorful 2" w:locked="1"/>
    <w:lsdException w:name="Table Colorful 3" w:locked="1"/>
    <w:lsdException w:name="Table Columns 1" w:locked="1"/>
    <w:lsdException w:name="Table Columns 2" w:locked="1"/>
    <w:lsdException w:name="Table Columns 3" w:locked="1"/>
    <w:lsdException w:name="Table Columns 4" w:locked="1"/>
    <w:lsdException w:name="Table Columns 5" w:locked="1"/>
    <w:lsdException w:name="Table Grid 1" w:locked="1"/>
    <w:lsdException w:name="Table Grid 2" w:locked="1"/>
    <w:lsdException w:name="Table Grid 3" w:locked="1"/>
    <w:lsdException w:name="Table Grid 4" w:locked="1"/>
    <w:lsdException w:name="Table Grid 5" w:locked="1"/>
    <w:lsdException w:name="Table Grid 6" w:locked="1"/>
    <w:lsdException w:name="Table Grid 7" w:locked="1"/>
    <w:lsdException w:name="Table Grid 8" w:locked="1"/>
    <w:lsdException w:name="Table List 1" w:locked="1"/>
    <w:lsdException w:name="Table List 2" w:locked="1"/>
    <w:lsdException w:name="Table List 3" w:locked="1"/>
    <w:lsdException w:name="Table List 4" w:locked="1"/>
    <w:lsdException w:name="Table List 5" w:locked="1"/>
    <w:lsdException w:name="Table List 6" w:locked="1"/>
    <w:lsdException w:name="Table List 7" w:locked="1"/>
    <w:lsdException w:name="Table List 8" w:locked="1"/>
    <w:lsdException w:name="Table 3D effects 1" w:locked="1"/>
    <w:lsdException w:name="Table 3D effects 2" w:locked="1"/>
    <w:lsdException w:name="Table 3D effects 3" w:locked="1"/>
    <w:lsdException w:name="Table Contemporary" w:locked="1"/>
    <w:lsdException w:name="Table Elegant" w:locked="1"/>
    <w:lsdException w:name="Table Professional" w:locked="1"/>
    <w:lsdException w:name="Table Subtle 1" w:locked="1"/>
    <w:lsdException w:name="Table Subtle 2" w:locked="1"/>
    <w:lsdException w:name="Table Web 1" w:locked="1"/>
    <w:lsdException w:name="Table Web 2" w:locked="1"/>
    <w:lsdException w:name="Table Web 3" w:locked="1"/>
    <w:lsdException w:name="Balloon Text" w:locked="1"/>
    <w:lsdException w:name="Table Grid" w:semiHidden="0" w:uiPriority="0" w:unhideWhenUsed="0"/>
    <w:lsdException w:name="Table Theme" w:locked="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BEE"/>
    <w:pPr>
      <w:widowControl w:val="0"/>
      <w:jc w:val="both"/>
    </w:pPr>
    <w:rPr>
      <w:rFonts w:ascii="Calibri" w:hAnsi="Calibri"/>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7D0BEE"/>
    <w:pPr>
      <w:jc w:val="left"/>
    </w:pPr>
  </w:style>
  <w:style w:type="character" w:customStyle="1" w:styleId="CommentTextChar">
    <w:name w:val="Comment Text Char"/>
    <w:basedOn w:val="DefaultParagraphFont"/>
    <w:link w:val="CommentText"/>
    <w:uiPriority w:val="99"/>
    <w:semiHidden/>
    <w:locked/>
    <w:rsid w:val="007D0BEE"/>
    <w:rPr>
      <w:rFonts w:ascii="Calibri" w:hAnsi="Calibri" w:cs="Times New Roman"/>
      <w:sz w:val="24"/>
      <w:szCs w:val="24"/>
    </w:rPr>
  </w:style>
  <w:style w:type="paragraph" w:styleId="Footer">
    <w:name w:val="footer"/>
    <w:basedOn w:val="Normal"/>
    <w:link w:val="FooterChar"/>
    <w:uiPriority w:val="99"/>
    <w:rsid w:val="007D0BEE"/>
    <w:pPr>
      <w:tabs>
        <w:tab w:val="center" w:pos="4153"/>
        <w:tab w:val="right" w:pos="8306"/>
      </w:tabs>
      <w:snapToGrid w:val="0"/>
      <w:jc w:val="left"/>
    </w:pPr>
    <w:rPr>
      <w:sz w:val="18"/>
    </w:rPr>
  </w:style>
  <w:style w:type="character" w:customStyle="1" w:styleId="FooterChar">
    <w:name w:val="Footer Char"/>
    <w:basedOn w:val="DefaultParagraphFont"/>
    <w:link w:val="Footer"/>
    <w:uiPriority w:val="99"/>
    <w:semiHidden/>
    <w:locked/>
    <w:rsid w:val="007D0BEE"/>
    <w:rPr>
      <w:rFonts w:ascii="Calibri" w:hAnsi="Calibri" w:cs="Times New Roman"/>
      <w:sz w:val="18"/>
      <w:szCs w:val="18"/>
    </w:rPr>
  </w:style>
  <w:style w:type="paragraph" w:styleId="Header">
    <w:name w:val="header"/>
    <w:basedOn w:val="Normal"/>
    <w:link w:val="HeaderChar"/>
    <w:uiPriority w:val="99"/>
    <w:rsid w:val="007D0BEE"/>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customStyle="1" w:styleId="HeaderChar">
    <w:name w:val="Header Char"/>
    <w:basedOn w:val="DefaultParagraphFont"/>
    <w:link w:val="Header"/>
    <w:uiPriority w:val="99"/>
    <w:semiHidden/>
    <w:locked/>
    <w:rsid w:val="007D0BEE"/>
    <w:rPr>
      <w:rFonts w:ascii="Calibri" w:hAnsi="Calibri" w:cs="Times New Roman"/>
      <w:sz w:val="18"/>
      <w:szCs w:val="18"/>
    </w:rPr>
  </w:style>
  <w:style w:type="paragraph" w:styleId="NormalWeb">
    <w:name w:val="Normal (Web)"/>
    <w:basedOn w:val="Normal"/>
    <w:uiPriority w:val="99"/>
    <w:rsid w:val="007D0BEE"/>
    <w:pPr>
      <w:spacing w:before="100" w:beforeAutospacing="1" w:after="100" w:afterAutospacing="1"/>
      <w:jc w:val="left"/>
    </w:pPr>
    <w:rPr>
      <w:kern w:val="0"/>
      <w:sz w:val="24"/>
    </w:rPr>
  </w:style>
  <w:style w:type="character" w:styleId="FollowedHyperlink">
    <w:name w:val="FollowedHyperlink"/>
    <w:basedOn w:val="DefaultParagraphFont"/>
    <w:uiPriority w:val="99"/>
    <w:semiHidden/>
    <w:rsid w:val="007D0BEE"/>
    <w:rPr>
      <w:rFonts w:cs="Times New Roman"/>
      <w:color w:val="444444"/>
      <w:u w:val="none"/>
    </w:rPr>
  </w:style>
  <w:style w:type="character" w:styleId="Hyperlink">
    <w:name w:val="Hyperlink"/>
    <w:basedOn w:val="DefaultParagraphFont"/>
    <w:uiPriority w:val="99"/>
    <w:rsid w:val="007D0BEE"/>
    <w:rPr>
      <w:rFonts w:cs="Times New Roman"/>
      <w:color w:val="444444"/>
      <w:u w:val="none"/>
    </w:rPr>
  </w:style>
  <w:style w:type="paragraph" w:customStyle="1" w:styleId="Style9">
    <w:name w:val="_Style 9"/>
    <w:basedOn w:val="Normal"/>
    <w:next w:val="Normal"/>
    <w:uiPriority w:val="99"/>
    <w:rsid w:val="007D0BEE"/>
    <w:pPr>
      <w:pBdr>
        <w:bottom w:val="single" w:sz="6" w:space="1" w:color="auto"/>
      </w:pBdr>
      <w:jc w:val="center"/>
    </w:pPr>
    <w:rPr>
      <w:rFonts w:ascii="Arial"/>
      <w:vanish/>
      <w:sz w:val="16"/>
    </w:rPr>
  </w:style>
  <w:style w:type="paragraph" w:customStyle="1" w:styleId="Style10">
    <w:name w:val="_Style 10"/>
    <w:basedOn w:val="Normal"/>
    <w:next w:val="Normal"/>
    <w:uiPriority w:val="99"/>
    <w:rsid w:val="007D0BEE"/>
    <w:pPr>
      <w:pBdr>
        <w:top w:val="single" w:sz="6" w:space="1" w:color="auto"/>
      </w:pBdr>
      <w:jc w:val="center"/>
    </w:pPr>
    <w:rPr>
      <w:rFonts w:ascii="Arial"/>
      <w:vanish/>
      <w:sz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xze.gov.cn/2018jszpzwb.xls" TargetMode="External"/><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yperlink" Target="mailto:pxrsjdcs@163.com" TargetMode="External"/><Relationship Id="rId12"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www.px.gov.cn/px/gsgg1/list.shtml" TargetMode="External"/><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71</TotalTime>
  <Pages>13</Pages>
  <Words>1051</Words>
  <Characters>5994</Characters>
  <Application>Microsoft Office Outlook</Application>
  <DocSecurity>0</DocSecurity>
  <Lines>0</Lines>
  <Paragraphs>0</Paragraphs>
  <ScaleCrop>false</ScaleCrop>
  <Company>微软公司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2019年徐州市教育局直属学校沛县</dc:title>
  <dc:subject/>
  <dc:creator>ww</dc:creator>
  <cp:keywords/>
  <dc:description/>
  <cp:lastModifiedBy>Administrator</cp:lastModifiedBy>
  <cp:revision>23</cp:revision>
  <dcterms:created xsi:type="dcterms:W3CDTF">2019-02-01T08:13:00Z</dcterms:created>
  <dcterms:modified xsi:type="dcterms:W3CDTF">2019-02-11T08:53:00Z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2052-11.1.0.8214</vt:lpwstr>
  </property>
</Properties>
</file>